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8DD6" w14:textId="307D78AB" w:rsidR="00866BCF" w:rsidRDefault="00A175FA" w:rsidP="00141A4C">
      <w:pPr>
        <w:pStyle w:val="a5"/>
      </w:pPr>
      <w:proofErr w:type="spellStart"/>
      <w:r>
        <w:t>Манзій</w:t>
      </w:r>
      <w:proofErr w:type="spellEnd"/>
      <w:r>
        <w:t xml:space="preserve"> Ярослав Олегович</w:t>
      </w:r>
      <w:r w:rsidR="00866BCF">
        <w:t xml:space="preserve">, </w:t>
      </w:r>
    </w:p>
    <w:p w14:paraId="7F7FF9F0" w14:textId="5980A34D" w:rsidR="00816216" w:rsidRPr="00866BCF" w:rsidRDefault="009C584A" w:rsidP="00141A4C">
      <w:pPr>
        <w:pStyle w:val="a5"/>
        <w:rPr>
          <w:sz w:val="52"/>
          <w:szCs w:val="20"/>
        </w:rPr>
      </w:pPr>
      <w:r>
        <w:rPr>
          <w:sz w:val="52"/>
          <w:szCs w:val="20"/>
        </w:rPr>
        <w:t>1</w:t>
      </w:r>
      <w:r w:rsidR="00866BCF" w:rsidRPr="00866BCF">
        <w:rPr>
          <w:sz w:val="52"/>
          <w:szCs w:val="20"/>
        </w:rPr>
        <w:t xml:space="preserve"> навчальний батальйон </w:t>
      </w:r>
      <w:r>
        <w:rPr>
          <w:sz w:val="52"/>
          <w:szCs w:val="20"/>
        </w:rPr>
        <w:t>1</w:t>
      </w:r>
      <w:r w:rsidR="00866BCF" w:rsidRPr="00866BCF">
        <w:rPr>
          <w:sz w:val="52"/>
          <w:szCs w:val="20"/>
        </w:rPr>
        <w:t xml:space="preserve"> рота </w:t>
      </w:r>
      <w:r w:rsidR="00A175FA">
        <w:rPr>
          <w:sz w:val="52"/>
          <w:szCs w:val="20"/>
        </w:rPr>
        <w:t xml:space="preserve">3 </w:t>
      </w:r>
      <w:r w:rsidR="00866BCF" w:rsidRPr="00866BCF">
        <w:rPr>
          <w:sz w:val="52"/>
          <w:szCs w:val="20"/>
        </w:rPr>
        <w:t>взвод</w:t>
      </w:r>
      <w:r w:rsidR="00866BCF">
        <w:rPr>
          <w:sz w:val="52"/>
          <w:szCs w:val="20"/>
        </w:rPr>
        <w:t xml:space="preserve"> в/ч А2900</w:t>
      </w:r>
    </w:p>
    <w:p w14:paraId="6BA4571C" w14:textId="4B9415E1" w:rsidR="00141A4C" w:rsidRPr="00A175FA" w:rsidRDefault="003F5E48" w:rsidP="00141A4C">
      <w:r>
        <w:t xml:space="preserve">м. </w:t>
      </w:r>
      <w:r w:rsidR="00A175FA">
        <w:t>Краматорськ</w:t>
      </w:r>
      <w:r>
        <w:t xml:space="preserve">, </w:t>
      </w:r>
      <w:r w:rsidR="009C584A">
        <w:t>32 роки</w:t>
      </w:r>
      <w:r>
        <w:t>, +380</w:t>
      </w:r>
      <w:r w:rsidR="00A175FA">
        <w:t>931402383</w:t>
      </w:r>
      <w:r>
        <w:t xml:space="preserve">, </w:t>
      </w:r>
      <w:r w:rsidR="00A175FA">
        <w:t>manziyqt@gmail.com</w:t>
      </w:r>
    </w:p>
    <w:sdt>
      <w:sdtPr>
        <w:alias w:val="Освіта:"/>
        <w:tag w:val="Освіта:"/>
        <w:id w:val="807127995"/>
        <w:placeholder>
          <w:docPart w:val="85032CDA23BA4A70A71708DF89D2DA97"/>
        </w:placeholder>
        <w:temporary/>
        <w:showingPlcHdr/>
        <w15:appearance w15:val="hidden"/>
      </w:sdtPr>
      <w:sdtEndPr/>
      <w:sdtContent>
        <w:p w14:paraId="311DC9BB" w14:textId="77777777" w:rsidR="006270A9" w:rsidRDefault="009D5933">
          <w:pPr>
            <w:pStyle w:val="1"/>
          </w:pPr>
          <w:r>
            <w:rPr>
              <w:lang w:bidi="uk-UA"/>
            </w:rPr>
            <w:t>Освіта</w:t>
          </w:r>
        </w:p>
      </w:sdtContent>
    </w:sdt>
    <w:p w14:paraId="5ED0D5A3" w14:textId="24FD35DA" w:rsidR="006270A9" w:rsidRPr="009C584A" w:rsidRDefault="00A175FA">
      <w:pPr>
        <w:pStyle w:val="2"/>
      </w:pPr>
      <w:r>
        <w:t>Бакалавр</w:t>
      </w:r>
    </w:p>
    <w:p w14:paraId="0CA0ABBB" w14:textId="4051D158" w:rsidR="006270A9" w:rsidRDefault="003C0C8F" w:rsidP="001B29CF">
      <w:pPr>
        <w:pStyle w:val="a"/>
      </w:pPr>
      <w:r>
        <w:rPr>
          <w:lang w:bidi="uk-UA"/>
        </w:rPr>
        <w:t xml:space="preserve">Інтелектуальні технології проектування </w:t>
      </w:r>
      <w:r w:rsidR="003F5E48">
        <w:rPr>
          <w:lang w:bidi="uk-UA"/>
        </w:rPr>
        <w:t xml:space="preserve">, </w:t>
      </w:r>
      <w:r w:rsidR="009C584A">
        <w:rPr>
          <w:lang w:bidi="uk-UA"/>
        </w:rPr>
        <w:t>Д</w:t>
      </w:r>
      <w:r>
        <w:rPr>
          <w:lang w:bidi="uk-UA"/>
        </w:rPr>
        <w:t>онбаська державна машинобудівна академія</w:t>
      </w:r>
      <w:r w:rsidR="003F5E48" w:rsidRPr="0008241F">
        <w:rPr>
          <w:b/>
          <w:bCs/>
          <w:lang w:bidi="uk-UA"/>
        </w:rPr>
        <w:t>,</w:t>
      </w:r>
      <w:r w:rsidR="003F5E48">
        <w:rPr>
          <w:lang w:bidi="uk-UA"/>
        </w:rPr>
        <w:t xml:space="preserve"> рік закінчення</w:t>
      </w:r>
      <w:r>
        <w:rPr>
          <w:lang w:bidi="uk-UA"/>
        </w:rPr>
        <w:t xml:space="preserve"> </w:t>
      </w:r>
      <w:r w:rsidR="003F5E48">
        <w:rPr>
          <w:lang w:bidi="uk-UA"/>
        </w:rPr>
        <w:t xml:space="preserve">- </w:t>
      </w:r>
      <w:r w:rsidR="003F5E48" w:rsidRPr="0008241F">
        <w:rPr>
          <w:b/>
          <w:bCs/>
          <w:lang w:bidi="uk-UA"/>
        </w:rPr>
        <w:t>20</w:t>
      </w:r>
      <w:r w:rsidR="009C584A">
        <w:rPr>
          <w:b/>
          <w:bCs/>
          <w:lang w:bidi="uk-UA"/>
        </w:rPr>
        <w:t>14</w:t>
      </w:r>
    </w:p>
    <w:sdt>
      <w:sdtPr>
        <w:alias w:val="Навички та здібності:"/>
        <w:tag w:val="Навички та здібності:"/>
        <w:id w:val="458624136"/>
        <w:placeholder>
          <w:docPart w:val="2C6AE4E6738248B1A14332481F4B70AC"/>
        </w:placeholder>
        <w:temporary/>
        <w:showingPlcHdr/>
        <w15:appearance w15:val="hidden"/>
      </w:sdtPr>
      <w:sdtEndPr/>
      <w:sdtContent>
        <w:p w14:paraId="19FA61CA" w14:textId="77777777" w:rsidR="006270A9" w:rsidRDefault="009D5933">
          <w:pPr>
            <w:pStyle w:val="1"/>
          </w:pPr>
          <w:r>
            <w:rPr>
              <w:lang w:bidi="uk-UA"/>
            </w:rPr>
            <w:t>Навички та здібності</w:t>
          </w:r>
        </w:p>
      </w:sdtContent>
    </w:sdt>
    <w:p w14:paraId="35864166" w14:textId="61DC0ECB" w:rsidR="006270A9" w:rsidRDefault="006270A9">
      <w:pPr>
        <w:pStyle w:val="2"/>
      </w:pPr>
    </w:p>
    <w:p w14:paraId="7A87B6AD" w14:textId="5C09CFA8" w:rsidR="006270A9" w:rsidRDefault="003F5E48">
      <w:pPr>
        <w:pStyle w:val="a"/>
      </w:pPr>
      <w:r>
        <w:t xml:space="preserve">Впевнений користувач ПК, вільна робота з сервісами </w:t>
      </w:r>
      <w:r>
        <w:rPr>
          <w:lang w:val="en-US"/>
        </w:rPr>
        <w:t>Word, Exel</w:t>
      </w:r>
      <w:r w:rsidR="00FD5A0B">
        <w:t>, Access</w:t>
      </w:r>
      <w:r>
        <w:t>. Швидкий набір текстів</w:t>
      </w:r>
      <w:r w:rsidR="00FC2732">
        <w:t>.</w:t>
      </w:r>
      <w:r>
        <w:t xml:space="preserve"> Розроблення та ведення таблиць. Прописування формул. </w:t>
      </w:r>
      <w:r w:rsidR="00FD5A0B">
        <w:t xml:space="preserve">Вміння створювати бази даних та </w:t>
      </w:r>
      <w:r w:rsidR="001746D4">
        <w:t xml:space="preserve">вміння писати </w:t>
      </w:r>
      <w:proofErr w:type="spellStart"/>
      <w:r w:rsidR="001746D4">
        <w:t>SQl</w:t>
      </w:r>
      <w:proofErr w:type="spellEnd"/>
      <w:r w:rsidR="001746D4">
        <w:t xml:space="preserve"> запроси. </w:t>
      </w:r>
      <w:r>
        <w:t xml:space="preserve">Швидке розуміння, сприйняття та виконання поставлених завдань. </w:t>
      </w:r>
      <w:r w:rsidR="009C584A">
        <w:t xml:space="preserve">Вміння створювати навчальні матеріали. </w:t>
      </w:r>
      <w:r>
        <w:t>Комунікація з людьми на високому рівні. Готовність та бажання працювати та розвива</w:t>
      </w:r>
      <w:r w:rsidR="00FD5A0B">
        <w:t xml:space="preserve">тись. </w:t>
      </w:r>
      <w:r w:rsidR="009C584A">
        <w:t>О</w:t>
      </w:r>
      <w:r>
        <w:t>дружений</w:t>
      </w:r>
      <w:r w:rsidR="00EA2120">
        <w:t xml:space="preserve">. </w:t>
      </w:r>
      <w:r>
        <w:t xml:space="preserve">Дітей наразі немає. </w:t>
      </w:r>
    </w:p>
    <w:sdt>
      <w:sdtPr>
        <w:alias w:val="Досвід роботи:"/>
        <w:tag w:val="Досвід роботи:"/>
        <w:id w:val="171684534"/>
        <w:placeholder>
          <w:docPart w:val="F9645B792A244F12A8A35EA8F149417F"/>
        </w:placeholder>
        <w:temporary/>
        <w:showingPlcHdr/>
        <w15:appearance w15:val="hidden"/>
      </w:sdtPr>
      <w:sdtEndPr/>
      <w:sdtContent>
        <w:p w14:paraId="294723B4" w14:textId="77777777" w:rsidR="006270A9" w:rsidRDefault="009D5933">
          <w:pPr>
            <w:pStyle w:val="1"/>
          </w:pPr>
          <w:r>
            <w:rPr>
              <w:lang w:bidi="uk-UA"/>
            </w:rPr>
            <w:t>Досвід роботи</w:t>
          </w:r>
        </w:p>
      </w:sdtContent>
    </w:sdt>
    <w:p w14:paraId="628BAFDA" w14:textId="11ED2F9B" w:rsidR="006270A9" w:rsidRPr="005E2518" w:rsidRDefault="0062306C">
      <w:pPr>
        <w:pStyle w:val="2"/>
      </w:pPr>
      <w:r>
        <w:t xml:space="preserve">Фріланс (Fiverr, Freelancehunt, </w:t>
      </w:r>
      <w:r w:rsidR="00D52631">
        <w:t>Study24)</w:t>
      </w:r>
    </w:p>
    <w:p w14:paraId="23E618A3" w14:textId="11191006" w:rsidR="001B29CF" w:rsidRDefault="003F5E48" w:rsidP="001B29CF">
      <w:pPr>
        <w:pStyle w:val="a"/>
      </w:pPr>
      <w:r>
        <w:t xml:space="preserve">Термін роботи </w:t>
      </w:r>
      <w:r w:rsidR="0008241F">
        <w:t>з 20</w:t>
      </w:r>
      <w:r w:rsidR="009C584A">
        <w:rPr>
          <w:lang w:val="en-US"/>
        </w:rPr>
        <w:t>2</w:t>
      </w:r>
      <w:r w:rsidR="005E2518">
        <w:t xml:space="preserve">2 </w:t>
      </w:r>
      <w:r w:rsidR="0008241F">
        <w:t>по 20</w:t>
      </w:r>
      <w:r w:rsidR="00EA2120">
        <w:t>25</w:t>
      </w:r>
      <w:r w:rsidR="0008241F">
        <w:t xml:space="preserve"> рік. </w:t>
      </w:r>
      <w:r w:rsidR="00D52631">
        <w:t>Робота в команді</w:t>
      </w:r>
      <w:r w:rsidR="00DA781F">
        <w:t xml:space="preserve">, котра спеціалізувалась у різних </w:t>
      </w:r>
      <w:r w:rsidR="000767F7">
        <w:t xml:space="preserve">сферах. Основні категорії – креслення, 3D </w:t>
      </w:r>
      <w:r w:rsidR="00974D87">
        <w:t>моделювання, робота з текстом</w:t>
      </w:r>
      <w:r w:rsidR="0012402E">
        <w:t xml:space="preserve">, </w:t>
      </w:r>
      <w:r w:rsidR="00535986">
        <w:t>робота з базами даних, програмування.</w:t>
      </w:r>
      <w:r w:rsidR="009340F9">
        <w:t xml:space="preserve"> </w:t>
      </w:r>
      <w:r w:rsidR="00B93C62">
        <w:t xml:space="preserve">Виконання проектів у </w:t>
      </w:r>
      <w:proofErr w:type="spellStart"/>
      <w:r w:rsidR="00B93C62">
        <w:t>срок</w:t>
      </w:r>
      <w:proofErr w:type="spellEnd"/>
      <w:r w:rsidR="00B93C62">
        <w:t xml:space="preserve">. </w:t>
      </w:r>
    </w:p>
    <w:p w14:paraId="2B77283F" w14:textId="0F78B7B2" w:rsidR="009C584A" w:rsidRPr="00B93C62" w:rsidRDefault="00270C92" w:rsidP="009C584A">
      <w:pPr>
        <w:pStyle w:val="2"/>
      </w:pPr>
      <w:r>
        <w:t>Торговий представник (ТОВ «Приват-фуд Схід»)</w:t>
      </w:r>
    </w:p>
    <w:p w14:paraId="154FB80E" w14:textId="2667A141" w:rsidR="009C584A" w:rsidRDefault="009C584A" w:rsidP="009C584A">
      <w:pPr>
        <w:pStyle w:val="a"/>
      </w:pPr>
      <w:r>
        <w:t>Термін роботи з 201</w:t>
      </w:r>
      <w:r w:rsidR="00633F93">
        <w:t>7</w:t>
      </w:r>
      <w:r>
        <w:t>по 20</w:t>
      </w:r>
      <w:r w:rsidR="00633F93">
        <w:t>22</w:t>
      </w:r>
      <w:r>
        <w:t xml:space="preserve"> рік. В моїх обов’язках </w:t>
      </w:r>
      <w:r w:rsidR="00633F93">
        <w:t xml:space="preserve">було відвідування торгових точок, пошук нових клієнтів та </w:t>
      </w:r>
      <w:r w:rsidR="00D2025A">
        <w:t>підтримання існуючих.</w:t>
      </w:r>
      <w:r w:rsidR="007F2FA4">
        <w:t xml:space="preserve"> Виконання </w:t>
      </w:r>
      <w:r w:rsidR="00CB17FB">
        <w:t xml:space="preserve">поставленого керівництвом </w:t>
      </w:r>
      <w:proofErr w:type="spellStart"/>
      <w:r w:rsidR="00CB17FB">
        <w:t>плана</w:t>
      </w:r>
      <w:proofErr w:type="spellEnd"/>
      <w:r w:rsidR="00CB17FB">
        <w:t xml:space="preserve"> </w:t>
      </w:r>
      <w:proofErr w:type="spellStart"/>
      <w:r w:rsidR="00CB17FB">
        <w:t xml:space="preserve">продажів. </w:t>
      </w:r>
      <w:proofErr w:type="spellEnd"/>
      <w:r w:rsidR="00D2025A">
        <w:t xml:space="preserve">Складання звітів у </w:t>
      </w:r>
      <w:proofErr w:type="spellStart"/>
      <w:r w:rsidR="007F2FA4">
        <w:t>Exel</w:t>
      </w:r>
      <w:proofErr w:type="spellEnd"/>
      <w:r w:rsidR="00CB17FB">
        <w:t>.</w:t>
      </w:r>
    </w:p>
    <w:p w14:paraId="70118983" w14:textId="73E22FBD" w:rsidR="009C584A" w:rsidRDefault="009C584A" w:rsidP="001B29CF">
      <w:pPr>
        <w:pStyle w:val="a"/>
      </w:pPr>
    </w:p>
    <w:p w14:paraId="549AD9AC" w14:textId="77777777" w:rsidR="0008241F" w:rsidRDefault="0008241F" w:rsidP="0008241F">
      <w:pPr>
        <w:pStyle w:val="a"/>
        <w:numPr>
          <w:ilvl w:val="0"/>
          <w:numId w:val="0"/>
        </w:numPr>
        <w:ind w:left="216" w:hanging="216"/>
      </w:pPr>
    </w:p>
    <w:p w14:paraId="0AADDD6F" w14:textId="6FAA20D3" w:rsidR="0008241F" w:rsidRPr="001B29CF" w:rsidRDefault="0008241F" w:rsidP="0008241F">
      <w:pPr>
        <w:pStyle w:val="a"/>
        <w:numPr>
          <w:ilvl w:val="0"/>
          <w:numId w:val="0"/>
        </w:numPr>
        <w:ind w:left="216" w:hanging="216"/>
      </w:pPr>
    </w:p>
    <w:sectPr w:rsidR="0008241F" w:rsidRPr="001B29CF" w:rsidSect="00617B26">
      <w:footerReference w:type="default" r:id="rId8"/>
      <w:pgSz w:w="11907" w:h="16839" w:code="9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C9E0" w14:textId="77777777" w:rsidR="008C129A" w:rsidRDefault="008C129A">
      <w:pPr>
        <w:spacing w:after="0"/>
      </w:pPr>
      <w:r>
        <w:separator/>
      </w:r>
    </w:p>
  </w:endnote>
  <w:endnote w:type="continuationSeparator" w:id="0">
    <w:p w14:paraId="75972F9D" w14:textId="77777777" w:rsidR="008C129A" w:rsidRDefault="008C12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C9B6" w14:textId="77777777" w:rsidR="006270A9" w:rsidRDefault="009D5933">
    <w:pPr>
      <w:pStyle w:val="aa"/>
    </w:pPr>
    <w:r>
      <w:rPr>
        <w:lang w:bidi="uk-UA"/>
      </w:rPr>
      <w:t xml:space="preserve">Сторінка </w:t>
    </w:r>
    <w:r>
      <w:rPr>
        <w:lang w:bidi="uk-UA"/>
      </w:rPr>
      <w:fldChar w:fldCharType="begin"/>
    </w:r>
    <w:r>
      <w:rPr>
        <w:lang w:bidi="uk-UA"/>
      </w:rPr>
      <w:instrText xml:space="preserve"> PAGE   \* MERGEFORMAT </w:instrText>
    </w:r>
    <w:r>
      <w:rPr>
        <w:lang w:bidi="uk-UA"/>
      </w:rPr>
      <w:fldChar w:fldCharType="separate"/>
    </w:r>
    <w:r w:rsidR="00365A9A">
      <w:rPr>
        <w:noProof/>
        <w:lang w:bidi="uk-UA"/>
      </w:rPr>
      <w:t>1</w:t>
    </w:r>
    <w:r>
      <w:rPr>
        <w:noProof/>
        <w:lang w:bidi="uk-U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511D" w14:textId="77777777" w:rsidR="008C129A" w:rsidRDefault="008C129A">
      <w:pPr>
        <w:spacing w:after="0"/>
      </w:pPr>
      <w:r>
        <w:separator/>
      </w:r>
    </w:p>
  </w:footnote>
  <w:footnote w:type="continuationSeparator" w:id="0">
    <w:p w14:paraId="644000DB" w14:textId="77777777" w:rsidR="008C129A" w:rsidRDefault="008C129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A801DE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a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C864A0"/>
    <w:multiLevelType w:val="multilevel"/>
    <w:tmpl w:val="F42A8A2A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FC5048"/>
    <w:multiLevelType w:val="multilevel"/>
    <w:tmpl w:val="04090023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D9D5ECA"/>
    <w:multiLevelType w:val="multilevel"/>
    <w:tmpl w:val="2DB03242"/>
    <w:lvl w:ilvl="0">
      <w:start w:val="1"/>
      <w:numFmt w:val="decimal"/>
      <w:pStyle w:val="a0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19" w15:restartNumberingAfterBreak="0">
    <w:nsid w:val="71866955"/>
    <w:multiLevelType w:val="multilevel"/>
    <w:tmpl w:val="01684A10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19387140">
    <w:abstractNumId w:val="9"/>
  </w:num>
  <w:num w:numId="2" w16cid:durableId="1648782313">
    <w:abstractNumId w:val="9"/>
    <w:lvlOverride w:ilvl="0">
      <w:startOverride w:val="1"/>
    </w:lvlOverride>
  </w:num>
  <w:num w:numId="3" w16cid:durableId="541018238">
    <w:abstractNumId w:val="9"/>
    <w:lvlOverride w:ilvl="0">
      <w:startOverride w:val="1"/>
    </w:lvlOverride>
  </w:num>
  <w:num w:numId="4" w16cid:durableId="364914766">
    <w:abstractNumId w:val="9"/>
    <w:lvlOverride w:ilvl="0">
      <w:startOverride w:val="1"/>
    </w:lvlOverride>
  </w:num>
  <w:num w:numId="5" w16cid:durableId="517937665">
    <w:abstractNumId w:val="8"/>
  </w:num>
  <w:num w:numId="6" w16cid:durableId="1586845482">
    <w:abstractNumId w:val="7"/>
  </w:num>
  <w:num w:numId="7" w16cid:durableId="2002082399">
    <w:abstractNumId w:val="6"/>
  </w:num>
  <w:num w:numId="8" w16cid:durableId="871309261">
    <w:abstractNumId w:val="5"/>
  </w:num>
  <w:num w:numId="9" w16cid:durableId="43261378">
    <w:abstractNumId w:val="4"/>
  </w:num>
  <w:num w:numId="10" w16cid:durableId="1247499889">
    <w:abstractNumId w:val="3"/>
  </w:num>
  <w:num w:numId="11" w16cid:durableId="249587944">
    <w:abstractNumId w:val="2"/>
  </w:num>
  <w:num w:numId="12" w16cid:durableId="954751490">
    <w:abstractNumId w:val="1"/>
  </w:num>
  <w:num w:numId="13" w16cid:durableId="2136294364">
    <w:abstractNumId w:val="0"/>
  </w:num>
  <w:num w:numId="14" w16cid:durableId="1068771551">
    <w:abstractNumId w:val="13"/>
  </w:num>
  <w:num w:numId="15" w16cid:durableId="1570650158">
    <w:abstractNumId w:val="16"/>
  </w:num>
  <w:num w:numId="16" w16cid:durableId="1444227758">
    <w:abstractNumId w:val="12"/>
  </w:num>
  <w:num w:numId="17" w16cid:durableId="1032851285">
    <w:abstractNumId w:val="15"/>
  </w:num>
  <w:num w:numId="18" w16cid:durableId="154536031">
    <w:abstractNumId w:val="10"/>
  </w:num>
  <w:num w:numId="19" w16cid:durableId="285045382">
    <w:abstractNumId w:val="19"/>
  </w:num>
  <w:num w:numId="20" w16cid:durableId="332534684">
    <w:abstractNumId w:val="17"/>
  </w:num>
  <w:num w:numId="21" w16cid:durableId="240066629">
    <w:abstractNumId w:val="11"/>
  </w:num>
  <w:num w:numId="22" w16cid:durableId="647634641">
    <w:abstractNumId w:val="14"/>
  </w:num>
  <w:num w:numId="23" w16cid:durableId="10402014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attachedTemplate r:id="rId1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48"/>
    <w:rsid w:val="000767F7"/>
    <w:rsid w:val="0008241F"/>
    <w:rsid w:val="000A4F59"/>
    <w:rsid w:val="0012402E"/>
    <w:rsid w:val="00141A4C"/>
    <w:rsid w:val="001746D4"/>
    <w:rsid w:val="001B29CF"/>
    <w:rsid w:val="00210F2A"/>
    <w:rsid w:val="00270C92"/>
    <w:rsid w:val="0028220F"/>
    <w:rsid w:val="00356C14"/>
    <w:rsid w:val="00365A9A"/>
    <w:rsid w:val="003C0C8F"/>
    <w:rsid w:val="003F5E48"/>
    <w:rsid w:val="005303B0"/>
    <w:rsid w:val="00535986"/>
    <w:rsid w:val="00597C51"/>
    <w:rsid w:val="005B3B3C"/>
    <w:rsid w:val="005E2518"/>
    <w:rsid w:val="00617B26"/>
    <w:rsid w:val="0062306C"/>
    <w:rsid w:val="006270A9"/>
    <w:rsid w:val="00633F93"/>
    <w:rsid w:val="0064408C"/>
    <w:rsid w:val="00666DF4"/>
    <w:rsid w:val="00675956"/>
    <w:rsid w:val="00681034"/>
    <w:rsid w:val="00741806"/>
    <w:rsid w:val="00785E18"/>
    <w:rsid w:val="0078642E"/>
    <w:rsid w:val="007F2FA4"/>
    <w:rsid w:val="00805FDF"/>
    <w:rsid w:val="00816216"/>
    <w:rsid w:val="00866BCF"/>
    <w:rsid w:val="0087734B"/>
    <w:rsid w:val="008B1323"/>
    <w:rsid w:val="008C129A"/>
    <w:rsid w:val="008D694A"/>
    <w:rsid w:val="009340F9"/>
    <w:rsid w:val="00974D87"/>
    <w:rsid w:val="009C584A"/>
    <w:rsid w:val="009D5933"/>
    <w:rsid w:val="00A175FA"/>
    <w:rsid w:val="00A26C5D"/>
    <w:rsid w:val="00AB09C3"/>
    <w:rsid w:val="00B26A8F"/>
    <w:rsid w:val="00B93C62"/>
    <w:rsid w:val="00BC73BB"/>
    <w:rsid w:val="00BD768D"/>
    <w:rsid w:val="00BE3A65"/>
    <w:rsid w:val="00C61F8E"/>
    <w:rsid w:val="00CB17FB"/>
    <w:rsid w:val="00D2025A"/>
    <w:rsid w:val="00D52631"/>
    <w:rsid w:val="00DA781F"/>
    <w:rsid w:val="00DC36F9"/>
    <w:rsid w:val="00E17A5A"/>
    <w:rsid w:val="00E83E4B"/>
    <w:rsid w:val="00EA2120"/>
    <w:rsid w:val="00FC273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E7A2A"/>
  <w15:chartTrackingRefBased/>
  <w15:docId w15:val="{86C5703B-78C3-4122-8318-278E379D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uk-UA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B29CF"/>
  </w:style>
  <w:style w:type="paragraph" w:styleId="1">
    <w:name w:val="heading 1"/>
    <w:basedOn w:val="a1"/>
    <w:link w:val="10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a6">
    <w:name w:val="Назва Знак"/>
    <w:basedOn w:val="a2"/>
    <w:link w:val="a5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a7">
    <w:name w:val="Placeholder Text"/>
    <w:basedOn w:val="a2"/>
    <w:uiPriority w:val="99"/>
    <w:semiHidden/>
    <w:rsid w:val="00E83E4B"/>
    <w:rPr>
      <w:color w:val="393939" w:themeColor="text2" w:themeShade="BF"/>
    </w:rPr>
  </w:style>
  <w:style w:type="paragraph" w:styleId="a">
    <w:name w:val="List Bullet"/>
    <w:basedOn w:val="a1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a8">
    <w:name w:val="header"/>
    <w:basedOn w:val="a1"/>
    <w:link w:val="a9"/>
    <w:uiPriority w:val="99"/>
    <w:unhideWhenUsed/>
    <w:pPr>
      <w:spacing w:after="0"/>
    </w:pPr>
  </w:style>
  <w:style w:type="character" w:customStyle="1" w:styleId="a9">
    <w:name w:val="Верхній колонтитул Знак"/>
    <w:basedOn w:val="a2"/>
    <w:link w:val="a8"/>
    <w:uiPriority w:val="99"/>
  </w:style>
  <w:style w:type="paragraph" w:styleId="aa">
    <w:name w:val="footer"/>
    <w:basedOn w:val="a1"/>
    <w:link w:val="ab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ab">
    <w:name w:val="Нижній колонтитул Знак"/>
    <w:basedOn w:val="a2"/>
    <w:link w:val="aa"/>
    <w:uiPriority w:val="99"/>
    <w:rsid w:val="00681034"/>
    <w:rPr>
      <w:color w:val="2A7B88" w:themeColor="accent1" w:themeShade="BF"/>
    </w:rPr>
  </w:style>
  <w:style w:type="character" w:customStyle="1" w:styleId="10">
    <w:name w:val="Заголовок 1 Знак"/>
    <w:basedOn w:val="a2"/>
    <w:link w:val="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20">
    <w:name w:val="Заголовок 2 Знак"/>
    <w:basedOn w:val="a2"/>
    <w:link w:val="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ac">
    <w:name w:val="TOC Heading"/>
    <w:basedOn w:val="1"/>
    <w:next w:val="a1"/>
    <w:uiPriority w:val="39"/>
    <w:semiHidden/>
    <w:unhideWhenUsed/>
    <w:qFormat/>
    <w:pPr>
      <w:contextualSpacing w:val="0"/>
      <w:outlineLvl w:val="9"/>
    </w:pPr>
  </w:style>
  <w:style w:type="character" w:styleId="ad">
    <w:name w:val="Intense Emphasis"/>
    <w:basedOn w:val="a2"/>
    <w:uiPriority w:val="21"/>
    <w:semiHidden/>
    <w:unhideWhenUsed/>
    <w:qFormat/>
    <w:rPr>
      <w:i/>
      <w:iCs/>
      <w:color w:val="2A7B88" w:themeColor="accent1" w:themeShade="BF"/>
    </w:rPr>
  </w:style>
  <w:style w:type="character" w:styleId="ae">
    <w:name w:val="Intense Reference"/>
    <w:basedOn w:val="a2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af">
    <w:name w:val="Intense Quote"/>
    <w:basedOn w:val="a1"/>
    <w:next w:val="a1"/>
    <w:link w:val="af0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af0">
    <w:name w:val="Насичена цитата Знак"/>
    <w:basedOn w:val="a2"/>
    <w:link w:val="af"/>
    <w:uiPriority w:val="30"/>
    <w:semiHidden/>
    <w:rPr>
      <w:i/>
      <w:iCs/>
      <w:color w:val="2A7B88" w:themeColor="accent1" w:themeShade="BF"/>
    </w:rPr>
  </w:style>
  <w:style w:type="paragraph" w:styleId="a0">
    <w:name w:val="List Number"/>
    <w:basedOn w:val="a1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af1">
    <w:name w:val="FollowedHyperlink"/>
    <w:basedOn w:val="a2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af2">
    <w:name w:val="Hyperlink"/>
    <w:basedOn w:val="a2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3">
    <w:name w:val="Body Text 3"/>
    <w:basedOn w:val="a1"/>
    <w:link w:val="30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30">
    <w:name w:val="Основний текст 3 Знак"/>
    <w:basedOn w:val="a2"/>
    <w:link w:val="3"/>
    <w:uiPriority w:val="99"/>
    <w:semiHidden/>
    <w:rsid w:val="00E83E4B"/>
    <w:rPr>
      <w:szCs w:val="16"/>
    </w:rPr>
  </w:style>
  <w:style w:type="paragraph" w:styleId="af3">
    <w:name w:val="Block Text"/>
    <w:basedOn w:val="a1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31">
    <w:name w:val="Body Text Indent 3"/>
    <w:basedOn w:val="a1"/>
    <w:link w:val="32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32">
    <w:name w:val="Основний текст з відступом 3 Знак"/>
    <w:basedOn w:val="a2"/>
    <w:link w:val="31"/>
    <w:uiPriority w:val="99"/>
    <w:semiHidden/>
    <w:rsid w:val="00E83E4B"/>
    <w:rPr>
      <w:szCs w:val="16"/>
    </w:rPr>
  </w:style>
  <w:style w:type="character" w:styleId="af4">
    <w:name w:val="annotation reference"/>
    <w:basedOn w:val="a2"/>
    <w:uiPriority w:val="99"/>
    <w:semiHidden/>
    <w:unhideWhenUsed/>
    <w:rsid w:val="0028220F"/>
    <w:rPr>
      <w:sz w:val="22"/>
      <w:szCs w:val="16"/>
    </w:rPr>
  </w:style>
  <w:style w:type="paragraph" w:styleId="af5">
    <w:name w:val="Document Map"/>
    <w:basedOn w:val="a1"/>
    <w:link w:val="af6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af6">
    <w:name w:val="Схема документа Знак"/>
    <w:basedOn w:val="a2"/>
    <w:link w:val="af5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80">
    <w:name w:val="Заголовок 8 Знак"/>
    <w:basedOn w:val="a2"/>
    <w:link w:val="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af7">
    <w:name w:val="caption"/>
    <w:basedOn w:val="a1"/>
    <w:next w:val="a1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af8">
    <w:name w:val="Balloon Text"/>
    <w:basedOn w:val="a1"/>
    <w:link w:val="af9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af9">
    <w:name w:val="Текст у виносці Знак"/>
    <w:basedOn w:val="a2"/>
    <w:link w:val="af8"/>
    <w:uiPriority w:val="99"/>
    <w:semiHidden/>
    <w:rsid w:val="0028220F"/>
    <w:rPr>
      <w:rFonts w:ascii="Segoe UI" w:hAnsi="Segoe UI" w:cs="Segoe UI"/>
      <w:szCs w:val="18"/>
    </w:rPr>
  </w:style>
  <w:style w:type="paragraph" w:styleId="afa">
    <w:name w:val="annotation text"/>
    <w:basedOn w:val="a1"/>
    <w:link w:val="afb"/>
    <w:uiPriority w:val="99"/>
    <w:semiHidden/>
    <w:unhideWhenUsed/>
    <w:rsid w:val="0028220F"/>
    <w:rPr>
      <w:szCs w:val="20"/>
    </w:rPr>
  </w:style>
  <w:style w:type="character" w:customStyle="1" w:styleId="afb">
    <w:name w:val="Текст примітки Знак"/>
    <w:basedOn w:val="a2"/>
    <w:link w:val="afa"/>
    <w:uiPriority w:val="99"/>
    <w:semiHidden/>
    <w:rsid w:val="0028220F"/>
    <w:rPr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8220F"/>
    <w:rPr>
      <w:b/>
      <w:bCs/>
    </w:rPr>
  </w:style>
  <w:style w:type="character" w:customStyle="1" w:styleId="afd">
    <w:name w:val="Тема примітки Знак"/>
    <w:basedOn w:val="afb"/>
    <w:link w:val="afc"/>
    <w:uiPriority w:val="99"/>
    <w:semiHidden/>
    <w:rsid w:val="0028220F"/>
    <w:rPr>
      <w:b/>
      <w:bCs/>
      <w:szCs w:val="20"/>
    </w:rPr>
  </w:style>
  <w:style w:type="paragraph" w:styleId="afe">
    <w:name w:val="endnote text"/>
    <w:basedOn w:val="a1"/>
    <w:link w:val="aff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aff">
    <w:name w:val="Текст кінцевої виноски Знак"/>
    <w:basedOn w:val="a2"/>
    <w:link w:val="afe"/>
    <w:uiPriority w:val="99"/>
    <w:semiHidden/>
    <w:rsid w:val="0028220F"/>
    <w:rPr>
      <w:szCs w:val="20"/>
    </w:rPr>
  </w:style>
  <w:style w:type="paragraph" w:styleId="21">
    <w:name w:val="envelope return"/>
    <w:basedOn w:val="a1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aff0">
    <w:name w:val="footnote text"/>
    <w:basedOn w:val="a1"/>
    <w:link w:val="aff1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aff1">
    <w:name w:val="Текст виноски Знак"/>
    <w:basedOn w:val="a2"/>
    <w:link w:val="aff0"/>
    <w:uiPriority w:val="99"/>
    <w:semiHidden/>
    <w:rsid w:val="0028220F"/>
    <w:rPr>
      <w:szCs w:val="20"/>
    </w:rPr>
  </w:style>
  <w:style w:type="character" w:styleId="HTML">
    <w:name w:val="HTML Code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0">
    <w:name w:val="HTML Keyboard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1">
    <w:name w:val="HTML Preformatted"/>
    <w:basedOn w:val="a1"/>
    <w:link w:val="HTML2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2">
    <w:name w:val="Стандартний HTML Знак"/>
    <w:basedOn w:val="a2"/>
    <w:link w:val="HTML1"/>
    <w:uiPriority w:val="99"/>
    <w:semiHidden/>
    <w:rsid w:val="0028220F"/>
    <w:rPr>
      <w:rFonts w:ascii="Consolas" w:hAnsi="Consolas"/>
      <w:szCs w:val="20"/>
    </w:rPr>
  </w:style>
  <w:style w:type="character" w:styleId="HTML3">
    <w:name w:val="HTML Typewriter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aff2">
    <w:name w:val="macro"/>
    <w:link w:val="aff3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f3">
    <w:name w:val="Текст макросу Знак"/>
    <w:basedOn w:val="a2"/>
    <w:link w:val="aff2"/>
    <w:uiPriority w:val="99"/>
    <w:semiHidden/>
    <w:rsid w:val="0028220F"/>
    <w:rPr>
      <w:rFonts w:ascii="Consolas" w:hAnsi="Consolas"/>
      <w:szCs w:val="20"/>
    </w:rPr>
  </w:style>
  <w:style w:type="paragraph" w:styleId="aff4">
    <w:name w:val="Plain Text"/>
    <w:basedOn w:val="a1"/>
    <w:link w:val="aff5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aff5">
    <w:name w:val="Текст Знак"/>
    <w:basedOn w:val="a2"/>
    <w:link w:val="aff4"/>
    <w:uiPriority w:val="99"/>
    <w:semiHidden/>
    <w:rsid w:val="0028220F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glossaryDocument" Target="glossary/document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dmin\AppData\Roaming\Microsoft\Templates\&#1056;&#1077;&#1079;&#1102;&#1084;&#1077;%20(&#1082;&#1086;&#1083;&#1100;&#1086;&#1088;&#1086;&#1074;&#1077;)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032CDA23BA4A70A71708DF89D2DA9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125D3EE-8B44-4375-B5F2-18CFF7698C9E}"/>
      </w:docPartPr>
      <w:docPartBody>
        <w:p w:rsidR="00A76567" w:rsidRDefault="00D87055">
          <w:pPr>
            <w:pStyle w:val="85032CDA23BA4A70A71708DF89D2DA97"/>
          </w:pPr>
          <w:r>
            <w:rPr>
              <w:lang w:bidi="uk-UA"/>
            </w:rPr>
            <w:t>Освіта</w:t>
          </w:r>
        </w:p>
      </w:docPartBody>
    </w:docPart>
    <w:docPart>
      <w:docPartPr>
        <w:name w:val="2C6AE4E6738248B1A14332481F4B70A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FBA9F64-F074-41CB-AAE0-0D4B3706C6E4}"/>
      </w:docPartPr>
      <w:docPartBody>
        <w:p w:rsidR="00A76567" w:rsidRDefault="00D87055">
          <w:pPr>
            <w:pStyle w:val="2C6AE4E6738248B1A14332481F4B70AC"/>
          </w:pPr>
          <w:r>
            <w:rPr>
              <w:lang w:bidi="uk-UA"/>
            </w:rPr>
            <w:t>Навички та здібності</w:t>
          </w:r>
        </w:p>
      </w:docPartBody>
    </w:docPart>
    <w:docPart>
      <w:docPartPr>
        <w:name w:val="F9645B792A244F12A8A35EA8F149417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18CB5C3-C2A0-413B-8C96-C5980C45BB75}"/>
      </w:docPartPr>
      <w:docPartBody>
        <w:p w:rsidR="00A76567" w:rsidRDefault="00D87055">
          <w:pPr>
            <w:pStyle w:val="F9645B792A244F12A8A35EA8F149417F"/>
          </w:pPr>
          <w:r>
            <w:rPr>
              <w:lang w:bidi="uk-UA"/>
            </w:rPr>
            <w:t>Досвід роботи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06"/>
    <w:rsid w:val="00503BA1"/>
    <w:rsid w:val="00805FDF"/>
    <w:rsid w:val="008B1323"/>
    <w:rsid w:val="00A76567"/>
    <w:rsid w:val="00AB09C3"/>
    <w:rsid w:val="00BC3A06"/>
    <w:rsid w:val="00BC73BB"/>
    <w:rsid w:val="00BE3A65"/>
    <w:rsid w:val="00D87055"/>
    <w:rsid w:val="00E21FC9"/>
    <w:rsid w:val="00FC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5032CDA23BA4A70A71708DF89D2DA97">
    <w:name w:val="85032CDA23BA4A70A71708DF89D2DA97"/>
  </w:style>
  <w:style w:type="paragraph" w:customStyle="1" w:styleId="2C6AE4E6738248B1A14332481F4B70AC">
    <w:name w:val="2C6AE4E6738248B1A14332481F4B70AC"/>
  </w:style>
  <w:style w:type="paragraph" w:customStyle="1" w:styleId="F9645B792A244F12A8A35EA8F149417F">
    <w:name w:val="F9645B792A244F12A8A35EA8F14941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D17C4-EC3A-49D4-8AA5-81B365C5E4F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Резюме%20(кольорове).dotx</Template>
  <TotalTime>0</TotalTime>
  <Pages>1</Pages>
  <Words>792</Words>
  <Characters>453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SecAdmin</dc:creator>
  <cp:keywords/>
  <cp:lastModifiedBy>Ярослав Манзий</cp:lastModifiedBy>
  <cp:revision>2</cp:revision>
  <dcterms:created xsi:type="dcterms:W3CDTF">2025-06-06T12:18:00Z</dcterms:created>
  <dcterms:modified xsi:type="dcterms:W3CDTF">2025-06-06T12:18:00Z</dcterms:modified>
  <cp:version/>
</cp:coreProperties>
</file>