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2425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46429408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0335C2AA" w14:textId="1065E813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8B4F6E" w:rsidRPr="008B4F6E">
        <w:rPr>
          <w:i/>
          <w:iCs/>
          <w:sz w:val="28"/>
          <w:szCs w:val="28"/>
          <w:u w:val="single"/>
        </w:rPr>
        <w:t xml:space="preserve">старший </w:t>
      </w:r>
      <w:r w:rsidR="00F77999">
        <w:rPr>
          <w:i/>
          <w:iCs/>
          <w:sz w:val="28"/>
          <w:szCs w:val="28"/>
          <w:u w:val="single"/>
        </w:rPr>
        <w:t>с</w:t>
      </w:r>
      <w:r w:rsidR="00A82DBE">
        <w:rPr>
          <w:i/>
          <w:iCs/>
          <w:sz w:val="28"/>
          <w:szCs w:val="28"/>
          <w:u w:val="single"/>
        </w:rPr>
        <w:t>ержант</w:t>
      </w:r>
    </w:p>
    <w:p w14:paraId="4079995F" w14:textId="3627F664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3B1879">
        <w:rPr>
          <w:i/>
          <w:sz w:val="28"/>
          <w:szCs w:val="28"/>
          <w:u w:val="single"/>
        </w:rPr>
        <w:t>ВИГІВСЬКИЙ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3B1879">
        <w:rPr>
          <w:i/>
          <w:sz w:val="28"/>
          <w:szCs w:val="28"/>
          <w:u w:val="single"/>
        </w:rPr>
        <w:t>ДЕНИС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3B1879">
        <w:rPr>
          <w:i/>
          <w:sz w:val="28"/>
          <w:szCs w:val="28"/>
          <w:u w:val="single"/>
        </w:rPr>
        <w:t>АНАТОЛІЙОВИЧ</w:t>
      </w:r>
    </w:p>
    <w:p w14:paraId="13FDB266" w14:textId="6C675EDA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3B1879">
        <w:rPr>
          <w:i/>
          <w:iCs/>
          <w:sz w:val="28"/>
          <w:szCs w:val="28"/>
          <w:u w:val="single"/>
          <w:lang w:val="uk-UA"/>
        </w:rPr>
        <w:t>курсант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6B1B838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6AF4E28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FA453D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виконання посадових обов’язків зареком</w:t>
      </w:r>
      <w:r w:rsidR="00021643">
        <w:rPr>
          <w:i/>
          <w:sz w:val="28"/>
        </w:rPr>
        <w:t>ендува</w:t>
      </w:r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позитивної </w:t>
      </w:r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r w:rsidR="00A178A0">
        <w:rPr>
          <w:i/>
          <w:sz w:val="28"/>
          <w:lang w:val="uk-UA"/>
        </w:rPr>
        <w:t>. С</w:t>
      </w:r>
      <w:r w:rsidR="00D919EC">
        <w:rPr>
          <w:i/>
          <w:sz w:val="28"/>
        </w:rPr>
        <w:t>промож</w:t>
      </w:r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якісно </w:t>
      </w:r>
      <w:r>
        <w:rPr>
          <w:i/>
          <w:sz w:val="28"/>
        </w:rPr>
        <w:t>виконувати поставлені завдання</w:t>
      </w:r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потребуючи для цього додаткового контролю старших начальників. </w:t>
      </w:r>
      <w:r w:rsidRPr="007602AB">
        <w:rPr>
          <w:i/>
          <w:sz w:val="28"/>
        </w:rPr>
        <w:t>Посадові обо</w:t>
      </w:r>
      <w:r w:rsidR="000B4A43">
        <w:rPr>
          <w:i/>
          <w:sz w:val="28"/>
        </w:rPr>
        <w:t xml:space="preserve">в’язки </w:t>
      </w:r>
      <w:r w:rsidR="00CB6910" w:rsidRPr="007602AB">
        <w:rPr>
          <w:i/>
          <w:sz w:val="28"/>
        </w:rPr>
        <w:t>виконує</w:t>
      </w:r>
      <w:r w:rsidR="007812C5">
        <w:rPr>
          <w:i/>
          <w:sz w:val="28"/>
        </w:rPr>
        <w:t xml:space="preserve"> в </w:t>
      </w:r>
      <w:r>
        <w:rPr>
          <w:i/>
          <w:sz w:val="28"/>
        </w:rPr>
        <w:t>повному обсязі та завжди</w:t>
      </w:r>
      <w:r w:rsidR="00F97588">
        <w:rPr>
          <w:i/>
          <w:sz w:val="28"/>
        </w:rPr>
        <w:t xml:space="preserve"> професійн</w:t>
      </w:r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r w:rsidRPr="007602AB">
        <w:rPr>
          <w:i/>
          <w:sz w:val="28"/>
        </w:rPr>
        <w:t xml:space="preserve">Поставлені завдання виконує своєчасно, </w:t>
      </w:r>
      <w:r>
        <w:rPr>
          <w:i/>
          <w:sz w:val="28"/>
        </w:rPr>
        <w:t>при цьому проявляє розумну ініціативу та наполегливість</w:t>
      </w:r>
      <w:r w:rsidRPr="007602AB">
        <w:rPr>
          <w:i/>
          <w:sz w:val="28"/>
        </w:rPr>
        <w:t>.</w:t>
      </w:r>
    </w:p>
    <w:p w14:paraId="6E31AC2F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  <w:t xml:space="preserve">Постійно </w:t>
      </w:r>
      <w:r w:rsidR="000B4A43">
        <w:rPr>
          <w:i/>
          <w:sz w:val="28"/>
          <w:lang w:val="uk-UA"/>
        </w:rPr>
        <w:t>в</w:t>
      </w:r>
      <w:r w:rsidRPr="007602AB">
        <w:rPr>
          <w:i/>
          <w:sz w:val="28"/>
        </w:rPr>
        <w:t xml:space="preserve">досконалює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професійн</w:t>
      </w:r>
      <w:r w:rsidR="000B4A43">
        <w:rPr>
          <w:i/>
          <w:sz w:val="28"/>
          <w:lang w:val="uk-UA"/>
        </w:rPr>
        <w:t>ий</w:t>
      </w:r>
      <w:r w:rsidRPr="007602AB">
        <w:rPr>
          <w:i/>
          <w:sz w:val="28"/>
        </w:rPr>
        <w:t xml:space="preserve"> рів</w:t>
      </w:r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працює над </w:t>
      </w:r>
      <w:r w:rsidR="000B4A43">
        <w:rPr>
          <w:i/>
          <w:sz w:val="28"/>
          <w:lang w:val="uk-UA"/>
        </w:rPr>
        <w:t xml:space="preserve">його </w:t>
      </w:r>
      <w:r w:rsidR="000B4A43">
        <w:rPr>
          <w:i/>
          <w:sz w:val="28"/>
        </w:rPr>
        <w:t>підвищенням</w:t>
      </w:r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r w:rsidRPr="007602AB">
        <w:rPr>
          <w:i/>
          <w:sz w:val="28"/>
        </w:rPr>
        <w:t xml:space="preserve">Документи, накази та настанови, що регламентують </w:t>
      </w:r>
      <w:r>
        <w:rPr>
          <w:i/>
          <w:sz w:val="28"/>
        </w:rPr>
        <w:t xml:space="preserve">його службову діяльність знає та </w:t>
      </w:r>
      <w:r w:rsidRPr="007602AB">
        <w:rPr>
          <w:i/>
          <w:sz w:val="28"/>
        </w:rPr>
        <w:t>виконує</w:t>
      </w:r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02A766B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>В роботі дотримується законності</w:t>
      </w:r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вміє виділити головне</w:t>
      </w:r>
      <w:r w:rsidR="000B4A43">
        <w:rPr>
          <w:i/>
          <w:sz w:val="28"/>
          <w:lang w:val="uk-UA"/>
        </w:rPr>
        <w:t>. Д</w:t>
      </w:r>
      <w:r>
        <w:rPr>
          <w:i/>
          <w:sz w:val="28"/>
        </w:rPr>
        <w:t>окладає</w:t>
      </w:r>
      <w:r w:rsidRPr="007602AB">
        <w:rPr>
          <w:i/>
          <w:sz w:val="28"/>
        </w:rPr>
        <w:t xml:space="preserve"> зусиль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своєчасн</w:t>
      </w:r>
      <w:r w:rsidR="000B4A43">
        <w:rPr>
          <w:i/>
          <w:sz w:val="28"/>
          <w:lang w:val="uk-UA"/>
        </w:rPr>
        <w:t xml:space="preserve">ого </w:t>
      </w:r>
      <w:r w:rsidRPr="007602AB">
        <w:rPr>
          <w:i/>
          <w:sz w:val="28"/>
        </w:rPr>
        <w:t>виконання поставлених завдань.</w:t>
      </w:r>
    </w:p>
    <w:p w14:paraId="6B1B18B8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>В складних обставинах орієнтується впевнено,</w:t>
      </w:r>
      <w:r>
        <w:rPr>
          <w:i/>
          <w:sz w:val="28"/>
        </w:rPr>
        <w:t xml:space="preserve"> завжди намагається приймати</w:t>
      </w:r>
      <w:r w:rsidRPr="007602AB">
        <w:rPr>
          <w:i/>
          <w:sz w:val="28"/>
        </w:rPr>
        <w:t xml:space="preserve"> правильні та обґрунтовані рішення. </w:t>
      </w:r>
    </w:p>
    <w:p w14:paraId="7A020BC1" w14:textId="191B7B3E" w:rsidR="00FB2EC6" w:rsidRDefault="00B0101D" w:rsidP="003B1879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>В стройовому відношенні 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r w:rsidR="00CE6636">
        <w:rPr>
          <w:i/>
          <w:sz w:val="28"/>
        </w:rPr>
        <w:t>. Фізично розвинут</w:t>
      </w:r>
      <w:r w:rsidR="00377183">
        <w:rPr>
          <w:i/>
          <w:sz w:val="28"/>
          <w:lang w:val="uk-UA"/>
        </w:rPr>
        <w:t>ий</w:t>
      </w:r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199C232C" w14:textId="77777777" w:rsidR="00A71FBA" w:rsidRDefault="00A71FBA" w:rsidP="00A71FBA">
      <w:pPr>
        <w:jc w:val="both"/>
        <w:rPr>
          <w:i/>
          <w:sz w:val="28"/>
          <w:lang w:val="uk-UA"/>
        </w:rPr>
      </w:pPr>
    </w:p>
    <w:p w14:paraId="4F7CFA56" w14:textId="52E222D4" w:rsidR="00A71FBA" w:rsidRDefault="00A71FBA" w:rsidP="00A71FBA">
      <w:pPr>
        <w:jc w:val="both"/>
        <w:rPr>
          <w:i/>
          <w:sz w:val="28"/>
          <w:lang w:val="uk-UA"/>
        </w:rPr>
      </w:pPr>
      <w:r>
        <w:rPr>
          <w:i/>
          <w:sz w:val="28"/>
          <w:lang w:val="uk-UA"/>
        </w:rPr>
        <w:t>Висновок:</w:t>
      </w:r>
      <w:r w:rsidR="00282BC7">
        <w:rPr>
          <w:i/>
          <w:sz w:val="28"/>
          <w:lang w:val="uk-UA"/>
        </w:rPr>
        <w:t xml:space="preserve"> </w:t>
      </w:r>
      <w:r w:rsidR="00282BC7" w:rsidRPr="00282BC7">
        <w:rPr>
          <w:i/>
          <w:sz w:val="28"/>
        </w:rPr>
        <w:t xml:space="preserve">Вважаю доцільним направлення на навчання та присвоєння первинного офіцерського звання </w:t>
      </w:r>
      <w:r w:rsidR="00282BC7">
        <w:rPr>
          <w:i/>
          <w:sz w:val="28"/>
          <w:lang w:val="uk-UA"/>
        </w:rPr>
        <w:t>«</w:t>
      </w:r>
      <w:r w:rsidR="00282BC7" w:rsidRPr="00282BC7">
        <w:rPr>
          <w:i/>
          <w:sz w:val="28"/>
        </w:rPr>
        <w:t>молодш</w:t>
      </w:r>
      <w:r w:rsidR="00282BC7">
        <w:rPr>
          <w:i/>
          <w:sz w:val="28"/>
          <w:lang w:val="uk-UA"/>
        </w:rPr>
        <w:t>ий</w:t>
      </w:r>
      <w:r w:rsidR="00282BC7" w:rsidRPr="00282BC7">
        <w:rPr>
          <w:i/>
          <w:sz w:val="28"/>
        </w:rPr>
        <w:t xml:space="preserve"> лейтенант</w:t>
      </w:r>
      <w:r w:rsidR="00282BC7">
        <w:rPr>
          <w:i/>
          <w:sz w:val="28"/>
          <w:lang w:val="uk-UA"/>
        </w:rPr>
        <w:t>»</w:t>
      </w:r>
      <w:r w:rsidR="00282BC7" w:rsidRPr="00282BC7">
        <w:rPr>
          <w:i/>
          <w:sz w:val="28"/>
        </w:rPr>
        <w:t>.</w:t>
      </w:r>
    </w:p>
    <w:p w14:paraId="7D68306A" w14:textId="77777777" w:rsidR="003B1879" w:rsidRPr="003B1879" w:rsidRDefault="003B1879" w:rsidP="003B1879">
      <w:pPr>
        <w:ind w:firstLine="709"/>
        <w:jc w:val="both"/>
        <w:rPr>
          <w:i/>
          <w:sz w:val="28"/>
          <w:lang w:val="uk-UA"/>
        </w:rPr>
      </w:pPr>
    </w:p>
    <w:p w14:paraId="3B89E971" w14:textId="7DA5243E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4CD777B" w14:textId="5876BFA6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Тимчасово виконуючий обовʼязки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496D84F2" w14:textId="69D03B19" w:rsidR="00C32F0C" w:rsidRPr="007719B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7719B5">
        <w:rPr>
          <w:sz w:val="28"/>
          <w:szCs w:val="28"/>
          <w:u w:val="single"/>
          <w:lang w:val="uk-UA"/>
        </w:rPr>
        <w:t>лейтенант</w:t>
      </w:r>
      <w:r w:rsidRPr="007719B5">
        <w:rPr>
          <w:sz w:val="28"/>
          <w:szCs w:val="28"/>
          <w:u w:val="single"/>
          <w:lang w:val="uk-UA"/>
        </w:rPr>
        <w:tab/>
        <w:t>Богдан ГЕНЗЕЛЬ</w:t>
      </w:r>
    </w:p>
    <w:p w14:paraId="09921AE6" w14:textId="1A828044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1E9B02" w14:textId="1C09F9E3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»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422D7112" w14:textId="1AC22F0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36E5678F" w14:textId="7DC06D38" w:rsidR="003B1879" w:rsidRPr="00C32F0C" w:rsidRDefault="003B1879" w:rsidP="003B1879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19C2B33E" w14:textId="310F4E6C" w:rsidR="003B1879" w:rsidRPr="00C32F0C" w:rsidRDefault="003B1879" w:rsidP="003B1879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C32F0C">
        <w:rPr>
          <w:sz w:val="28"/>
          <w:szCs w:val="28"/>
          <w:u w:val="single"/>
        </w:rPr>
        <w:t xml:space="preserve">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>
        <w:rPr>
          <w:sz w:val="28"/>
          <w:szCs w:val="28"/>
          <w:u w:val="single"/>
          <w:lang w:val="uk-UA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5D630047" w14:textId="20087F10" w:rsidR="003B1879" w:rsidRPr="00383F75" w:rsidRDefault="003B1879" w:rsidP="003B1879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підполковний</w:t>
      </w:r>
      <w:r>
        <w:rPr>
          <w:sz w:val="28"/>
          <w:szCs w:val="28"/>
          <w:u w:val="single"/>
          <w:lang w:val="uk-UA"/>
        </w:rPr>
        <w:tab/>
        <w:t>Віктор МОРОЗ</w:t>
      </w:r>
    </w:p>
    <w:p w14:paraId="3A0E8AD2" w14:textId="77777777" w:rsidR="003B1879" w:rsidRPr="00BB477A" w:rsidRDefault="003B1879" w:rsidP="003B1879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AF06AC3" w14:textId="77777777" w:rsidR="003B1879" w:rsidRDefault="003B1879" w:rsidP="003B1879">
      <w:pPr>
        <w:ind w:right="-1"/>
        <w:jc w:val="both"/>
        <w:rPr>
          <w:sz w:val="28"/>
          <w:szCs w:val="28"/>
          <w:u w:val="single"/>
        </w:rPr>
      </w:pPr>
      <w:r w:rsidRPr="00C32F0C">
        <w:rPr>
          <w:sz w:val="28"/>
          <w:szCs w:val="28"/>
          <w:u w:val="single"/>
        </w:rPr>
        <w:t xml:space="preserve">« </w:t>
      </w:r>
      <w:r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 » </w:t>
      </w:r>
      <w:r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A1DFB15" w14:textId="2B71D941" w:rsidR="00FA7B01" w:rsidRDefault="00FA7B01" w:rsidP="00C479E1">
      <w:pPr>
        <w:ind w:right="-1"/>
        <w:jc w:val="both"/>
        <w:rPr>
          <w:sz w:val="28"/>
          <w:szCs w:val="28"/>
          <w:lang w:val="uk-UA"/>
        </w:rPr>
      </w:pPr>
    </w:p>
    <w:p w14:paraId="0F896118" w14:textId="77777777" w:rsidR="00EF06AA" w:rsidRDefault="00EF06AA" w:rsidP="00C479E1">
      <w:pPr>
        <w:ind w:right="-1"/>
        <w:jc w:val="both"/>
        <w:rPr>
          <w:sz w:val="28"/>
          <w:szCs w:val="28"/>
          <w:lang w:val="uk-UA"/>
        </w:rPr>
      </w:pPr>
    </w:p>
    <w:p w14:paraId="2FAFB8FF" w14:textId="77777777" w:rsidR="00EF06AA" w:rsidRPr="00C479E1" w:rsidRDefault="00EF06AA" w:rsidP="00EF06AA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Командир</w:t>
      </w:r>
      <w:r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14:paraId="0358D719" w14:textId="77777777" w:rsidR="00EF06AA" w:rsidRPr="00C479E1" w:rsidRDefault="00EF06AA" w:rsidP="00EF06AA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>полковник</w:t>
      </w:r>
      <w:r>
        <w:rPr>
          <w:sz w:val="28"/>
          <w:szCs w:val="28"/>
          <w:u w:val="single"/>
          <w:lang w:val="uk-UA"/>
        </w:rPr>
        <w:tab/>
        <w:t>Олександр КУПІНСЬКИЙ</w:t>
      </w:r>
    </w:p>
    <w:p w14:paraId="02408000" w14:textId="77777777" w:rsidR="00EF06AA" w:rsidRPr="005A2E0E" w:rsidRDefault="00EF06AA" w:rsidP="00EF06AA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14:paraId="7F7B3007" w14:textId="77777777" w:rsidR="00EF06AA" w:rsidRPr="003B4B0C" w:rsidRDefault="00EF06AA" w:rsidP="00EF06AA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</w:t>
      </w:r>
      <w:r>
        <w:rPr>
          <w:sz w:val="28"/>
          <w:szCs w:val="28"/>
          <w:u w:val="single"/>
          <w:lang w:val="uk-UA"/>
        </w:rPr>
        <w:t>6</w:t>
      </w:r>
      <w:r w:rsidRPr="00C479E1">
        <w:rPr>
          <w:sz w:val="28"/>
          <w:szCs w:val="28"/>
          <w:u w:val="single"/>
          <w:lang w:val="uk-UA"/>
        </w:rPr>
        <w:t xml:space="preserve"> року</w:t>
      </w:r>
    </w:p>
    <w:p w14:paraId="6C5C6586" w14:textId="77777777" w:rsidR="00EF06AA" w:rsidRPr="003B4B0C" w:rsidRDefault="00EF06AA" w:rsidP="00C479E1">
      <w:pPr>
        <w:ind w:right="-1"/>
        <w:jc w:val="both"/>
        <w:rPr>
          <w:sz w:val="28"/>
          <w:szCs w:val="28"/>
          <w:lang w:val="uk-UA"/>
        </w:rPr>
      </w:pPr>
    </w:p>
    <w:sectPr w:rsidR="00EF06AA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82BC7"/>
    <w:rsid w:val="002A3DDB"/>
    <w:rsid w:val="002B228C"/>
    <w:rsid w:val="002B6C81"/>
    <w:rsid w:val="002C77E8"/>
    <w:rsid w:val="002D1BDE"/>
    <w:rsid w:val="002E1F0F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1879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0B9C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B4F6E"/>
    <w:rsid w:val="008E492F"/>
    <w:rsid w:val="009029B9"/>
    <w:rsid w:val="00932A3C"/>
    <w:rsid w:val="00981B3C"/>
    <w:rsid w:val="009856B3"/>
    <w:rsid w:val="0099048F"/>
    <w:rsid w:val="00997DC9"/>
    <w:rsid w:val="009A50A8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1FBA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158F0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EF06AA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765A4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Normal1.dot</Template>
  <TotalTime>39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1NR</cp:lastModifiedBy>
  <cp:revision>10</cp:revision>
  <cp:lastPrinted>2026-05-07T07:14:00Z</cp:lastPrinted>
  <dcterms:created xsi:type="dcterms:W3CDTF">2026-01-05T14:14:00Z</dcterms:created>
  <dcterms:modified xsi:type="dcterms:W3CDTF">2026-05-07T07:41:00Z</dcterms:modified>
</cp:coreProperties>
</file>