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37FF" w14:textId="55FFAAD1" w:rsidR="004B2ED5" w:rsidRDefault="004B2ED5" w:rsidP="008221B4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 w14:textId="77777777" w:rsidR="004B2ED5" w:rsidRDefault="004B2ED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 w14:textId="72EA10F7" w:rsidR="00E7203D" w:rsidRPr="00404B68" w:rsidRDefault="00E7203D" w:rsidP="00E7203D">
      <w:pPr>
        <w:spacing w:line="276" w:lineRule="auto"/>
        <w:rPr>
          <w:bCs/>
          <w:sz w:val="28"/>
          <w:szCs w:val="28"/>
          <w:lang w:val="uk-UA"/>
        </w:rPr>
      </w:pPr>
      <w:r w:rsidRPr="00B025F3">
        <w:rPr>
          <w:spacing w:val="-4"/>
          <w:sz w:val="28"/>
          <w:szCs w:val="28"/>
          <w:lang w:val="uk-UA" w:eastAsia="en-US"/>
        </w:rPr>
        <w:t xml:space="preserve">м. </w:t>
      </w:r>
      <w:r>
        <w:rPr>
          <w:spacing w:val="-4"/>
          <w:sz w:val="28"/>
          <w:szCs w:val="28"/>
          <w:lang w:val="uk-UA" w:eastAsia="en-US"/>
        </w:rPr>
        <w:t xml:space="preserve">Житомир                                       </w:t>
      </w:r>
      <w:r w:rsidR="008F7160">
        <w:rPr>
          <w:spacing w:val="-4"/>
          <w:sz w:val="28"/>
          <w:szCs w:val="28"/>
          <w:lang w:val="uk-UA" w:eastAsia="en-US"/>
        </w:rPr>
        <w:t xml:space="preserve">                   </w:t>
      </w:r>
      <w:r>
        <w:rPr>
          <w:spacing w:val="-4"/>
          <w:sz w:val="28"/>
          <w:szCs w:val="28"/>
          <w:lang w:val="uk-UA" w:eastAsia="en-US"/>
        </w:rPr>
        <w:t xml:space="preserve">                       </w:t>
      </w:r>
      <w:r w:rsidR="00C74C8B">
        <w:rPr>
          <w:spacing w:val="-4"/>
          <w:sz w:val="28"/>
          <w:szCs w:val="28"/>
          <w:lang w:val="uk-UA" w:eastAsia="en-US"/>
        </w:rPr>
        <w:t xml:space="preserve">    </w:t>
      </w:r>
      <w:r>
        <w:rPr>
          <w:spacing w:val="-4"/>
          <w:sz w:val="28"/>
          <w:szCs w:val="28"/>
          <w:lang w:val="uk-UA" w:eastAsia="en-US"/>
        </w:rPr>
        <w:t xml:space="preserve">    </w:t>
      </w:r>
      <w:r w:rsidR="00CD4977">
        <w:rPr>
          <w:bCs/>
          <w:sz w:val="28"/>
          <w:szCs w:val="28"/>
          <w:lang w:val="uk-UA"/>
        </w:rPr>
        <w:t>28</w:t>
      </w:r>
      <w:r w:rsidR="008F7160">
        <w:rPr>
          <w:bCs/>
          <w:sz w:val="28"/>
          <w:szCs w:val="28"/>
          <w:lang w:val="uk-UA"/>
        </w:rPr>
        <w:t xml:space="preserve"> </w:t>
      </w:r>
      <w:r w:rsidR="00C74C8B">
        <w:rPr>
          <w:bCs/>
          <w:sz w:val="28"/>
          <w:szCs w:val="28"/>
          <w:lang w:val="uk-UA"/>
        </w:rPr>
        <w:t>квітня</w:t>
      </w:r>
      <w:r w:rsidRPr="00B025F3">
        <w:rPr>
          <w:bCs/>
          <w:sz w:val="28"/>
          <w:szCs w:val="28"/>
          <w:lang w:val="uk-UA"/>
        </w:rPr>
        <w:t xml:space="preserve"> 20</w:t>
      </w:r>
      <w:r>
        <w:rPr>
          <w:bCs/>
          <w:sz w:val="28"/>
          <w:szCs w:val="28"/>
          <w:lang w:val="uk-UA"/>
        </w:rPr>
        <w:t>2</w:t>
      </w:r>
      <w:r w:rsidR="00210519">
        <w:rPr>
          <w:bCs/>
          <w:sz w:val="28"/>
          <w:szCs w:val="28"/>
          <w:lang w:val="uk-UA"/>
        </w:rPr>
        <w:t>5</w:t>
      </w:r>
      <w:r w:rsidRPr="00B025F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року</w:t>
      </w:r>
    </w:p>
    <w:p w14:paraId="4148E3C4" w14:textId="77777777" w:rsidR="00E7203D" w:rsidRDefault="00E7203D" w:rsidP="00E7203D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bookmarkEnd w:id="0"/>
    <w:p w14:paraId="6400A328" w14:textId="078030DE" w:rsidR="00210519" w:rsidRDefault="00210519" w:rsidP="00210519">
      <w:pPr>
        <w:ind w:firstLine="708"/>
        <w:jc w:val="both"/>
        <w:rPr>
          <w:sz w:val="28"/>
          <w:szCs w:val="28"/>
          <w:u w:val="single"/>
          <w:lang w:val="uk-UA"/>
        </w:rPr>
      </w:pPr>
      <w:r w:rsidRPr="00210519">
        <w:rPr>
          <w:sz w:val="28"/>
          <w:szCs w:val="28"/>
          <w:u w:val="single"/>
          <w:lang w:val="uk-UA"/>
        </w:rPr>
        <w:t>Заступник командира 2 навчальної роти з психологічної підтримки персоналу 1 навчального батальйону військової частини А2900 лейтенант Бартко Сергій Сергійович.</w:t>
      </w:r>
    </w:p>
    <w:p w14:paraId="2A25A4C5" w14:textId="5862DE8D" w:rsidR="00E7203D" w:rsidRPr="00E32632" w:rsidRDefault="00E7203D" w:rsidP="00210519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012ED31E" w14:textId="3284D634" w:rsidR="00E7203D" w:rsidRPr="000B2D9E" w:rsidRDefault="00E7203D" w:rsidP="00E7203D">
      <w:pPr>
        <w:ind w:firstLine="708"/>
        <w:jc w:val="both"/>
        <w:rPr>
          <w:sz w:val="28"/>
          <w:szCs w:val="28"/>
          <w:u w:val="single"/>
          <w:lang w:val="uk-UA"/>
        </w:rPr>
      </w:pPr>
      <w:r w:rsidRPr="000B2D9E"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CD4977">
        <w:rPr>
          <w:sz w:val="28"/>
          <w:szCs w:val="28"/>
          <w:u w:val="single"/>
          <w:lang w:val="uk-UA"/>
        </w:rPr>
        <w:t>2</w:t>
      </w:r>
      <w:r w:rsidR="00C74C8B">
        <w:rPr>
          <w:sz w:val="28"/>
          <w:szCs w:val="28"/>
          <w:u w:val="single"/>
          <w:lang w:val="uk-UA"/>
        </w:rPr>
        <w:t>7</w:t>
      </w:r>
      <w:r>
        <w:rPr>
          <w:sz w:val="28"/>
          <w:szCs w:val="28"/>
          <w:u w:val="single"/>
          <w:lang w:val="uk-UA"/>
        </w:rPr>
        <w:t>.</w:t>
      </w:r>
      <w:r w:rsidR="00210519">
        <w:rPr>
          <w:sz w:val="28"/>
          <w:szCs w:val="28"/>
          <w:u w:val="single"/>
          <w:lang w:val="uk-UA"/>
        </w:rPr>
        <w:t>0</w:t>
      </w:r>
      <w:r w:rsidR="00C74C8B">
        <w:rPr>
          <w:sz w:val="28"/>
          <w:szCs w:val="28"/>
          <w:u w:val="single"/>
          <w:lang w:val="uk-UA"/>
        </w:rPr>
        <w:t>4</w:t>
      </w:r>
      <w:r>
        <w:rPr>
          <w:sz w:val="28"/>
          <w:szCs w:val="28"/>
          <w:u w:val="single"/>
          <w:lang w:val="uk-UA"/>
        </w:rPr>
        <w:t>.</w:t>
      </w:r>
      <w:r w:rsidRPr="000B2D9E">
        <w:rPr>
          <w:sz w:val="28"/>
          <w:szCs w:val="28"/>
          <w:u w:val="single"/>
          <w:lang w:val="uk-UA"/>
        </w:rPr>
        <w:t>202</w:t>
      </w:r>
      <w:r w:rsidR="00210519">
        <w:rPr>
          <w:sz w:val="28"/>
          <w:szCs w:val="28"/>
          <w:u w:val="single"/>
          <w:lang w:val="uk-UA"/>
        </w:rPr>
        <w:t>5</w:t>
      </w:r>
      <w:r w:rsidRPr="000B2D9E">
        <w:rPr>
          <w:sz w:val="28"/>
          <w:szCs w:val="28"/>
          <w:u w:val="single"/>
          <w:lang w:val="uk-UA"/>
        </w:rPr>
        <w:t xml:space="preserve"> №</w:t>
      </w:r>
      <w:r w:rsidR="00C74C8B">
        <w:rPr>
          <w:sz w:val="28"/>
          <w:szCs w:val="28"/>
          <w:u w:val="single"/>
          <w:lang w:val="uk-UA"/>
        </w:rPr>
        <w:t>5035</w:t>
      </w:r>
    </w:p>
    <w:p w14:paraId="7C65C630" w14:textId="77777777" w:rsidR="00E7203D" w:rsidRDefault="00E7203D" w:rsidP="00E7203D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0B2D9E"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 w:rsidRPr="000B2D9E">
        <w:rPr>
          <w:bCs/>
          <w:sz w:val="28"/>
          <w:szCs w:val="28"/>
          <w:u w:val="single"/>
          <w:lang w:val="uk-UA"/>
        </w:rPr>
        <w:t xml:space="preserve"> </w:t>
      </w:r>
    </w:p>
    <w:p w14:paraId="52B666E0" w14:textId="77777777" w:rsidR="004B2ED5" w:rsidRPr="008E4834" w:rsidRDefault="004B2ED5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3A958D98" w14:textId="77777777" w:rsidR="004B2ED5" w:rsidRDefault="004B2ED5" w:rsidP="00B14875">
      <w:pPr>
        <w:ind w:firstLine="708"/>
        <w:jc w:val="both"/>
        <w:rPr>
          <w:sz w:val="28"/>
          <w:szCs w:val="28"/>
          <w:lang w:val="uk-UA"/>
        </w:rPr>
      </w:pPr>
    </w:p>
    <w:p w14:paraId="1665E17B" w14:textId="77777777" w:rsidR="004B2ED5" w:rsidRDefault="004B2ED5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 w14:textId="5ABB7FD9" w:rsidR="004B2ED5" w:rsidRPr="00741B16" w:rsidRDefault="004B2ED5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>.</w:t>
      </w:r>
      <w:r w:rsidR="00C41A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робочий:_______________________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563F4605" w14:textId="1B3CE87B" w:rsidR="00D02D16" w:rsidRDefault="004B2ED5" w:rsidP="00D02D16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1" w:name="_Hlk176257137"/>
      <w:proofErr w:type="spellStart"/>
      <w:r w:rsidRPr="00C41AA3">
        <w:rPr>
          <w:sz w:val="28"/>
          <w:szCs w:val="28"/>
          <w:lang w:val="uk-UA"/>
        </w:rPr>
        <w:t>Тел</w:t>
      </w:r>
      <w:proofErr w:type="spellEnd"/>
      <w:r w:rsidRPr="00C41AA3">
        <w:rPr>
          <w:sz w:val="28"/>
          <w:szCs w:val="28"/>
          <w:lang w:val="uk-UA"/>
        </w:rPr>
        <w:t>.</w:t>
      </w:r>
      <w:r w:rsidR="00C41AA3" w:rsidRPr="00C41AA3">
        <w:rPr>
          <w:sz w:val="28"/>
          <w:szCs w:val="28"/>
          <w:lang w:val="uk-UA"/>
        </w:rPr>
        <w:t xml:space="preserve"> </w:t>
      </w:r>
      <w:proofErr w:type="spellStart"/>
      <w:r w:rsidR="0085283D">
        <w:rPr>
          <w:sz w:val="28"/>
          <w:szCs w:val="28"/>
          <w:lang w:val="uk-UA"/>
        </w:rPr>
        <w:t>м</w:t>
      </w:r>
      <w:r w:rsidRPr="00C41AA3">
        <w:rPr>
          <w:sz w:val="28"/>
          <w:szCs w:val="28"/>
          <w:lang w:val="uk-UA"/>
        </w:rPr>
        <w:t>об</w:t>
      </w:r>
      <w:proofErr w:type="spellEnd"/>
      <w:r w:rsidR="0085283D">
        <w:rPr>
          <w:sz w:val="28"/>
          <w:szCs w:val="28"/>
          <w:lang w:val="uk-UA"/>
        </w:rPr>
        <w:t>.</w:t>
      </w:r>
      <w:r w:rsidRPr="00C41AA3">
        <w:rPr>
          <w:sz w:val="28"/>
          <w:szCs w:val="28"/>
          <w:lang w:val="uk-UA"/>
        </w:rPr>
        <w:t>:</w:t>
      </w:r>
      <w:r w:rsidR="008528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</w:t>
      </w:r>
      <w:r w:rsidR="00B55AE3">
        <w:rPr>
          <w:sz w:val="28"/>
          <w:szCs w:val="28"/>
          <w:u w:val="single"/>
          <w:lang w:val="uk-UA"/>
        </w:rPr>
        <w:t xml:space="preserve">           </w:t>
      </w:r>
      <w:bookmarkEnd w:id="1"/>
      <w:r w:rsidR="00D02D16" w:rsidRPr="00E32632">
        <w:rPr>
          <w:sz w:val="28"/>
          <w:szCs w:val="28"/>
          <w:u w:val="single"/>
          <w:lang w:val="uk-UA"/>
        </w:rPr>
        <w:t>+38</w:t>
      </w:r>
      <w:r w:rsidR="00D02D16" w:rsidRPr="0019372F">
        <w:rPr>
          <w:sz w:val="28"/>
          <w:szCs w:val="28"/>
          <w:u w:val="single"/>
          <w:lang w:val="uk-UA"/>
        </w:rPr>
        <w:t>09</w:t>
      </w:r>
      <w:r w:rsidR="005D7C27">
        <w:rPr>
          <w:sz w:val="28"/>
          <w:szCs w:val="28"/>
          <w:u w:val="single"/>
          <w:lang w:val="uk-UA"/>
        </w:rPr>
        <w:t>55565179</w:t>
      </w:r>
    </w:p>
    <w:p w14:paraId="1B2E74F5" w14:textId="77777777" w:rsidR="00D02D16" w:rsidRDefault="00D02D16" w:rsidP="00D02D16">
      <w:pPr>
        <w:ind w:firstLine="708"/>
        <w:jc w:val="both"/>
        <w:rPr>
          <w:sz w:val="28"/>
          <w:lang w:val="uk-UA"/>
        </w:rPr>
      </w:pPr>
    </w:p>
    <w:p w14:paraId="25CAA77A" w14:textId="546E0123" w:rsidR="004B2ED5" w:rsidRPr="008E4834" w:rsidRDefault="004B2ED5" w:rsidP="00D02D16">
      <w:pPr>
        <w:ind w:firstLine="708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0"/>
        <w:gridCol w:w="4679"/>
      </w:tblGrid>
      <w:tr w:rsidR="004B2ED5" w14:paraId="14259107" w14:textId="77777777" w:rsidTr="004713CB">
        <w:tc>
          <w:tcPr>
            <w:tcW w:w="4110" w:type="dxa"/>
          </w:tcPr>
          <w:p w14:paraId="6A87B8A0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4679" w:type="dxa"/>
          </w:tcPr>
          <w:p w14:paraId="73C2D300" w14:textId="4D17DAF6" w:rsidR="004B2ED5" w:rsidRPr="004713CB" w:rsidRDefault="00E249BA" w:rsidP="00DB0FCF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Малашкевич</w:t>
            </w:r>
            <w:proofErr w:type="spellEnd"/>
            <w:r>
              <w:rPr>
                <w:sz w:val="28"/>
                <w:lang w:val="uk-UA"/>
              </w:rPr>
              <w:t xml:space="preserve"> Андрій Тарасович</w:t>
            </w:r>
          </w:p>
        </w:tc>
      </w:tr>
      <w:tr w:rsidR="004B2ED5" w14:paraId="036FCD7E" w14:textId="77777777" w:rsidTr="004713CB">
        <w:tc>
          <w:tcPr>
            <w:tcW w:w="4110" w:type="dxa"/>
          </w:tcPr>
          <w:p w14:paraId="00396DEC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4679" w:type="dxa"/>
          </w:tcPr>
          <w:p w14:paraId="363AA8F0" w14:textId="696E06C1" w:rsidR="004B2ED5" w:rsidRPr="004713CB" w:rsidRDefault="00E249BA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17</w:t>
            </w:r>
            <w:r w:rsidR="00270FBF">
              <w:rPr>
                <w:sz w:val="28"/>
                <w:lang w:val="uk-UA"/>
              </w:rPr>
              <w:t>.</w:t>
            </w:r>
            <w:r w:rsidR="008F529D">
              <w:rPr>
                <w:sz w:val="28"/>
                <w:lang w:val="uk-UA"/>
              </w:rPr>
              <w:t>1</w:t>
            </w:r>
            <w:r>
              <w:rPr>
                <w:sz w:val="28"/>
                <w:lang w:val="uk-UA"/>
              </w:rPr>
              <w:t>2</w:t>
            </w:r>
            <w:r w:rsidR="00270FBF">
              <w:rPr>
                <w:sz w:val="28"/>
                <w:lang w:val="uk-UA"/>
              </w:rPr>
              <w:t>.</w:t>
            </w:r>
            <w:r w:rsidR="008F529D">
              <w:rPr>
                <w:sz w:val="28"/>
                <w:lang w:val="uk-UA"/>
              </w:rPr>
              <w:t>19</w:t>
            </w:r>
            <w:r>
              <w:rPr>
                <w:sz w:val="28"/>
                <w:lang w:val="uk-UA"/>
              </w:rPr>
              <w:t>95</w:t>
            </w:r>
          </w:p>
        </w:tc>
      </w:tr>
      <w:tr w:rsidR="004B2ED5" w14:paraId="36961C98" w14:textId="77777777" w:rsidTr="004713CB">
        <w:tc>
          <w:tcPr>
            <w:tcW w:w="4110" w:type="dxa"/>
          </w:tcPr>
          <w:p w14:paraId="732B1584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4679" w:type="dxa"/>
          </w:tcPr>
          <w:p w14:paraId="56E55260" w14:textId="77777777" w:rsidR="004B2ED5" w:rsidRPr="004713CB" w:rsidRDefault="007F3FD4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4B2ED5" w14:paraId="7C3AD061" w14:textId="77777777" w:rsidTr="004713CB">
        <w:tc>
          <w:tcPr>
            <w:tcW w:w="4110" w:type="dxa"/>
          </w:tcPr>
          <w:p w14:paraId="37D3C664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4679" w:type="dxa"/>
          </w:tcPr>
          <w:p w14:paraId="526EB5A1" w14:textId="697A26C2" w:rsidR="004B2ED5" w:rsidRPr="004713CB" w:rsidRDefault="00653A8A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249BA">
              <w:rPr>
                <w:sz w:val="28"/>
                <w:lang w:val="uk-UA"/>
              </w:rPr>
              <w:t>21</w:t>
            </w:r>
            <w:r w:rsidR="00270FBF">
              <w:rPr>
                <w:sz w:val="28"/>
                <w:lang w:val="uk-UA"/>
              </w:rPr>
              <w:t>.0</w:t>
            </w:r>
            <w:r w:rsidR="00E249BA">
              <w:rPr>
                <w:sz w:val="28"/>
                <w:lang w:val="uk-UA"/>
              </w:rPr>
              <w:t>8</w:t>
            </w:r>
            <w:r w:rsidR="00270FBF">
              <w:rPr>
                <w:sz w:val="28"/>
                <w:lang w:val="uk-UA"/>
              </w:rPr>
              <w:t>.202</w:t>
            </w:r>
            <w:r w:rsidR="00E249BA">
              <w:rPr>
                <w:sz w:val="28"/>
                <w:lang w:val="uk-UA"/>
              </w:rPr>
              <w:t>0</w:t>
            </w:r>
            <w:r w:rsidR="007F3FD4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4B78B8" w14:paraId="1AAF6D2B" w14:textId="77777777" w:rsidTr="00D532CD">
        <w:trPr>
          <w:trHeight w:val="500"/>
        </w:trPr>
        <w:tc>
          <w:tcPr>
            <w:tcW w:w="4110" w:type="dxa"/>
          </w:tcPr>
          <w:p w14:paraId="775912D8" w14:textId="77777777" w:rsidR="004B78B8" w:rsidRPr="004713CB" w:rsidRDefault="004B78B8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Посада:</w:t>
            </w:r>
          </w:p>
        </w:tc>
        <w:tc>
          <w:tcPr>
            <w:tcW w:w="4679" w:type="dxa"/>
          </w:tcPr>
          <w:p w14:paraId="2F34E12E" w14:textId="2A172CF1" w:rsidR="004B78B8" w:rsidRPr="004713CB" w:rsidRDefault="008F529D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командир 2 навчальної роти</w:t>
            </w:r>
          </w:p>
        </w:tc>
      </w:tr>
      <w:tr w:rsidR="004B2ED5" w14:paraId="180C6B4F" w14:textId="77777777" w:rsidTr="004713CB">
        <w:tc>
          <w:tcPr>
            <w:tcW w:w="4110" w:type="dxa"/>
          </w:tcPr>
          <w:p w14:paraId="7BCC60F6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4679" w:type="dxa"/>
          </w:tcPr>
          <w:p w14:paraId="6AB0B493" w14:textId="4ACA5E42" w:rsidR="004B2ED5" w:rsidRPr="004713CB" w:rsidRDefault="00653A8A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532CD">
              <w:rPr>
                <w:sz w:val="28"/>
                <w:lang w:val="uk-UA"/>
              </w:rPr>
              <w:t>03</w:t>
            </w:r>
            <w:r w:rsidR="00270FBF">
              <w:rPr>
                <w:sz w:val="28"/>
                <w:lang w:val="uk-UA"/>
              </w:rPr>
              <w:t>.</w:t>
            </w:r>
            <w:r w:rsidR="00D532CD">
              <w:rPr>
                <w:sz w:val="28"/>
                <w:lang w:val="uk-UA"/>
              </w:rPr>
              <w:t>10</w:t>
            </w:r>
            <w:r w:rsidR="00270FBF">
              <w:rPr>
                <w:sz w:val="28"/>
                <w:lang w:val="uk-UA"/>
              </w:rPr>
              <w:t>.202</w:t>
            </w:r>
            <w:r w:rsidR="008F529D">
              <w:rPr>
                <w:sz w:val="28"/>
                <w:lang w:val="uk-UA"/>
              </w:rPr>
              <w:t>4</w:t>
            </w:r>
            <w:r w:rsidR="007F3FD4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4B2ED5" w14:paraId="6A0C2CD0" w14:textId="77777777" w:rsidTr="004713CB">
        <w:tc>
          <w:tcPr>
            <w:tcW w:w="4110" w:type="dxa"/>
          </w:tcPr>
          <w:p w14:paraId="2F7D6B80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4679" w:type="dxa"/>
          </w:tcPr>
          <w:p w14:paraId="7991D102" w14:textId="351CDBD7" w:rsidR="004B2ED5" w:rsidRPr="007F3FD4" w:rsidRDefault="007F3FD4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 w:rsidR="008F529D">
              <w:rPr>
                <w:sz w:val="28"/>
                <w:lang w:val="uk-UA"/>
              </w:rPr>
              <w:t>УК</w:t>
            </w:r>
            <w:r w:rsidR="007375F5">
              <w:rPr>
                <w:sz w:val="28"/>
                <w:lang w:val="uk-UA"/>
              </w:rPr>
              <w:t xml:space="preserve"> №</w:t>
            </w:r>
            <w:r w:rsidR="008F529D">
              <w:rPr>
                <w:sz w:val="28"/>
                <w:lang w:val="uk-UA"/>
              </w:rPr>
              <w:t>333108</w:t>
            </w:r>
          </w:p>
        </w:tc>
      </w:tr>
      <w:tr w:rsidR="004B78B8" w14:paraId="1BAB79EB" w14:textId="77777777" w:rsidTr="004B78B8">
        <w:trPr>
          <w:trHeight w:val="463"/>
        </w:trPr>
        <w:tc>
          <w:tcPr>
            <w:tcW w:w="4110" w:type="dxa"/>
          </w:tcPr>
          <w:p w14:paraId="702027C3" w14:textId="77777777" w:rsidR="004B78B8" w:rsidRPr="004713CB" w:rsidRDefault="004B78B8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4679" w:type="dxa"/>
          </w:tcPr>
          <w:p w14:paraId="1CA25BE1" w14:textId="379303B3" w:rsidR="004B78B8" w:rsidRPr="004713CB" w:rsidRDefault="003858B3" w:rsidP="004713CB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Житомирська обл., Житомирський р-н, смт. Миропіль, вул. Паркова 2а, кв.1</w:t>
            </w:r>
          </w:p>
        </w:tc>
      </w:tr>
      <w:tr w:rsidR="004B2ED5" w14:paraId="191EA700" w14:textId="77777777" w:rsidTr="004713CB">
        <w:tc>
          <w:tcPr>
            <w:tcW w:w="4110" w:type="dxa"/>
          </w:tcPr>
          <w:p w14:paraId="255BD920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4679" w:type="dxa"/>
          </w:tcPr>
          <w:p w14:paraId="4FA5724C" w14:textId="0138E2A0" w:rsidR="004B2ED5" w:rsidRPr="004713CB" w:rsidRDefault="008F529D" w:rsidP="00270FBF">
            <w:pPr>
              <w:tabs>
                <w:tab w:val="center" w:pos="2231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+380</w:t>
            </w:r>
            <w:r w:rsidR="003858B3">
              <w:rPr>
                <w:sz w:val="28"/>
                <w:lang w:val="uk-UA"/>
              </w:rPr>
              <w:t>671672195</w:t>
            </w:r>
          </w:p>
        </w:tc>
      </w:tr>
    </w:tbl>
    <w:p w14:paraId="47F9793A" w14:textId="43CD576A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7F3FD4">
        <w:rPr>
          <w:sz w:val="28"/>
          <w:lang w:val="uk-UA"/>
        </w:rPr>
        <w:t xml:space="preserve"> </w:t>
      </w:r>
      <w:proofErr w:type="spellStart"/>
      <w:r w:rsidR="00A16F5D">
        <w:rPr>
          <w:sz w:val="28"/>
          <w:u w:val="single"/>
          <w:lang w:val="uk-UA"/>
        </w:rPr>
        <w:t>Малашкевича</w:t>
      </w:r>
      <w:proofErr w:type="spellEnd"/>
      <w:r w:rsidR="00A16F5D">
        <w:rPr>
          <w:sz w:val="28"/>
          <w:u w:val="single"/>
          <w:lang w:val="uk-UA"/>
        </w:rPr>
        <w:t xml:space="preserve"> Андрія Тарасовича</w:t>
      </w:r>
      <w:r w:rsidR="008F529D" w:rsidRPr="008F529D">
        <w:rPr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48AC71D3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права та обов’язки осіб, що визначені в </w:t>
      </w:r>
      <w:r w:rsidRPr="008E4834">
        <w:rPr>
          <w:sz w:val="28"/>
          <w:lang w:val="uk-UA"/>
        </w:rPr>
        <w:t>Порядк</w:t>
      </w:r>
      <w:r>
        <w:rPr>
          <w:sz w:val="28"/>
          <w:lang w:val="uk-UA"/>
        </w:rPr>
        <w:t>у</w:t>
      </w:r>
      <w:r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>
        <w:rPr>
          <w:sz w:val="28"/>
          <w:lang w:val="uk-UA"/>
        </w:rPr>
        <w:t>;</w:t>
      </w:r>
    </w:p>
    <w:p w14:paraId="3FD53C5F" w14:textId="77777777" w:rsidR="004B2ED5" w:rsidRDefault="004B2ED5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4B2ED5" w14:paraId="41425960" w14:textId="77777777" w:rsidTr="004713CB">
        <w:tc>
          <w:tcPr>
            <w:tcW w:w="4927" w:type="dxa"/>
          </w:tcPr>
          <w:p w14:paraId="7279DD07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  <w:r w:rsidRPr="004713CB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4B2ED5" w14:paraId="1644CF71" w14:textId="77777777" w:rsidTr="004B78B8">
        <w:trPr>
          <w:trHeight w:val="767"/>
        </w:trPr>
        <w:tc>
          <w:tcPr>
            <w:tcW w:w="4927" w:type="dxa"/>
          </w:tcPr>
          <w:p w14:paraId="296B98D5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</w:p>
          <w:p w14:paraId="7C885C2B" w14:textId="77777777" w:rsidR="004B2ED5" w:rsidRPr="004713CB" w:rsidRDefault="004B2ED5" w:rsidP="004713CB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28518982" w14:textId="42D06519" w:rsidR="00B55AE3" w:rsidRDefault="00B55AE3" w:rsidP="00BB30AD">
      <w:pPr>
        <w:pStyle w:val="a9"/>
        <w:spacing w:before="0" w:beforeAutospacing="0" w:after="0" w:afterAutospacing="0"/>
        <w:jc w:val="both"/>
        <w:rPr>
          <w:lang w:val="uk-UA"/>
        </w:rPr>
      </w:pPr>
    </w:p>
    <w:p w14:paraId="4FC34859" w14:textId="11BB5720" w:rsidR="00D15A10" w:rsidRDefault="00D15A10" w:rsidP="00BB30AD">
      <w:pPr>
        <w:pStyle w:val="a9"/>
        <w:spacing w:before="0" w:beforeAutospacing="0" w:after="0" w:afterAutospacing="0"/>
        <w:jc w:val="both"/>
        <w:rPr>
          <w:lang w:val="uk-UA"/>
        </w:rPr>
      </w:pPr>
    </w:p>
    <w:p w14:paraId="5B0A2377" w14:textId="77777777" w:rsidR="00D15A10" w:rsidRDefault="00D15A10" w:rsidP="00BB30AD">
      <w:pPr>
        <w:pStyle w:val="a9"/>
        <w:spacing w:before="0" w:beforeAutospacing="0" w:after="0" w:afterAutospacing="0"/>
        <w:jc w:val="both"/>
        <w:rPr>
          <w:lang w:val="uk-UA"/>
        </w:rPr>
      </w:pPr>
    </w:p>
    <w:p w14:paraId="205CEEAE" w14:textId="77777777" w:rsidR="004B2ED5" w:rsidRDefault="004B2ED5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83D472E" w14:textId="77777777" w:rsidR="004B2ED5" w:rsidRDefault="004B2ED5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39472E56" w14:textId="77777777" w:rsidR="00167148" w:rsidRDefault="004B2ED5" w:rsidP="00167148">
      <w:pPr>
        <w:ind w:right="140"/>
        <w:jc w:val="both"/>
        <w:rPr>
          <w:sz w:val="28"/>
          <w:szCs w:val="28"/>
          <w:lang w:val="uk-UA"/>
        </w:rPr>
      </w:pPr>
      <w:r w:rsidRPr="008C7F0E">
        <w:rPr>
          <w:b/>
          <w:sz w:val="28"/>
          <w:szCs w:val="28"/>
          <w:lang w:val="uk-UA"/>
        </w:rPr>
        <w:t xml:space="preserve">По суті </w:t>
      </w:r>
      <w:r>
        <w:rPr>
          <w:b/>
          <w:sz w:val="28"/>
          <w:szCs w:val="28"/>
          <w:lang w:val="uk-UA"/>
        </w:rPr>
        <w:t>заданих мені</w:t>
      </w:r>
      <w:r w:rsidRPr="008C7F0E">
        <w:rPr>
          <w:b/>
          <w:sz w:val="28"/>
          <w:szCs w:val="28"/>
          <w:lang w:val="uk-UA"/>
        </w:rPr>
        <w:t xml:space="preserve"> питань можу пояснити наступне</w:t>
      </w:r>
      <w:r w:rsidRPr="00221D4E">
        <w:rPr>
          <w:b/>
          <w:sz w:val="28"/>
          <w:szCs w:val="28"/>
          <w:lang w:val="uk-UA"/>
        </w:rPr>
        <w:t>:</w:t>
      </w:r>
      <w:r w:rsidR="00221D4E" w:rsidRPr="00221D4E">
        <w:rPr>
          <w:sz w:val="28"/>
          <w:szCs w:val="28"/>
          <w:lang w:val="uk-UA"/>
        </w:rPr>
        <w:t xml:space="preserve"> </w:t>
      </w:r>
      <w:bookmarkStart w:id="2" w:name="_Hlk178843177"/>
      <w:bookmarkStart w:id="3" w:name="_Hlk185844910"/>
    </w:p>
    <w:bookmarkEnd w:id="2"/>
    <w:bookmarkEnd w:id="3"/>
    <w:p w14:paraId="6E5945FB" w14:textId="26F5793F" w:rsidR="00193815" w:rsidRPr="00193815" w:rsidRDefault="00193815" w:rsidP="00193815">
      <w:pPr>
        <w:pStyle w:val="Default"/>
        <w:ind w:firstLine="709"/>
        <w:jc w:val="both"/>
        <w:rPr>
          <w:iCs/>
          <w:sz w:val="28"/>
          <w:szCs w:val="26"/>
          <w:u w:val="single"/>
          <w:lang w:val="uk-UA"/>
        </w:rPr>
      </w:pPr>
      <w:r w:rsidRPr="00193815">
        <w:rPr>
          <w:sz w:val="28"/>
          <w:szCs w:val="28"/>
          <w:u w:val="single"/>
          <w:lang w:val="uk-UA" w:eastAsia="zh-CN"/>
        </w:rPr>
        <w:t xml:space="preserve">27 квітня 2025 року близько 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193815">
        <w:rPr>
          <w:sz w:val="28"/>
          <w:szCs w:val="28"/>
          <w:u w:val="single"/>
          <w:lang w:val="uk-UA" w:eastAsia="zh-CN"/>
        </w:rPr>
        <w:t>Дениші</w:t>
      </w:r>
      <w:proofErr w:type="spellEnd"/>
      <w:r w:rsidRPr="00193815">
        <w:rPr>
          <w:sz w:val="28"/>
          <w:szCs w:val="28"/>
          <w:u w:val="single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193815">
        <w:rPr>
          <w:sz w:val="28"/>
          <w:szCs w:val="28"/>
          <w:u w:val="single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193815">
        <w:rPr>
          <w:sz w:val="28"/>
          <w:szCs w:val="28"/>
          <w:u w:val="single"/>
          <w:lang w:val="uk-UA" w:eastAsia="uk-UA"/>
        </w:rPr>
        <w:t>Чебана</w:t>
      </w:r>
      <w:proofErr w:type="spellEnd"/>
      <w:r w:rsidRPr="00193815">
        <w:rPr>
          <w:sz w:val="28"/>
          <w:szCs w:val="28"/>
          <w:u w:val="single"/>
          <w:lang w:val="uk-UA" w:eastAsia="uk-UA"/>
        </w:rPr>
        <w:t xml:space="preserve"> Богдана Анатолійовича</w:t>
      </w:r>
      <w:r w:rsidRPr="00193815">
        <w:rPr>
          <w:sz w:val="28"/>
          <w:szCs w:val="28"/>
          <w:u w:val="single"/>
          <w:lang w:val="uk-UA" w:eastAsia="zh-CN"/>
        </w:rPr>
        <w:t>, який 23 березня 2025 року самовільно залишив військову частину А2900, про що була зроблена доповідь (№812/11419 від 24 березня 2025 року).</w:t>
      </w:r>
    </w:p>
    <w:p w14:paraId="7430820C" w14:textId="77777777" w:rsidR="001C3597" w:rsidRDefault="001C3597" w:rsidP="00E718A3">
      <w:pPr>
        <w:ind w:right="999"/>
        <w:jc w:val="both"/>
        <w:rPr>
          <w:spacing w:val="-4"/>
          <w:sz w:val="28"/>
          <w:szCs w:val="28"/>
          <w:lang w:eastAsia="en-US"/>
        </w:rPr>
      </w:pPr>
    </w:p>
    <w:p w14:paraId="5ED93515" w14:textId="04017CFE" w:rsidR="004B2ED5" w:rsidRDefault="001303F0" w:rsidP="00E718A3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>28</w:t>
      </w:r>
      <w:r w:rsidR="00385C66">
        <w:rPr>
          <w:spacing w:val="-4"/>
          <w:sz w:val="28"/>
          <w:szCs w:val="28"/>
          <w:lang w:val="uk-UA" w:eastAsia="en-US"/>
        </w:rPr>
        <w:t xml:space="preserve"> </w:t>
      </w:r>
      <w:r w:rsidR="00193815">
        <w:rPr>
          <w:spacing w:val="-4"/>
          <w:sz w:val="28"/>
          <w:szCs w:val="28"/>
          <w:lang w:val="uk-UA" w:eastAsia="en-US"/>
        </w:rPr>
        <w:t>квітня</w:t>
      </w:r>
      <w:r w:rsidR="00385C66">
        <w:rPr>
          <w:spacing w:val="-4"/>
          <w:sz w:val="28"/>
          <w:szCs w:val="28"/>
          <w:lang w:val="uk-UA" w:eastAsia="en-US"/>
        </w:rPr>
        <w:t xml:space="preserve"> </w:t>
      </w:r>
      <w:r w:rsidR="004B2ED5" w:rsidRPr="00CD66BD">
        <w:rPr>
          <w:bCs/>
          <w:sz w:val="28"/>
          <w:szCs w:val="28"/>
          <w:lang w:val="uk-UA"/>
        </w:rPr>
        <w:t>20</w:t>
      </w:r>
      <w:r w:rsidR="00AB7FC2">
        <w:rPr>
          <w:bCs/>
          <w:sz w:val="28"/>
          <w:szCs w:val="28"/>
          <w:lang w:val="uk-UA"/>
        </w:rPr>
        <w:t>2</w:t>
      </w:r>
      <w:r w:rsidR="00C22B11">
        <w:rPr>
          <w:bCs/>
          <w:sz w:val="28"/>
          <w:szCs w:val="28"/>
          <w:lang w:val="uk-UA"/>
        </w:rPr>
        <w:t>5</w:t>
      </w:r>
      <w:r w:rsidR="004B2ED5">
        <w:rPr>
          <w:bCs/>
          <w:sz w:val="28"/>
          <w:szCs w:val="28"/>
          <w:lang w:val="uk-UA"/>
        </w:rPr>
        <w:t xml:space="preserve"> </w:t>
      </w:r>
      <w:r w:rsidR="004B2ED5" w:rsidRPr="00CD66BD">
        <w:rPr>
          <w:bCs/>
          <w:sz w:val="28"/>
          <w:szCs w:val="28"/>
          <w:lang w:val="uk-UA"/>
        </w:rPr>
        <w:t>року</w:t>
      </w:r>
      <w:r w:rsidR="004B2ED5">
        <w:rPr>
          <w:bCs/>
          <w:sz w:val="28"/>
          <w:szCs w:val="28"/>
          <w:lang w:val="uk-UA"/>
        </w:rPr>
        <w:t xml:space="preserve">          </w:t>
      </w:r>
      <w:r w:rsidR="00385C66">
        <w:rPr>
          <w:bCs/>
          <w:sz w:val="28"/>
          <w:szCs w:val="28"/>
          <w:lang w:val="uk-UA"/>
        </w:rPr>
        <w:t xml:space="preserve">              </w:t>
      </w:r>
      <w:r w:rsidR="00193815">
        <w:rPr>
          <w:bCs/>
          <w:sz w:val="28"/>
          <w:szCs w:val="28"/>
          <w:lang w:val="uk-UA"/>
        </w:rPr>
        <w:t xml:space="preserve">   </w:t>
      </w:r>
      <w:r w:rsidR="004B2ED5">
        <w:rPr>
          <w:bCs/>
          <w:sz w:val="28"/>
          <w:szCs w:val="28"/>
          <w:lang w:val="uk-UA"/>
        </w:rPr>
        <w:t xml:space="preserve">           __________________________ </w:t>
      </w:r>
    </w:p>
    <w:p w14:paraId="4DD65C6A" w14:textId="77777777" w:rsidR="004B2ED5" w:rsidRPr="00CB647B" w:rsidRDefault="004B2ED5" w:rsidP="00E718A3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33A43D07" w14:textId="77777777" w:rsidR="004B2ED5" w:rsidRDefault="004B2ED5" w:rsidP="00E718A3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 w14:textId="77777777" w:rsidR="004B2ED5" w:rsidRPr="001F7D8C" w:rsidRDefault="004B2ED5" w:rsidP="00E718A3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 w14:textId="77777777" w:rsidR="004B2ED5" w:rsidRDefault="004B2ED5" w:rsidP="00E718A3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 w14:textId="77777777" w:rsidR="004B2ED5" w:rsidRPr="00CB647B" w:rsidRDefault="004B2ED5" w:rsidP="00E718A3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A9D4034" w14:textId="77777777" w:rsidR="004B2ED5" w:rsidRPr="00A41B64" w:rsidRDefault="004B2ED5" w:rsidP="00E718A3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   </w:t>
      </w:r>
    </w:p>
    <w:p w14:paraId="34784830" w14:textId="630ED977" w:rsidR="00BA3778" w:rsidRDefault="00BA3778" w:rsidP="00E718A3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BA3778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9BD85" w14:textId="77777777" w:rsidR="00F2626B" w:rsidRDefault="00F2626B" w:rsidP="00FC46B8">
      <w:r>
        <w:separator/>
      </w:r>
    </w:p>
  </w:endnote>
  <w:endnote w:type="continuationSeparator" w:id="0">
    <w:p w14:paraId="1ED00485" w14:textId="77777777" w:rsidR="00F2626B" w:rsidRDefault="00F2626B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D55C" w14:textId="77777777" w:rsidR="00F2626B" w:rsidRDefault="00F2626B" w:rsidP="00FC46B8">
      <w:r>
        <w:separator/>
      </w:r>
    </w:p>
  </w:footnote>
  <w:footnote w:type="continuationSeparator" w:id="0">
    <w:p w14:paraId="132CC42C" w14:textId="77777777" w:rsidR="00F2626B" w:rsidRDefault="00F2626B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E0A"/>
    <w:rsid w:val="00003134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3778"/>
    <w:rsid w:val="000443A2"/>
    <w:rsid w:val="00044AA2"/>
    <w:rsid w:val="000469EA"/>
    <w:rsid w:val="000524DC"/>
    <w:rsid w:val="00052D89"/>
    <w:rsid w:val="00053D3C"/>
    <w:rsid w:val="00055161"/>
    <w:rsid w:val="000567FE"/>
    <w:rsid w:val="00056E45"/>
    <w:rsid w:val="00060A38"/>
    <w:rsid w:val="000635B6"/>
    <w:rsid w:val="00064099"/>
    <w:rsid w:val="00067219"/>
    <w:rsid w:val="000701A4"/>
    <w:rsid w:val="00075B37"/>
    <w:rsid w:val="00076EAB"/>
    <w:rsid w:val="00081C4A"/>
    <w:rsid w:val="00090D20"/>
    <w:rsid w:val="00091332"/>
    <w:rsid w:val="000927C6"/>
    <w:rsid w:val="00094787"/>
    <w:rsid w:val="000A1878"/>
    <w:rsid w:val="000A1CBF"/>
    <w:rsid w:val="000A5F3F"/>
    <w:rsid w:val="000A73AB"/>
    <w:rsid w:val="000A76B7"/>
    <w:rsid w:val="000B0EF0"/>
    <w:rsid w:val="000B661A"/>
    <w:rsid w:val="000C320B"/>
    <w:rsid w:val="000C4608"/>
    <w:rsid w:val="000D0984"/>
    <w:rsid w:val="000D0C2A"/>
    <w:rsid w:val="000D67D4"/>
    <w:rsid w:val="000D6FFF"/>
    <w:rsid w:val="000E0C83"/>
    <w:rsid w:val="000E1241"/>
    <w:rsid w:val="000E79DB"/>
    <w:rsid w:val="000F04D7"/>
    <w:rsid w:val="000F0CCC"/>
    <w:rsid w:val="000F0F3B"/>
    <w:rsid w:val="000F12A9"/>
    <w:rsid w:val="000F1A7B"/>
    <w:rsid w:val="000F4170"/>
    <w:rsid w:val="00100FA6"/>
    <w:rsid w:val="00101349"/>
    <w:rsid w:val="0010254C"/>
    <w:rsid w:val="00110CCF"/>
    <w:rsid w:val="001125E1"/>
    <w:rsid w:val="001137B2"/>
    <w:rsid w:val="001155A6"/>
    <w:rsid w:val="0012501B"/>
    <w:rsid w:val="00126D97"/>
    <w:rsid w:val="00127FD7"/>
    <w:rsid w:val="001303F0"/>
    <w:rsid w:val="00137140"/>
    <w:rsid w:val="00140AB5"/>
    <w:rsid w:val="001442A6"/>
    <w:rsid w:val="00147A72"/>
    <w:rsid w:val="00153892"/>
    <w:rsid w:val="00155BAA"/>
    <w:rsid w:val="00157E3F"/>
    <w:rsid w:val="0016104E"/>
    <w:rsid w:val="00167148"/>
    <w:rsid w:val="001717EB"/>
    <w:rsid w:val="001723C0"/>
    <w:rsid w:val="00175ECF"/>
    <w:rsid w:val="0018121D"/>
    <w:rsid w:val="001818F5"/>
    <w:rsid w:val="00184CE3"/>
    <w:rsid w:val="001860B9"/>
    <w:rsid w:val="0018691B"/>
    <w:rsid w:val="00190A29"/>
    <w:rsid w:val="00190C97"/>
    <w:rsid w:val="00191055"/>
    <w:rsid w:val="00191C78"/>
    <w:rsid w:val="00192D06"/>
    <w:rsid w:val="00193815"/>
    <w:rsid w:val="001945D4"/>
    <w:rsid w:val="00195BB4"/>
    <w:rsid w:val="00195F23"/>
    <w:rsid w:val="0019609F"/>
    <w:rsid w:val="00197452"/>
    <w:rsid w:val="001A46D1"/>
    <w:rsid w:val="001A73D2"/>
    <w:rsid w:val="001B1753"/>
    <w:rsid w:val="001B20F0"/>
    <w:rsid w:val="001B32F8"/>
    <w:rsid w:val="001B3D8D"/>
    <w:rsid w:val="001B522C"/>
    <w:rsid w:val="001C13CE"/>
    <w:rsid w:val="001C239D"/>
    <w:rsid w:val="001C2E42"/>
    <w:rsid w:val="001C3597"/>
    <w:rsid w:val="001D35B8"/>
    <w:rsid w:val="001D4D09"/>
    <w:rsid w:val="001D5828"/>
    <w:rsid w:val="001E3536"/>
    <w:rsid w:val="001E5EC7"/>
    <w:rsid w:val="001E7A58"/>
    <w:rsid w:val="001F0833"/>
    <w:rsid w:val="001F0BFC"/>
    <w:rsid w:val="001F7D8C"/>
    <w:rsid w:val="00200826"/>
    <w:rsid w:val="00204B76"/>
    <w:rsid w:val="00205F3C"/>
    <w:rsid w:val="00210519"/>
    <w:rsid w:val="00210FF1"/>
    <w:rsid w:val="0021241A"/>
    <w:rsid w:val="00213D8D"/>
    <w:rsid w:val="00221D4E"/>
    <w:rsid w:val="00223373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451A4"/>
    <w:rsid w:val="00251CDC"/>
    <w:rsid w:val="00252562"/>
    <w:rsid w:val="00254905"/>
    <w:rsid w:val="00254BB0"/>
    <w:rsid w:val="00257735"/>
    <w:rsid w:val="00257839"/>
    <w:rsid w:val="00267060"/>
    <w:rsid w:val="00270FBF"/>
    <w:rsid w:val="0027128D"/>
    <w:rsid w:val="002763F1"/>
    <w:rsid w:val="0028173F"/>
    <w:rsid w:val="0028338E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92DDF"/>
    <w:rsid w:val="002A0FC7"/>
    <w:rsid w:val="002A28CE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4C5B"/>
    <w:rsid w:val="002C5A39"/>
    <w:rsid w:val="002D0687"/>
    <w:rsid w:val="002D15FD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4F7A"/>
    <w:rsid w:val="002F63C1"/>
    <w:rsid w:val="002F680D"/>
    <w:rsid w:val="002F7B1E"/>
    <w:rsid w:val="002F7BE6"/>
    <w:rsid w:val="00300929"/>
    <w:rsid w:val="00301B3F"/>
    <w:rsid w:val="003020C2"/>
    <w:rsid w:val="0030212D"/>
    <w:rsid w:val="00305500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6860"/>
    <w:rsid w:val="00357932"/>
    <w:rsid w:val="00357C50"/>
    <w:rsid w:val="00361845"/>
    <w:rsid w:val="003651CA"/>
    <w:rsid w:val="00366B58"/>
    <w:rsid w:val="0036703F"/>
    <w:rsid w:val="003725E3"/>
    <w:rsid w:val="00372734"/>
    <w:rsid w:val="00373F82"/>
    <w:rsid w:val="0037446F"/>
    <w:rsid w:val="003758E3"/>
    <w:rsid w:val="003760CA"/>
    <w:rsid w:val="00376E0F"/>
    <w:rsid w:val="00380BC6"/>
    <w:rsid w:val="00380C92"/>
    <w:rsid w:val="00380F18"/>
    <w:rsid w:val="003858B3"/>
    <w:rsid w:val="00385C66"/>
    <w:rsid w:val="00385F2D"/>
    <w:rsid w:val="003906A8"/>
    <w:rsid w:val="00391E6E"/>
    <w:rsid w:val="00394A7E"/>
    <w:rsid w:val="00394C53"/>
    <w:rsid w:val="003950D5"/>
    <w:rsid w:val="00395410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5597"/>
    <w:rsid w:val="003A6EBF"/>
    <w:rsid w:val="003A6FE7"/>
    <w:rsid w:val="003A70DC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6C12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754FA"/>
    <w:rsid w:val="0048073B"/>
    <w:rsid w:val="00480744"/>
    <w:rsid w:val="00480B03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83B"/>
    <w:rsid w:val="004D7ADB"/>
    <w:rsid w:val="004E47EE"/>
    <w:rsid w:val="004E6DAD"/>
    <w:rsid w:val="004E7277"/>
    <w:rsid w:val="004E7834"/>
    <w:rsid w:val="004F5524"/>
    <w:rsid w:val="004F5FB7"/>
    <w:rsid w:val="004F64E2"/>
    <w:rsid w:val="004F68AB"/>
    <w:rsid w:val="00501AC3"/>
    <w:rsid w:val="00503771"/>
    <w:rsid w:val="005054F4"/>
    <w:rsid w:val="00506F01"/>
    <w:rsid w:val="00514D2E"/>
    <w:rsid w:val="00517947"/>
    <w:rsid w:val="00521F68"/>
    <w:rsid w:val="00523C76"/>
    <w:rsid w:val="00524017"/>
    <w:rsid w:val="005262F3"/>
    <w:rsid w:val="00530E22"/>
    <w:rsid w:val="005360D1"/>
    <w:rsid w:val="00544AD2"/>
    <w:rsid w:val="00547815"/>
    <w:rsid w:val="005549FD"/>
    <w:rsid w:val="00556309"/>
    <w:rsid w:val="005568C8"/>
    <w:rsid w:val="00557251"/>
    <w:rsid w:val="00560B86"/>
    <w:rsid w:val="0056426D"/>
    <w:rsid w:val="005679F6"/>
    <w:rsid w:val="0057067A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97BC8"/>
    <w:rsid w:val="005A48EE"/>
    <w:rsid w:val="005A4901"/>
    <w:rsid w:val="005B04E2"/>
    <w:rsid w:val="005B6ED6"/>
    <w:rsid w:val="005B6F57"/>
    <w:rsid w:val="005C07FE"/>
    <w:rsid w:val="005C50F9"/>
    <w:rsid w:val="005C654F"/>
    <w:rsid w:val="005D2619"/>
    <w:rsid w:val="005D7C27"/>
    <w:rsid w:val="005E058B"/>
    <w:rsid w:val="005E1652"/>
    <w:rsid w:val="005E16E9"/>
    <w:rsid w:val="005E3D1E"/>
    <w:rsid w:val="005E484A"/>
    <w:rsid w:val="005E58C6"/>
    <w:rsid w:val="005E710A"/>
    <w:rsid w:val="005F40D2"/>
    <w:rsid w:val="005F5E34"/>
    <w:rsid w:val="00600D40"/>
    <w:rsid w:val="00600E56"/>
    <w:rsid w:val="0060201B"/>
    <w:rsid w:val="006030BD"/>
    <w:rsid w:val="00604DF9"/>
    <w:rsid w:val="00613886"/>
    <w:rsid w:val="00614E61"/>
    <w:rsid w:val="00617927"/>
    <w:rsid w:val="00626054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0A83"/>
    <w:rsid w:val="00661F2B"/>
    <w:rsid w:val="00663538"/>
    <w:rsid w:val="00664635"/>
    <w:rsid w:val="00667552"/>
    <w:rsid w:val="00667BA5"/>
    <w:rsid w:val="00673764"/>
    <w:rsid w:val="00673CC0"/>
    <w:rsid w:val="00675911"/>
    <w:rsid w:val="00677A64"/>
    <w:rsid w:val="006829EC"/>
    <w:rsid w:val="00685A8D"/>
    <w:rsid w:val="00687359"/>
    <w:rsid w:val="00690599"/>
    <w:rsid w:val="006934A2"/>
    <w:rsid w:val="00694259"/>
    <w:rsid w:val="0069449C"/>
    <w:rsid w:val="00694A9E"/>
    <w:rsid w:val="006954B2"/>
    <w:rsid w:val="00695C9A"/>
    <w:rsid w:val="00696346"/>
    <w:rsid w:val="006A05AA"/>
    <w:rsid w:val="006A0901"/>
    <w:rsid w:val="006A16AA"/>
    <w:rsid w:val="006A2DAB"/>
    <w:rsid w:val="006A46B4"/>
    <w:rsid w:val="006B0190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3510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53DD"/>
    <w:rsid w:val="00747709"/>
    <w:rsid w:val="00750EE3"/>
    <w:rsid w:val="00751121"/>
    <w:rsid w:val="007545C4"/>
    <w:rsid w:val="007602E2"/>
    <w:rsid w:val="00761B5B"/>
    <w:rsid w:val="007669E6"/>
    <w:rsid w:val="00767962"/>
    <w:rsid w:val="00767CF1"/>
    <w:rsid w:val="00770CC9"/>
    <w:rsid w:val="0077344C"/>
    <w:rsid w:val="00774E90"/>
    <w:rsid w:val="00774F30"/>
    <w:rsid w:val="00775849"/>
    <w:rsid w:val="007802B6"/>
    <w:rsid w:val="00780527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9703C"/>
    <w:rsid w:val="007A768A"/>
    <w:rsid w:val="007B25A8"/>
    <w:rsid w:val="007B456F"/>
    <w:rsid w:val="007B5D47"/>
    <w:rsid w:val="007C0E11"/>
    <w:rsid w:val="007C2204"/>
    <w:rsid w:val="007C66FD"/>
    <w:rsid w:val="007D14EE"/>
    <w:rsid w:val="007D171B"/>
    <w:rsid w:val="007D1809"/>
    <w:rsid w:val="007D3DE8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426A"/>
    <w:rsid w:val="00815575"/>
    <w:rsid w:val="00816A62"/>
    <w:rsid w:val="0081764F"/>
    <w:rsid w:val="008221B4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2AF6"/>
    <w:rsid w:val="00871D13"/>
    <w:rsid w:val="00872431"/>
    <w:rsid w:val="00875948"/>
    <w:rsid w:val="00877CC1"/>
    <w:rsid w:val="00877E2F"/>
    <w:rsid w:val="00880A1F"/>
    <w:rsid w:val="00881A2B"/>
    <w:rsid w:val="00882C78"/>
    <w:rsid w:val="00886BC1"/>
    <w:rsid w:val="00887EA5"/>
    <w:rsid w:val="00892E60"/>
    <w:rsid w:val="00893EAF"/>
    <w:rsid w:val="008A08B3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1A5B"/>
    <w:rsid w:val="008F529D"/>
    <w:rsid w:val="008F6E3E"/>
    <w:rsid w:val="008F7160"/>
    <w:rsid w:val="008F7CE8"/>
    <w:rsid w:val="009000C2"/>
    <w:rsid w:val="009015D0"/>
    <w:rsid w:val="00903FA0"/>
    <w:rsid w:val="00910E7F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2B3"/>
    <w:rsid w:val="00931C49"/>
    <w:rsid w:val="00932110"/>
    <w:rsid w:val="00934FC6"/>
    <w:rsid w:val="009365FA"/>
    <w:rsid w:val="00944FD8"/>
    <w:rsid w:val="009518C7"/>
    <w:rsid w:val="009539FA"/>
    <w:rsid w:val="00954417"/>
    <w:rsid w:val="00954947"/>
    <w:rsid w:val="00954F8B"/>
    <w:rsid w:val="0096053E"/>
    <w:rsid w:val="00961311"/>
    <w:rsid w:val="00967740"/>
    <w:rsid w:val="009712ED"/>
    <w:rsid w:val="00975956"/>
    <w:rsid w:val="009766C9"/>
    <w:rsid w:val="00990272"/>
    <w:rsid w:val="00990C61"/>
    <w:rsid w:val="0099104B"/>
    <w:rsid w:val="009918E5"/>
    <w:rsid w:val="0099285A"/>
    <w:rsid w:val="00996DDF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1A22"/>
    <w:rsid w:val="009C57DB"/>
    <w:rsid w:val="009D1AE0"/>
    <w:rsid w:val="009D3268"/>
    <w:rsid w:val="009D3FB4"/>
    <w:rsid w:val="009E2685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57CC"/>
    <w:rsid w:val="00A06EB1"/>
    <w:rsid w:val="00A06F14"/>
    <w:rsid w:val="00A06FD3"/>
    <w:rsid w:val="00A07A76"/>
    <w:rsid w:val="00A10176"/>
    <w:rsid w:val="00A106FE"/>
    <w:rsid w:val="00A13E61"/>
    <w:rsid w:val="00A169F5"/>
    <w:rsid w:val="00A16F5D"/>
    <w:rsid w:val="00A17FAE"/>
    <w:rsid w:val="00A22C5C"/>
    <w:rsid w:val="00A2633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834"/>
    <w:rsid w:val="00A96B27"/>
    <w:rsid w:val="00A974C4"/>
    <w:rsid w:val="00A97BEA"/>
    <w:rsid w:val="00A97CEB"/>
    <w:rsid w:val="00AA6ADD"/>
    <w:rsid w:val="00AA76AE"/>
    <w:rsid w:val="00AB0798"/>
    <w:rsid w:val="00AB3501"/>
    <w:rsid w:val="00AB5972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019"/>
    <w:rsid w:val="00B053F3"/>
    <w:rsid w:val="00B05771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25D78"/>
    <w:rsid w:val="00B34465"/>
    <w:rsid w:val="00B41C1A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757B6"/>
    <w:rsid w:val="00B84965"/>
    <w:rsid w:val="00B916A0"/>
    <w:rsid w:val="00BA083C"/>
    <w:rsid w:val="00BA3778"/>
    <w:rsid w:val="00BA5AA4"/>
    <w:rsid w:val="00BA66FA"/>
    <w:rsid w:val="00BB30AD"/>
    <w:rsid w:val="00BB3731"/>
    <w:rsid w:val="00BB377C"/>
    <w:rsid w:val="00BB4EC8"/>
    <w:rsid w:val="00BB65E5"/>
    <w:rsid w:val="00BB7B2A"/>
    <w:rsid w:val="00BC17F3"/>
    <w:rsid w:val="00BC1ABC"/>
    <w:rsid w:val="00BC5874"/>
    <w:rsid w:val="00BD04ED"/>
    <w:rsid w:val="00BD12DD"/>
    <w:rsid w:val="00BD1A52"/>
    <w:rsid w:val="00BD20AB"/>
    <w:rsid w:val="00BE3891"/>
    <w:rsid w:val="00BE53B7"/>
    <w:rsid w:val="00BE5C89"/>
    <w:rsid w:val="00BE796F"/>
    <w:rsid w:val="00BF0955"/>
    <w:rsid w:val="00BF13B2"/>
    <w:rsid w:val="00BF3AD7"/>
    <w:rsid w:val="00C02DD7"/>
    <w:rsid w:val="00C05421"/>
    <w:rsid w:val="00C059E2"/>
    <w:rsid w:val="00C06D89"/>
    <w:rsid w:val="00C072BC"/>
    <w:rsid w:val="00C118EC"/>
    <w:rsid w:val="00C11F5E"/>
    <w:rsid w:val="00C127EF"/>
    <w:rsid w:val="00C22B11"/>
    <w:rsid w:val="00C25723"/>
    <w:rsid w:val="00C25989"/>
    <w:rsid w:val="00C30E06"/>
    <w:rsid w:val="00C31A39"/>
    <w:rsid w:val="00C31B4A"/>
    <w:rsid w:val="00C35DB9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4C8B"/>
    <w:rsid w:val="00C75FCD"/>
    <w:rsid w:val="00C8051A"/>
    <w:rsid w:val="00C810FA"/>
    <w:rsid w:val="00C81E16"/>
    <w:rsid w:val="00C83BA8"/>
    <w:rsid w:val="00C90FBF"/>
    <w:rsid w:val="00C9415C"/>
    <w:rsid w:val="00C9631C"/>
    <w:rsid w:val="00CA1222"/>
    <w:rsid w:val="00CA1427"/>
    <w:rsid w:val="00CA270C"/>
    <w:rsid w:val="00CA3074"/>
    <w:rsid w:val="00CA3B46"/>
    <w:rsid w:val="00CA4B06"/>
    <w:rsid w:val="00CA5CC7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977"/>
    <w:rsid w:val="00CD4B7B"/>
    <w:rsid w:val="00CD54C1"/>
    <w:rsid w:val="00CD586B"/>
    <w:rsid w:val="00CD66BD"/>
    <w:rsid w:val="00CD77C8"/>
    <w:rsid w:val="00CE24F3"/>
    <w:rsid w:val="00CE4F90"/>
    <w:rsid w:val="00CE7E10"/>
    <w:rsid w:val="00CF0181"/>
    <w:rsid w:val="00CF025E"/>
    <w:rsid w:val="00CF1AFE"/>
    <w:rsid w:val="00D00211"/>
    <w:rsid w:val="00D011DC"/>
    <w:rsid w:val="00D02268"/>
    <w:rsid w:val="00D02D16"/>
    <w:rsid w:val="00D047E2"/>
    <w:rsid w:val="00D048B1"/>
    <w:rsid w:val="00D1116B"/>
    <w:rsid w:val="00D11FA5"/>
    <w:rsid w:val="00D12BAC"/>
    <w:rsid w:val="00D148FD"/>
    <w:rsid w:val="00D14C1E"/>
    <w:rsid w:val="00D15A10"/>
    <w:rsid w:val="00D16635"/>
    <w:rsid w:val="00D21724"/>
    <w:rsid w:val="00D24DEF"/>
    <w:rsid w:val="00D25B66"/>
    <w:rsid w:val="00D26B8F"/>
    <w:rsid w:val="00D32761"/>
    <w:rsid w:val="00D32C4B"/>
    <w:rsid w:val="00D32DAF"/>
    <w:rsid w:val="00D33710"/>
    <w:rsid w:val="00D377E7"/>
    <w:rsid w:val="00D41226"/>
    <w:rsid w:val="00D479E2"/>
    <w:rsid w:val="00D507F2"/>
    <w:rsid w:val="00D515D7"/>
    <w:rsid w:val="00D52CC0"/>
    <w:rsid w:val="00D52EF8"/>
    <w:rsid w:val="00D532CD"/>
    <w:rsid w:val="00D54616"/>
    <w:rsid w:val="00D56CE5"/>
    <w:rsid w:val="00D60465"/>
    <w:rsid w:val="00D62C50"/>
    <w:rsid w:val="00D63452"/>
    <w:rsid w:val="00D637A2"/>
    <w:rsid w:val="00D679AD"/>
    <w:rsid w:val="00D7528C"/>
    <w:rsid w:val="00D803D1"/>
    <w:rsid w:val="00D86A94"/>
    <w:rsid w:val="00D90B95"/>
    <w:rsid w:val="00D92FE9"/>
    <w:rsid w:val="00D93DF6"/>
    <w:rsid w:val="00D97038"/>
    <w:rsid w:val="00DA42B4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110D"/>
    <w:rsid w:val="00DC4315"/>
    <w:rsid w:val="00DC5F32"/>
    <w:rsid w:val="00DD0200"/>
    <w:rsid w:val="00DD1BF0"/>
    <w:rsid w:val="00DD445C"/>
    <w:rsid w:val="00DE0D66"/>
    <w:rsid w:val="00DE1198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07A"/>
    <w:rsid w:val="00E017DD"/>
    <w:rsid w:val="00E0196B"/>
    <w:rsid w:val="00E03693"/>
    <w:rsid w:val="00E0447F"/>
    <w:rsid w:val="00E04DE9"/>
    <w:rsid w:val="00E0544B"/>
    <w:rsid w:val="00E06F26"/>
    <w:rsid w:val="00E155B5"/>
    <w:rsid w:val="00E22EA2"/>
    <w:rsid w:val="00E249BA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32AE"/>
    <w:rsid w:val="00E64643"/>
    <w:rsid w:val="00E66215"/>
    <w:rsid w:val="00E6797E"/>
    <w:rsid w:val="00E718A3"/>
    <w:rsid w:val="00E7203D"/>
    <w:rsid w:val="00E730C6"/>
    <w:rsid w:val="00E76BD1"/>
    <w:rsid w:val="00E8721F"/>
    <w:rsid w:val="00E877E3"/>
    <w:rsid w:val="00EA15D8"/>
    <w:rsid w:val="00EA1F72"/>
    <w:rsid w:val="00EA343E"/>
    <w:rsid w:val="00EA766B"/>
    <w:rsid w:val="00EB1ACE"/>
    <w:rsid w:val="00EB1E60"/>
    <w:rsid w:val="00EB76F0"/>
    <w:rsid w:val="00EC3C40"/>
    <w:rsid w:val="00EC4B4D"/>
    <w:rsid w:val="00EC7F23"/>
    <w:rsid w:val="00ED3880"/>
    <w:rsid w:val="00ED4DFA"/>
    <w:rsid w:val="00ED6759"/>
    <w:rsid w:val="00ED67DA"/>
    <w:rsid w:val="00EE02E0"/>
    <w:rsid w:val="00EE302F"/>
    <w:rsid w:val="00EE46F0"/>
    <w:rsid w:val="00EE5A6E"/>
    <w:rsid w:val="00EE6C6A"/>
    <w:rsid w:val="00EF04E2"/>
    <w:rsid w:val="00EF48CF"/>
    <w:rsid w:val="00EF68DA"/>
    <w:rsid w:val="00EF7AF3"/>
    <w:rsid w:val="00F0033A"/>
    <w:rsid w:val="00F04DD4"/>
    <w:rsid w:val="00F07110"/>
    <w:rsid w:val="00F12DDD"/>
    <w:rsid w:val="00F1474F"/>
    <w:rsid w:val="00F15265"/>
    <w:rsid w:val="00F15914"/>
    <w:rsid w:val="00F17E2A"/>
    <w:rsid w:val="00F2626B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0DCC"/>
    <w:rsid w:val="00F54512"/>
    <w:rsid w:val="00F54AE8"/>
    <w:rsid w:val="00F60AE9"/>
    <w:rsid w:val="00F63951"/>
    <w:rsid w:val="00F63B13"/>
    <w:rsid w:val="00F71B43"/>
    <w:rsid w:val="00F744CE"/>
    <w:rsid w:val="00F8184E"/>
    <w:rsid w:val="00F83177"/>
    <w:rsid w:val="00F8393A"/>
    <w:rsid w:val="00F83D2C"/>
    <w:rsid w:val="00F940AF"/>
    <w:rsid w:val="00F945E9"/>
    <w:rsid w:val="00F95BCA"/>
    <w:rsid w:val="00F9750C"/>
    <w:rsid w:val="00FA17A5"/>
    <w:rsid w:val="00FA2F45"/>
    <w:rsid w:val="00FA2F71"/>
    <w:rsid w:val="00FA7F0B"/>
    <w:rsid w:val="00FB2C1A"/>
    <w:rsid w:val="00FB32E7"/>
    <w:rsid w:val="00FB71B8"/>
    <w:rsid w:val="00FB757D"/>
    <w:rsid w:val="00FC0957"/>
    <w:rsid w:val="00FC09FD"/>
    <w:rsid w:val="00FC248E"/>
    <w:rsid w:val="00FC29F2"/>
    <w:rsid w:val="00FC46B8"/>
    <w:rsid w:val="00FC7BB9"/>
    <w:rsid w:val="00FD1CC8"/>
    <w:rsid w:val="00FD62DE"/>
    <w:rsid w:val="00FE0663"/>
    <w:rsid w:val="00FE0A2C"/>
    <w:rsid w:val="00FE151A"/>
    <w:rsid w:val="00FE34D4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C9D4BB"/>
  <w15:docId w15:val="{2C85A41B-F7B5-44FF-8A56-92A3C11D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D2172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21724"/>
    <w:rPr>
      <w:rFonts w:ascii="Consolas" w:hAnsi="Consolas" w:cs="Consolas"/>
    </w:rPr>
  </w:style>
  <w:style w:type="paragraph" w:styleId="a9">
    <w:name w:val="Normal (Web)"/>
    <w:basedOn w:val="a"/>
    <w:uiPriority w:val="99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uiPriority w:val="99"/>
    <w:rsid w:val="00CD66BD"/>
    <w:rPr>
      <w:rFonts w:cs="Times New Roman"/>
    </w:rPr>
  </w:style>
  <w:style w:type="paragraph" w:customStyle="1" w:styleId="1">
    <w:name w:val="Основной текст1"/>
    <w:basedOn w:val="a"/>
    <w:uiPriority w:val="99"/>
    <w:rsid w:val="00CD66BD"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rsid w:val="00743307"/>
  </w:style>
  <w:style w:type="table" w:styleId="aa">
    <w:name w:val="Table Grid"/>
    <w:basedOn w:val="a1"/>
    <w:uiPriority w:val="99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9381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7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2B6F5-EFFA-4BD8-9FD0-107A8B8B3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247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б с</cp:lastModifiedBy>
  <cp:revision>166</cp:revision>
  <cp:lastPrinted>2025-03-19T08:01:00Z</cp:lastPrinted>
  <dcterms:created xsi:type="dcterms:W3CDTF">2024-08-15T10:27:00Z</dcterms:created>
  <dcterms:modified xsi:type="dcterms:W3CDTF">2025-06-03T09:56:00Z</dcterms:modified>
</cp:coreProperties>
</file>