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CABD0" w14:textId="77777777" w:rsidR="00663538" w:rsidRDefault="00C54B55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>
        <w:rPr>
          <w:b/>
          <w:bCs/>
          <w:sz w:val="28"/>
          <w:szCs w:val="28"/>
          <w:lang w:val="uk-UA"/>
        </w:rPr>
        <w:t>Ь</w:t>
      </w:r>
    </w:p>
    <w:p w14:paraId="3AD81DE2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FFF4058" w14:textId="278BAD05" w:rsidR="00CD66BD" w:rsidRPr="00CD66BD" w:rsidRDefault="00C54B55" w:rsidP="004B2BC5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м. Житомир</w:t>
      </w:r>
      <w:r w:rsidRPr="001E5EC7">
        <w:rPr>
          <w:rFonts w:eastAsia="Calibri"/>
          <w:spacing w:val="-4"/>
          <w:sz w:val="28"/>
          <w:szCs w:val="28"/>
          <w:lang w:eastAsia="en-US"/>
        </w:rPr>
        <w:t xml:space="preserve">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                        </w:t>
      </w:r>
      <w:r w:rsidR="004B2BC5">
        <w:rPr>
          <w:rFonts w:eastAsia="Calibri"/>
          <w:spacing w:val="-4"/>
          <w:sz w:val="28"/>
          <w:szCs w:val="28"/>
          <w:lang w:val="uk-UA" w:eastAsia="en-US"/>
        </w:rPr>
        <w:t xml:space="preserve">                 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                            </w:t>
      </w:r>
      <w:r w:rsidR="00687F89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C231FB"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CB0A9F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</w:t>
      </w:r>
      <w:r w:rsidR="004B2BC5">
        <w:rPr>
          <w:rFonts w:eastAsia="Calibri"/>
          <w:spacing w:val="-4"/>
          <w:sz w:val="28"/>
          <w:szCs w:val="28"/>
          <w:lang w:val="uk-UA" w:eastAsia="en-US"/>
        </w:rPr>
        <w:t>12 травня</w:t>
      </w:r>
      <w:r w:rsidR="00441887">
        <w:rPr>
          <w:bCs/>
          <w:sz w:val="28"/>
          <w:szCs w:val="28"/>
          <w:lang w:val="uk-UA"/>
        </w:rPr>
        <w:t xml:space="preserve"> </w:t>
      </w:r>
      <w:r w:rsidR="001B6D1A" w:rsidRPr="00CD66BD">
        <w:rPr>
          <w:bCs/>
          <w:sz w:val="28"/>
          <w:szCs w:val="28"/>
          <w:lang w:val="uk-UA"/>
        </w:rPr>
        <w:t>20</w:t>
      </w:r>
      <w:r w:rsidR="001B6D1A" w:rsidRPr="00AF2C3F">
        <w:rPr>
          <w:bCs/>
          <w:sz w:val="28"/>
          <w:szCs w:val="28"/>
        </w:rPr>
        <w:t>2</w:t>
      </w:r>
      <w:r w:rsidR="004B2BC5">
        <w:rPr>
          <w:bCs/>
          <w:sz w:val="28"/>
          <w:szCs w:val="28"/>
          <w:lang w:val="uk-UA"/>
        </w:rPr>
        <w:t>6</w:t>
      </w:r>
      <w:r w:rsidR="001B6D1A" w:rsidRPr="00CD66BD">
        <w:rPr>
          <w:bCs/>
          <w:sz w:val="28"/>
          <w:szCs w:val="28"/>
          <w:lang w:val="uk-UA"/>
        </w:rPr>
        <w:t xml:space="preserve"> року</w:t>
      </w:r>
    </w:p>
    <w:p w14:paraId="4E543042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356D0066" w14:textId="77777777" w:rsidR="00632A12" w:rsidRPr="00E91DCB" w:rsidRDefault="00632A12" w:rsidP="00632A12">
      <w:pPr>
        <w:jc w:val="both"/>
        <w:rPr>
          <w:sz w:val="28"/>
          <w:szCs w:val="28"/>
          <w:u w:val="single"/>
          <w:lang w:val="uk-UA"/>
        </w:rPr>
      </w:pPr>
      <w:r w:rsidRPr="00E91DCB">
        <w:rPr>
          <w:sz w:val="28"/>
          <w:szCs w:val="28"/>
          <w:u w:val="single"/>
          <w:lang w:val="uk-UA"/>
        </w:rPr>
        <w:t xml:space="preserve">Заступник командира </w:t>
      </w:r>
      <w:r>
        <w:rPr>
          <w:sz w:val="28"/>
          <w:szCs w:val="28"/>
          <w:u w:val="single"/>
          <w:lang w:val="uk-UA"/>
        </w:rPr>
        <w:t>2</w:t>
      </w:r>
      <w:r w:rsidRPr="00E91DCB">
        <w:rPr>
          <w:sz w:val="28"/>
          <w:szCs w:val="28"/>
          <w:u w:val="single"/>
          <w:lang w:val="uk-UA"/>
        </w:rPr>
        <w:t xml:space="preserve"> навчальної роти з психологічної підтримки персоналу</w:t>
      </w:r>
      <w:r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br/>
      </w:r>
      <w:r w:rsidRPr="00E91DCB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старший лейтенант </w:t>
      </w:r>
      <w:r>
        <w:rPr>
          <w:sz w:val="28"/>
          <w:szCs w:val="28"/>
          <w:u w:val="single"/>
          <w:lang w:val="uk-UA"/>
        </w:rPr>
        <w:t>Бартко Сергій Сергійович.</w:t>
      </w:r>
    </w:p>
    <w:p w14:paraId="31B525D1" w14:textId="77777777" w:rsidR="00632A12" w:rsidRPr="00702B15" w:rsidRDefault="00632A12" w:rsidP="00632A12">
      <w:pPr>
        <w:jc w:val="both"/>
        <w:rPr>
          <w:sz w:val="17"/>
          <w:szCs w:val="17"/>
          <w:lang w:val="uk-UA"/>
        </w:rPr>
      </w:pPr>
      <w:r w:rsidRPr="00702B15">
        <w:rPr>
          <w:sz w:val="17"/>
          <w:szCs w:val="17"/>
          <w:lang w:val="uk-UA"/>
        </w:rPr>
        <w:t>(</w:t>
      </w:r>
      <w:r w:rsidRPr="00702B15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702B15">
        <w:rPr>
          <w:sz w:val="17"/>
          <w:szCs w:val="17"/>
          <w:lang w:val="uk-UA"/>
        </w:rPr>
        <w:t>)</w:t>
      </w:r>
    </w:p>
    <w:p w14:paraId="0D7897D3" w14:textId="77777777" w:rsidR="00632A12" w:rsidRPr="00702B15" w:rsidRDefault="00632A12" w:rsidP="00632A12">
      <w:pPr>
        <w:ind w:firstLine="708"/>
        <w:jc w:val="both"/>
        <w:rPr>
          <w:sz w:val="28"/>
          <w:szCs w:val="28"/>
          <w:u w:val="single"/>
          <w:lang w:val="uk-UA"/>
        </w:rPr>
      </w:pPr>
      <w:bookmarkStart w:id="0" w:name="_Hlk175044051"/>
      <w:r w:rsidRPr="00702B15">
        <w:rPr>
          <w:sz w:val="28"/>
          <w:szCs w:val="28"/>
          <w:u w:val="single"/>
          <w:lang w:val="uk-UA"/>
        </w:rPr>
        <w:t xml:space="preserve">Наказ командира військової </w:t>
      </w:r>
      <w:r w:rsidRPr="006B6207">
        <w:rPr>
          <w:sz w:val="28"/>
          <w:szCs w:val="28"/>
          <w:u w:val="single"/>
          <w:lang w:val="uk-UA"/>
        </w:rPr>
        <w:t>частини А2900 від</w:t>
      </w:r>
      <w:r w:rsidRPr="00BC4096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12.05.</w:t>
      </w:r>
      <w:r>
        <w:rPr>
          <w:sz w:val="28"/>
          <w:szCs w:val="28"/>
          <w:u w:val="single"/>
        </w:rPr>
        <w:t>20</w:t>
      </w:r>
      <w:r>
        <w:rPr>
          <w:sz w:val="28"/>
          <w:szCs w:val="28"/>
          <w:u w:val="single"/>
          <w:lang w:val="uk-UA"/>
        </w:rPr>
        <w:t>26.</w:t>
      </w:r>
      <w:r w:rsidRPr="00BC4096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№4560.</w:t>
      </w:r>
    </w:p>
    <w:bookmarkEnd w:id="0"/>
    <w:p w14:paraId="66652569" w14:textId="77777777" w:rsidR="00632A12" w:rsidRPr="00702B15" w:rsidRDefault="00632A12" w:rsidP="00632A12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702B15">
        <w:rPr>
          <w:bCs/>
          <w:sz w:val="28"/>
          <w:szCs w:val="28"/>
          <w:u w:val="single"/>
        </w:rPr>
        <w:t>“</w:t>
      </w:r>
      <w:r w:rsidRPr="00702B1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702B15">
        <w:rPr>
          <w:bCs/>
          <w:sz w:val="28"/>
          <w:szCs w:val="28"/>
          <w:u w:val="single"/>
        </w:rPr>
        <w:t>”</w:t>
      </w:r>
      <w:r w:rsidRPr="00702B15">
        <w:rPr>
          <w:bCs/>
          <w:sz w:val="28"/>
          <w:szCs w:val="28"/>
          <w:u w:val="single"/>
          <w:lang w:val="uk-UA"/>
        </w:rPr>
        <w:t>.</w:t>
      </w:r>
    </w:p>
    <w:p w14:paraId="515909FB" w14:textId="77777777" w:rsidR="00632A12" w:rsidRPr="00702B15" w:rsidRDefault="00632A12" w:rsidP="00632A12">
      <w:pPr>
        <w:ind w:firstLine="708"/>
        <w:jc w:val="both"/>
        <w:rPr>
          <w:bCs/>
          <w:sz w:val="17"/>
          <w:szCs w:val="17"/>
          <w:lang w:val="uk-UA"/>
        </w:rPr>
      </w:pPr>
      <w:r w:rsidRPr="00702B15">
        <w:rPr>
          <w:bCs/>
          <w:sz w:val="17"/>
          <w:szCs w:val="17"/>
          <w:lang w:val="uk-UA"/>
        </w:rPr>
        <w:t>(</w:t>
      </w:r>
      <w:r w:rsidRPr="00702B15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702B15">
        <w:rPr>
          <w:bCs/>
          <w:sz w:val="17"/>
          <w:szCs w:val="17"/>
          <w:lang w:val="uk-UA"/>
        </w:rPr>
        <w:t>)</w:t>
      </w:r>
    </w:p>
    <w:p w14:paraId="5FE0BE0B" w14:textId="77777777" w:rsidR="00632A12" w:rsidRPr="00702B15" w:rsidRDefault="00632A12" w:rsidP="00632A12">
      <w:pPr>
        <w:ind w:firstLine="708"/>
        <w:jc w:val="both"/>
        <w:rPr>
          <w:sz w:val="28"/>
          <w:szCs w:val="28"/>
          <w:lang w:val="uk-UA"/>
        </w:rPr>
      </w:pPr>
    </w:p>
    <w:p w14:paraId="4BE7A05C" w14:textId="77777777" w:rsidR="00632A12" w:rsidRPr="00702B15" w:rsidRDefault="00632A12" w:rsidP="00632A12">
      <w:pPr>
        <w:ind w:firstLine="708"/>
        <w:jc w:val="both"/>
        <w:rPr>
          <w:sz w:val="28"/>
          <w:szCs w:val="28"/>
          <w:lang w:val="uk-UA"/>
        </w:rPr>
      </w:pPr>
      <w:r w:rsidRPr="00702B15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0FFFC6A3" w14:textId="77777777" w:rsidR="00632A12" w:rsidRPr="00702B15" w:rsidRDefault="00632A12" w:rsidP="00632A12">
      <w:pPr>
        <w:ind w:firstLine="708"/>
        <w:jc w:val="both"/>
        <w:rPr>
          <w:sz w:val="28"/>
          <w:szCs w:val="28"/>
          <w:lang w:val="uk-UA"/>
        </w:rPr>
      </w:pPr>
      <w:r w:rsidRPr="00702B15">
        <w:rPr>
          <w:sz w:val="28"/>
          <w:szCs w:val="28"/>
          <w:lang w:val="uk-UA"/>
        </w:rPr>
        <w:t>Тел.робочий:</w:t>
      </w:r>
      <w:r w:rsidRPr="00702B15">
        <w:rPr>
          <w:sz w:val="28"/>
          <w:szCs w:val="28"/>
          <w:u w:val="single"/>
          <w:lang w:val="uk-UA"/>
        </w:rPr>
        <w:t xml:space="preserve"> </w:t>
      </w:r>
      <w:bookmarkStart w:id="1" w:name="_Hlk175044115"/>
      <w:r w:rsidRPr="008B51D1">
        <w:rPr>
          <w:sz w:val="28"/>
          <w:szCs w:val="28"/>
          <w:u w:val="single"/>
        </w:rPr>
        <w:t>+38</w:t>
      </w:r>
      <w:r w:rsidRPr="0033510A"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  <w:lang w:val="uk-UA"/>
        </w:rPr>
        <w:t>955565179</w:t>
      </w:r>
      <w:r w:rsidRPr="00702B15">
        <w:rPr>
          <w:sz w:val="28"/>
          <w:szCs w:val="28"/>
          <w:lang w:val="uk-UA"/>
        </w:rPr>
        <w:t xml:space="preserve">          </w:t>
      </w:r>
      <w:r w:rsidRPr="00702B15">
        <w:rPr>
          <w:sz w:val="28"/>
          <w:szCs w:val="28"/>
        </w:rPr>
        <w:t xml:space="preserve">    </w:t>
      </w:r>
      <w:r w:rsidRPr="00702B15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</w:t>
      </w:r>
      <w:r w:rsidRPr="00702B15">
        <w:rPr>
          <w:sz w:val="28"/>
          <w:szCs w:val="28"/>
          <w:lang w:val="uk-UA"/>
        </w:rPr>
        <w:t xml:space="preserve">    </w:t>
      </w:r>
      <w:bookmarkEnd w:id="1"/>
      <w:r w:rsidRPr="00702B15">
        <w:rPr>
          <w:b/>
          <w:sz w:val="28"/>
          <w:szCs w:val="28"/>
          <w:u w:val="single"/>
          <w:lang w:val="uk-UA"/>
        </w:rPr>
        <w:t>особисто</w:t>
      </w:r>
    </w:p>
    <w:p w14:paraId="67525A14" w14:textId="13D88901" w:rsidR="008E4834" w:rsidRDefault="00632A12" w:rsidP="00632A12">
      <w:pPr>
        <w:ind w:firstLine="709"/>
        <w:jc w:val="both"/>
        <w:rPr>
          <w:sz w:val="28"/>
          <w:szCs w:val="28"/>
          <w:lang w:val="uk-UA"/>
        </w:rPr>
      </w:pPr>
      <w:r w:rsidRPr="00B4510F">
        <w:rPr>
          <w:sz w:val="28"/>
          <w:szCs w:val="28"/>
          <w:lang w:val="uk-UA"/>
        </w:rPr>
        <w:t>Тел.</w:t>
      </w:r>
      <w:r>
        <w:rPr>
          <w:sz w:val="28"/>
          <w:szCs w:val="28"/>
          <w:lang w:val="uk-UA"/>
        </w:rPr>
        <w:t xml:space="preserve"> </w:t>
      </w:r>
      <w:r w:rsidRPr="00B4510F">
        <w:rPr>
          <w:sz w:val="28"/>
          <w:szCs w:val="28"/>
          <w:lang w:val="uk-UA"/>
        </w:rPr>
        <w:t>моб.:</w:t>
      </w:r>
    </w:p>
    <w:p w14:paraId="750CB0D2" w14:textId="77777777" w:rsidR="00632A12" w:rsidRPr="00C231FB" w:rsidRDefault="00632A12" w:rsidP="00632A12">
      <w:pPr>
        <w:ind w:firstLine="709"/>
        <w:jc w:val="both"/>
        <w:rPr>
          <w:sz w:val="28"/>
          <w:u w:val="single"/>
          <w:lang w:val="uk-UA"/>
        </w:rPr>
      </w:pPr>
    </w:p>
    <w:p w14:paraId="5D569ECF" w14:textId="77777777" w:rsidR="00CC669A" w:rsidRPr="00C231FB" w:rsidRDefault="00741B16" w:rsidP="005707F5">
      <w:pPr>
        <w:ind w:firstLine="709"/>
        <w:jc w:val="both"/>
        <w:rPr>
          <w:sz w:val="28"/>
          <w:lang w:val="uk-UA"/>
        </w:rPr>
      </w:pPr>
      <w:r w:rsidRPr="00C231FB">
        <w:rPr>
          <w:sz w:val="28"/>
          <w:lang w:val="uk-UA"/>
        </w:rPr>
        <w:t>Керу</w:t>
      </w:r>
      <w:r w:rsidR="00644DCA" w:rsidRPr="00C231FB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5487"/>
      </w:tblGrid>
      <w:tr w:rsidR="008118DC" w:rsidRPr="00C231FB" w14:paraId="14327075" w14:textId="77777777" w:rsidTr="00C90544">
        <w:trPr>
          <w:trHeight w:val="346"/>
        </w:trPr>
        <w:tc>
          <w:tcPr>
            <w:tcW w:w="4111" w:type="dxa"/>
          </w:tcPr>
          <w:p w14:paraId="5F175A77" w14:textId="77777777" w:rsidR="008118DC" w:rsidRPr="00C231FB" w:rsidRDefault="008118DC" w:rsidP="005707F5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487" w:type="dxa"/>
          </w:tcPr>
          <w:p w14:paraId="1DF67D52" w14:textId="58FDCCB1" w:rsidR="008118DC" w:rsidRPr="00C231FB" w:rsidRDefault="00E46DEC" w:rsidP="005707F5">
            <w:pPr>
              <w:jc w:val="both"/>
              <w:rPr>
                <w:sz w:val="28"/>
                <w:lang w:val="uk-UA"/>
              </w:rPr>
            </w:pPr>
            <w:r w:rsidRPr="00E46DEC">
              <w:rPr>
                <w:sz w:val="28"/>
                <w:lang w:val="uk-UA"/>
              </w:rPr>
              <w:t>Тимофєєв Олександр Борисович</w:t>
            </w:r>
          </w:p>
        </w:tc>
      </w:tr>
      <w:tr w:rsidR="008118DC" w:rsidRPr="00C231FB" w14:paraId="55A4F694" w14:textId="77777777" w:rsidTr="00C90544">
        <w:trPr>
          <w:trHeight w:val="333"/>
        </w:trPr>
        <w:tc>
          <w:tcPr>
            <w:tcW w:w="4111" w:type="dxa"/>
          </w:tcPr>
          <w:p w14:paraId="6E10FEC9" w14:textId="77777777" w:rsidR="008118DC" w:rsidRPr="00C231FB" w:rsidRDefault="008118DC" w:rsidP="005707F5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487" w:type="dxa"/>
          </w:tcPr>
          <w:p w14:paraId="1D0B4D66" w14:textId="0E885E83" w:rsidR="008118DC" w:rsidRPr="00C231FB" w:rsidRDefault="006124B7" w:rsidP="00537E4E">
            <w:pPr>
              <w:jc w:val="both"/>
              <w:rPr>
                <w:sz w:val="28"/>
                <w:lang w:val="uk-UA"/>
              </w:rPr>
            </w:pPr>
            <w:r w:rsidRPr="006124B7">
              <w:rPr>
                <w:sz w:val="28"/>
                <w:lang w:val="uk-UA"/>
              </w:rPr>
              <w:t>16.03.1991</w:t>
            </w:r>
          </w:p>
        </w:tc>
      </w:tr>
      <w:tr w:rsidR="008118DC" w:rsidRPr="00C231FB" w14:paraId="4F7CAA18" w14:textId="77777777" w:rsidTr="00C90544">
        <w:trPr>
          <w:trHeight w:val="346"/>
        </w:trPr>
        <w:tc>
          <w:tcPr>
            <w:tcW w:w="4111" w:type="dxa"/>
          </w:tcPr>
          <w:p w14:paraId="34947245" w14:textId="77777777" w:rsidR="008118DC" w:rsidRPr="00C231FB" w:rsidRDefault="008118DC" w:rsidP="005707F5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487" w:type="dxa"/>
          </w:tcPr>
          <w:p w14:paraId="3DF08720" w14:textId="4D982102" w:rsidR="008118DC" w:rsidRPr="00C231FB" w:rsidRDefault="00275B08" w:rsidP="005707F5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>в/ч А2900</w:t>
            </w:r>
          </w:p>
        </w:tc>
      </w:tr>
      <w:tr w:rsidR="008118DC" w:rsidRPr="00C231FB" w14:paraId="3B3804B1" w14:textId="77777777" w:rsidTr="00C90544">
        <w:trPr>
          <w:trHeight w:val="346"/>
        </w:trPr>
        <w:tc>
          <w:tcPr>
            <w:tcW w:w="4111" w:type="dxa"/>
          </w:tcPr>
          <w:p w14:paraId="7C9641E4" w14:textId="77777777" w:rsidR="008118DC" w:rsidRPr="00C231FB" w:rsidRDefault="008118DC" w:rsidP="005707F5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487" w:type="dxa"/>
          </w:tcPr>
          <w:p w14:paraId="2B6ACC9A" w14:textId="4C189A7E" w:rsidR="008118DC" w:rsidRPr="00C231FB" w:rsidRDefault="008118DC" w:rsidP="00537E4E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 xml:space="preserve">з </w:t>
            </w:r>
            <w:r w:rsidR="0079015B">
              <w:rPr>
                <w:sz w:val="28"/>
                <w:lang w:val="uk-UA"/>
              </w:rPr>
              <w:t>15</w:t>
            </w:r>
            <w:r w:rsidR="00275B08" w:rsidRPr="00C231FB">
              <w:rPr>
                <w:sz w:val="28"/>
                <w:lang w:val="uk-UA"/>
              </w:rPr>
              <w:t>.</w:t>
            </w:r>
            <w:r w:rsidR="00E95921">
              <w:rPr>
                <w:sz w:val="28"/>
                <w:lang w:val="uk-UA"/>
              </w:rPr>
              <w:t>0</w:t>
            </w:r>
            <w:r w:rsidR="0079015B">
              <w:rPr>
                <w:sz w:val="28"/>
                <w:lang w:val="uk-UA"/>
              </w:rPr>
              <w:t>7</w:t>
            </w:r>
            <w:r w:rsidR="00275B08" w:rsidRPr="00C231FB">
              <w:rPr>
                <w:sz w:val="28"/>
                <w:lang w:val="uk-UA"/>
              </w:rPr>
              <w:t>.202</w:t>
            </w:r>
            <w:r w:rsidR="0079015B">
              <w:rPr>
                <w:sz w:val="28"/>
                <w:lang w:val="uk-UA"/>
              </w:rPr>
              <w:t>5</w:t>
            </w:r>
            <w:r w:rsidRPr="00C231FB">
              <w:rPr>
                <w:sz w:val="28"/>
                <w:lang w:val="uk-UA"/>
              </w:rPr>
              <w:t xml:space="preserve"> по</w:t>
            </w:r>
            <w:r w:rsidR="00275B08" w:rsidRPr="00C231FB">
              <w:rPr>
                <w:sz w:val="28"/>
                <w:lang w:val="uk-UA"/>
              </w:rPr>
              <w:t xml:space="preserve"> теперішній час</w:t>
            </w:r>
          </w:p>
        </w:tc>
      </w:tr>
      <w:tr w:rsidR="008118DC" w:rsidRPr="00C231FB" w14:paraId="625026D0" w14:textId="77777777" w:rsidTr="00C90544">
        <w:trPr>
          <w:trHeight w:val="333"/>
        </w:trPr>
        <w:tc>
          <w:tcPr>
            <w:tcW w:w="4111" w:type="dxa"/>
            <w:vMerge w:val="restart"/>
          </w:tcPr>
          <w:p w14:paraId="6F18BE7C" w14:textId="77777777" w:rsidR="008118DC" w:rsidRPr="00C231FB" w:rsidRDefault="008118DC" w:rsidP="005707F5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>Посада:</w:t>
            </w:r>
          </w:p>
        </w:tc>
        <w:tc>
          <w:tcPr>
            <w:tcW w:w="5487" w:type="dxa"/>
          </w:tcPr>
          <w:p w14:paraId="23508021" w14:textId="1E2FAF4B" w:rsidR="008118DC" w:rsidRPr="00C231FB" w:rsidRDefault="00D55FBE" w:rsidP="005707F5">
            <w:pPr>
              <w:jc w:val="both"/>
              <w:rPr>
                <w:sz w:val="28"/>
                <w:lang w:val="uk-UA"/>
              </w:rPr>
            </w:pPr>
            <w:r w:rsidRPr="00D55FBE">
              <w:rPr>
                <w:sz w:val="28"/>
                <w:lang w:val="uk-UA"/>
              </w:rPr>
              <w:t>головн</w:t>
            </w:r>
            <w:r>
              <w:rPr>
                <w:sz w:val="28"/>
                <w:lang w:val="uk-UA"/>
              </w:rPr>
              <w:t>ий</w:t>
            </w:r>
            <w:r w:rsidRPr="00D55FBE">
              <w:rPr>
                <w:sz w:val="28"/>
                <w:lang w:val="uk-UA"/>
              </w:rPr>
              <w:t xml:space="preserve"> сержант 7 навчального взводу</w:t>
            </w:r>
          </w:p>
        </w:tc>
      </w:tr>
      <w:tr w:rsidR="008118DC" w:rsidRPr="00C231FB" w14:paraId="0F759294" w14:textId="77777777" w:rsidTr="00C90544">
        <w:trPr>
          <w:trHeight w:val="359"/>
        </w:trPr>
        <w:tc>
          <w:tcPr>
            <w:tcW w:w="4111" w:type="dxa"/>
            <w:vMerge/>
          </w:tcPr>
          <w:p w14:paraId="37EDD593" w14:textId="77777777" w:rsidR="008118DC" w:rsidRPr="00C231FB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3A274457" w14:textId="7F20F9D4" w:rsidR="008118DC" w:rsidRPr="00C231FB" w:rsidRDefault="00286F37" w:rsidP="005707F5">
            <w:pPr>
              <w:jc w:val="both"/>
              <w:rPr>
                <w:sz w:val="28"/>
                <w:lang w:val="uk-UA"/>
              </w:rPr>
            </w:pPr>
            <w:r w:rsidRPr="00286F37">
              <w:rPr>
                <w:sz w:val="28"/>
                <w:lang w:val="uk-UA"/>
              </w:rPr>
              <w:t>3 навчальної роти</w:t>
            </w:r>
          </w:p>
        </w:tc>
      </w:tr>
      <w:tr w:rsidR="008118DC" w:rsidRPr="00C231FB" w14:paraId="565FE3A5" w14:textId="77777777" w:rsidTr="00C90544">
        <w:trPr>
          <w:trHeight w:val="346"/>
        </w:trPr>
        <w:tc>
          <w:tcPr>
            <w:tcW w:w="4111" w:type="dxa"/>
          </w:tcPr>
          <w:p w14:paraId="2C84EA7E" w14:textId="77777777" w:rsidR="008118DC" w:rsidRPr="00C231FB" w:rsidRDefault="008118DC" w:rsidP="005707F5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487" w:type="dxa"/>
          </w:tcPr>
          <w:p w14:paraId="0224BC7E" w14:textId="75BA7531" w:rsidR="008118DC" w:rsidRPr="00C231FB" w:rsidRDefault="00275B08" w:rsidP="00537E4E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 xml:space="preserve">з </w:t>
            </w:r>
            <w:r w:rsidR="00AA1E4B">
              <w:rPr>
                <w:sz w:val="28"/>
                <w:lang w:val="uk-UA"/>
              </w:rPr>
              <w:t>03</w:t>
            </w:r>
            <w:r w:rsidRPr="00C231FB">
              <w:rPr>
                <w:sz w:val="28"/>
                <w:lang w:val="uk-UA"/>
              </w:rPr>
              <w:t>.</w:t>
            </w:r>
            <w:r w:rsidR="00AA1E4B">
              <w:rPr>
                <w:sz w:val="28"/>
                <w:lang w:val="uk-UA"/>
              </w:rPr>
              <w:t>12</w:t>
            </w:r>
            <w:r w:rsidRPr="00C231FB">
              <w:rPr>
                <w:sz w:val="28"/>
                <w:lang w:val="uk-UA"/>
              </w:rPr>
              <w:t>.202</w:t>
            </w:r>
            <w:r w:rsidR="00AD4D7A">
              <w:rPr>
                <w:sz w:val="28"/>
                <w:lang w:val="uk-UA"/>
              </w:rPr>
              <w:t>5</w:t>
            </w:r>
            <w:r w:rsidR="00985B1D">
              <w:rPr>
                <w:sz w:val="28"/>
                <w:lang w:val="uk-UA"/>
              </w:rPr>
              <w:t xml:space="preserve"> по теперішній час</w:t>
            </w:r>
          </w:p>
        </w:tc>
      </w:tr>
      <w:tr w:rsidR="008118DC" w:rsidRPr="00C231FB" w14:paraId="02C320A4" w14:textId="77777777" w:rsidTr="00C90544">
        <w:trPr>
          <w:trHeight w:val="333"/>
        </w:trPr>
        <w:tc>
          <w:tcPr>
            <w:tcW w:w="4111" w:type="dxa"/>
          </w:tcPr>
          <w:p w14:paraId="37AD21C9" w14:textId="77777777" w:rsidR="008118DC" w:rsidRPr="00C231FB" w:rsidRDefault="008118DC" w:rsidP="005707F5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487" w:type="dxa"/>
          </w:tcPr>
          <w:p w14:paraId="07F5FBA2" w14:textId="6BF0A51D" w:rsidR="008118DC" w:rsidRPr="00C231FB" w:rsidRDefault="008118DC" w:rsidP="00537E4E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 xml:space="preserve">Серія: </w:t>
            </w:r>
            <w:r w:rsidR="00FF2F36">
              <w:rPr>
                <w:sz w:val="28"/>
                <w:lang w:val="uk-UA"/>
              </w:rPr>
              <w:t>СТ</w:t>
            </w:r>
            <w:r w:rsidRPr="00C231FB">
              <w:rPr>
                <w:sz w:val="28"/>
                <w:lang w:val="uk-UA"/>
              </w:rPr>
              <w:t xml:space="preserve"> №</w:t>
            </w:r>
            <w:r w:rsidR="00EB34F2">
              <w:rPr>
                <w:sz w:val="28"/>
                <w:lang w:val="uk-UA"/>
              </w:rPr>
              <w:t xml:space="preserve"> </w:t>
            </w:r>
            <w:r w:rsidR="00FF2F36">
              <w:rPr>
                <w:sz w:val="28"/>
                <w:lang w:val="uk-UA"/>
              </w:rPr>
              <w:t>028425</w:t>
            </w:r>
          </w:p>
        </w:tc>
      </w:tr>
      <w:tr w:rsidR="0076121A" w:rsidRPr="00C231FB" w14:paraId="5DEE69B9" w14:textId="77777777" w:rsidTr="0076121A">
        <w:trPr>
          <w:trHeight w:val="860"/>
        </w:trPr>
        <w:tc>
          <w:tcPr>
            <w:tcW w:w="4111" w:type="dxa"/>
          </w:tcPr>
          <w:p w14:paraId="12C7DC31" w14:textId="77777777" w:rsidR="0076121A" w:rsidRPr="00C231FB" w:rsidRDefault="0076121A" w:rsidP="005707F5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>Місце проживання (фактичне):</w:t>
            </w:r>
          </w:p>
        </w:tc>
        <w:tc>
          <w:tcPr>
            <w:tcW w:w="5487" w:type="dxa"/>
          </w:tcPr>
          <w:p w14:paraId="18570884" w14:textId="3D4C0F61" w:rsidR="0076121A" w:rsidRPr="00C231FB" w:rsidRDefault="0076121A" w:rsidP="005707F5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>Наметове містечко 1 навчального батальйону в/ч А2900</w:t>
            </w:r>
          </w:p>
        </w:tc>
      </w:tr>
      <w:tr w:rsidR="008118DC" w:rsidRPr="00C231FB" w14:paraId="3BD92AF6" w14:textId="77777777" w:rsidTr="00C90544">
        <w:trPr>
          <w:trHeight w:val="333"/>
        </w:trPr>
        <w:tc>
          <w:tcPr>
            <w:tcW w:w="4111" w:type="dxa"/>
          </w:tcPr>
          <w:p w14:paraId="5B7B687F" w14:textId="77777777" w:rsidR="008118DC" w:rsidRPr="00C231FB" w:rsidRDefault="008118DC" w:rsidP="005707F5">
            <w:pPr>
              <w:jc w:val="both"/>
              <w:rPr>
                <w:sz w:val="28"/>
                <w:lang w:val="uk-UA"/>
              </w:rPr>
            </w:pPr>
            <w:r w:rsidRPr="00C231FB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487" w:type="dxa"/>
          </w:tcPr>
          <w:p w14:paraId="2864BDFC" w14:textId="02E850BE" w:rsidR="008118DC" w:rsidRPr="00C231FB" w:rsidRDefault="000B6D96" w:rsidP="00537E4E">
            <w:pPr>
              <w:jc w:val="both"/>
              <w:rPr>
                <w:sz w:val="28"/>
                <w:highlight w:val="yellow"/>
                <w:lang w:val="uk-UA"/>
              </w:rPr>
            </w:pPr>
            <w:r w:rsidRPr="00C231FB">
              <w:rPr>
                <w:sz w:val="28"/>
                <w:lang w:val="uk-UA"/>
              </w:rPr>
              <w:t>м</w:t>
            </w:r>
            <w:r w:rsidR="008118DC" w:rsidRPr="00C231FB">
              <w:rPr>
                <w:sz w:val="28"/>
                <w:lang w:val="uk-UA"/>
              </w:rPr>
              <w:t>об.</w:t>
            </w:r>
            <w:r w:rsidR="00632A12">
              <w:rPr>
                <w:sz w:val="28"/>
                <w:lang w:val="uk-UA"/>
              </w:rPr>
              <w:t xml:space="preserve"> </w:t>
            </w:r>
            <w:r w:rsidR="008118DC" w:rsidRPr="00C231FB">
              <w:rPr>
                <w:sz w:val="28"/>
                <w:lang w:val="uk-UA"/>
              </w:rPr>
              <w:t>т.</w:t>
            </w:r>
            <w:r w:rsidR="00275B08" w:rsidRPr="00C231FB">
              <w:rPr>
                <w:sz w:val="28"/>
                <w:lang w:val="uk-UA"/>
              </w:rPr>
              <w:t xml:space="preserve"> </w:t>
            </w:r>
            <w:r w:rsidR="00A20691" w:rsidRPr="00A20691">
              <w:rPr>
                <w:sz w:val="28"/>
                <w:lang w:val="uk-UA"/>
              </w:rPr>
              <w:t>+380681903004</w:t>
            </w:r>
          </w:p>
        </w:tc>
      </w:tr>
    </w:tbl>
    <w:p w14:paraId="155204F9" w14:textId="6E008AE8" w:rsidR="00644DCA" w:rsidRPr="00C231FB" w:rsidRDefault="009518C7" w:rsidP="005707F5">
      <w:pPr>
        <w:ind w:firstLine="709"/>
        <w:jc w:val="both"/>
        <w:rPr>
          <w:sz w:val="28"/>
          <w:lang w:val="uk-UA"/>
        </w:rPr>
      </w:pPr>
      <w:r w:rsidRPr="00C231FB">
        <w:rPr>
          <w:sz w:val="28"/>
          <w:lang w:val="uk-UA"/>
        </w:rPr>
        <w:t>До</w:t>
      </w:r>
      <w:r w:rsidR="00EF709F">
        <w:rPr>
          <w:sz w:val="28"/>
          <w:lang w:val="uk-UA"/>
        </w:rPr>
        <w:t xml:space="preserve"> </w:t>
      </w:r>
      <w:r w:rsidR="009F535D" w:rsidRPr="009F535D">
        <w:rPr>
          <w:sz w:val="28"/>
          <w:lang w:val="uk-UA"/>
        </w:rPr>
        <w:t>Тимофєєв</w:t>
      </w:r>
      <w:r w:rsidR="009F535D">
        <w:rPr>
          <w:sz w:val="28"/>
          <w:lang w:val="uk-UA"/>
        </w:rPr>
        <w:t>а</w:t>
      </w:r>
      <w:r w:rsidR="009F535D" w:rsidRPr="009F535D">
        <w:rPr>
          <w:sz w:val="28"/>
          <w:lang w:val="uk-UA"/>
        </w:rPr>
        <w:t xml:space="preserve"> Олександр</w:t>
      </w:r>
      <w:r w:rsidR="009F535D">
        <w:rPr>
          <w:sz w:val="28"/>
          <w:lang w:val="uk-UA"/>
        </w:rPr>
        <w:t>а</w:t>
      </w:r>
      <w:r w:rsidR="009F535D" w:rsidRPr="009F535D">
        <w:rPr>
          <w:sz w:val="28"/>
          <w:lang w:val="uk-UA"/>
        </w:rPr>
        <w:t xml:space="preserve"> Борисович</w:t>
      </w:r>
      <w:r w:rsidR="009F535D">
        <w:rPr>
          <w:sz w:val="28"/>
          <w:lang w:val="uk-UA"/>
        </w:rPr>
        <w:t xml:space="preserve">а </w:t>
      </w:r>
      <w:r w:rsidRPr="00C231FB">
        <w:rPr>
          <w:sz w:val="28"/>
          <w:lang w:val="uk-UA"/>
        </w:rPr>
        <w:t>доведено:</w:t>
      </w:r>
    </w:p>
    <w:p w14:paraId="069583A0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 w:rsidRPr="00C231FB">
        <w:rPr>
          <w:sz w:val="28"/>
          <w:lang w:val="uk-UA"/>
        </w:rPr>
        <w:t>п</w:t>
      </w:r>
      <w:r w:rsidR="009518C7" w:rsidRPr="00C231FB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</w:t>
      </w:r>
      <w:r w:rsidR="009518C7">
        <w:rPr>
          <w:sz w:val="28"/>
          <w:lang w:val="uk-UA"/>
        </w:rPr>
        <w:t>;</w:t>
      </w:r>
    </w:p>
    <w:p w14:paraId="30E74953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9062AC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33F4B178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7"/>
        <w:gridCol w:w="4812"/>
      </w:tblGrid>
      <w:tr w:rsidR="009518C7" w14:paraId="0B9246AD" w14:textId="77777777" w:rsidTr="009518C7">
        <w:tc>
          <w:tcPr>
            <w:tcW w:w="4927" w:type="dxa"/>
          </w:tcPr>
          <w:p w14:paraId="4D492AE6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FF9F63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4FC5668A" w14:textId="77777777" w:rsidTr="009518C7">
        <w:tc>
          <w:tcPr>
            <w:tcW w:w="4927" w:type="dxa"/>
          </w:tcPr>
          <w:p w14:paraId="05AE06A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00432505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2AEFE232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2FBA435" w14:textId="0C49F59E" w:rsidR="00741B16" w:rsidRDefault="00741B16" w:rsidP="00687F89">
      <w:pPr>
        <w:pStyle w:val="a9"/>
        <w:spacing w:before="0" w:beforeAutospacing="0" w:after="0" w:afterAutospacing="0"/>
        <w:rPr>
          <w:lang w:val="uk-UA"/>
        </w:rPr>
      </w:pPr>
    </w:p>
    <w:p w14:paraId="0C6057FD" w14:textId="726461B5" w:rsidR="002C0179" w:rsidRDefault="002C0179">
      <w:pPr>
        <w:rPr>
          <w:lang w:val="uk-UA"/>
        </w:rPr>
      </w:pPr>
      <w:r>
        <w:rPr>
          <w:lang w:val="uk-UA"/>
        </w:rPr>
        <w:br w:type="page"/>
      </w:r>
    </w:p>
    <w:p w14:paraId="1B0D6466" w14:textId="77777777" w:rsidR="002808E2" w:rsidRPr="00106334" w:rsidRDefault="002808E2" w:rsidP="002808E2">
      <w:pPr>
        <w:ind w:firstLine="900"/>
        <w:jc w:val="center"/>
        <w:rPr>
          <w:b/>
          <w:sz w:val="28"/>
          <w:szCs w:val="28"/>
          <w:lang w:val="uk-UA"/>
        </w:rPr>
      </w:pPr>
      <w:r w:rsidRPr="00106334">
        <w:rPr>
          <w:b/>
          <w:sz w:val="28"/>
          <w:szCs w:val="28"/>
          <w:lang w:val="uk-UA"/>
        </w:rPr>
        <w:lastRenderedPageBreak/>
        <w:t>ПОЯСНЕННЯ</w:t>
      </w:r>
    </w:p>
    <w:p w14:paraId="6BD16043" w14:textId="77777777" w:rsidR="002808E2" w:rsidRPr="00106334" w:rsidRDefault="002808E2" w:rsidP="002808E2">
      <w:pPr>
        <w:ind w:firstLine="900"/>
        <w:jc w:val="center"/>
        <w:rPr>
          <w:b/>
          <w:sz w:val="28"/>
          <w:szCs w:val="28"/>
          <w:lang w:val="uk-UA"/>
        </w:rPr>
      </w:pP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42"/>
      </w:tblGrid>
      <w:tr w:rsidR="002808E2" w:rsidRPr="00B940C0" w14:paraId="6CDFD8D6" w14:textId="77777777" w:rsidTr="00082EA4">
        <w:trPr>
          <w:trHeight w:val="297"/>
        </w:trPr>
        <w:tc>
          <w:tcPr>
            <w:tcW w:w="9442" w:type="dxa"/>
          </w:tcPr>
          <w:p w14:paraId="0CE22DCA" w14:textId="77777777" w:rsidR="00632A12" w:rsidRDefault="002808E2" w:rsidP="00632A12">
            <w:pPr>
              <w:ind w:right="-20" w:firstLine="601"/>
              <w:jc w:val="both"/>
              <w:rPr>
                <w:b/>
                <w:sz w:val="28"/>
                <w:szCs w:val="28"/>
                <w:lang w:val="uk-UA"/>
              </w:rPr>
            </w:pPr>
            <w:r w:rsidRPr="00106334">
              <w:rPr>
                <w:b/>
                <w:sz w:val="28"/>
                <w:szCs w:val="28"/>
                <w:lang w:val="uk-UA"/>
              </w:rPr>
              <w:t>По суті заданих мені питань можу пояснити наступне:</w:t>
            </w:r>
            <w:r w:rsidR="007C16C8"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14:paraId="5F62ED29" w14:textId="058111BE" w:rsidR="00632A12" w:rsidRDefault="004B3894" w:rsidP="00632A12">
            <w:pPr>
              <w:ind w:right="-20" w:firstLine="601"/>
              <w:jc w:val="both"/>
              <w:rPr>
                <w:bCs/>
                <w:sz w:val="28"/>
                <w:szCs w:val="28"/>
                <w:u w:val="single"/>
                <w:lang w:val="uk-UA"/>
              </w:rPr>
            </w:pPr>
            <w:r w:rsidRPr="00632A12">
              <w:rPr>
                <w:bCs/>
                <w:sz w:val="28"/>
                <w:szCs w:val="28"/>
                <w:u w:val="single"/>
                <w:lang w:val="uk-UA"/>
              </w:rPr>
              <w:t>Я, Тимофєєв Олександр Борисович</w:t>
            </w:r>
            <w:r w:rsidR="00CC44E0" w:rsidRPr="00632A12">
              <w:rPr>
                <w:bCs/>
                <w:sz w:val="28"/>
                <w:szCs w:val="28"/>
                <w:u w:val="single"/>
                <w:lang w:val="uk-UA"/>
              </w:rPr>
              <w:t>, головний сержант 7 навчального взводу 3 навчальної роти 1 навчального батальйону</w:t>
            </w:r>
            <w:r w:rsidR="00E355A6" w:rsidRPr="00632A12">
              <w:rPr>
                <w:bCs/>
                <w:sz w:val="28"/>
                <w:szCs w:val="28"/>
                <w:u w:val="single"/>
                <w:lang w:val="uk-UA"/>
              </w:rPr>
              <w:t xml:space="preserve"> військової </w:t>
            </w:r>
            <w:r w:rsidR="00632A12">
              <w:rPr>
                <w:bCs/>
                <w:sz w:val="28"/>
                <w:szCs w:val="28"/>
                <w:u w:val="single"/>
                <w:lang w:val="uk-UA"/>
              </w:rPr>
              <w:br/>
            </w:r>
            <w:r w:rsidR="00E355A6" w:rsidRPr="00632A12">
              <w:rPr>
                <w:bCs/>
                <w:sz w:val="28"/>
                <w:szCs w:val="28"/>
                <w:u w:val="single"/>
                <w:lang w:val="uk-UA"/>
              </w:rPr>
              <w:t>частини А2900,</w:t>
            </w:r>
            <w:r w:rsidR="00C70BA1" w:rsidRPr="00632A12">
              <w:rPr>
                <w:bCs/>
                <w:sz w:val="28"/>
                <w:szCs w:val="28"/>
                <w:u w:val="single"/>
                <w:lang w:val="uk-UA"/>
              </w:rPr>
              <w:t xml:space="preserve"> </w:t>
            </w:r>
            <w:r w:rsidR="00632A12">
              <w:rPr>
                <w:bCs/>
                <w:sz w:val="28"/>
                <w:szCs w:val="28"/>
                <w:u w:val="single"/>
                <w:lang w:val="uk-UA"/>
              </w:rPr>
              <w:t>11 травня</w:t>
            </w:r>
            <w:r w:rsidR="00632A12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2026 року перебуваючи у супроводі військовослужбовців направлених до лікувального закладу з метою медичного обстеження, став свідком самовільного залишення території лікувального закладу</w:t>
            </w:r>
            <w:r w:rsidR="00632A12">
              <w:rPr>
                <w:bCs/>
                <w:sz w:val="28"/>
                <w:szCs w:val="28"/>
                <w:u w:val="single"/>
                <w:lang w:val="uk-UA"/>
              </w:rPr>
              <w:t>, військовослужбовцем військової частини А2298, призваним під час мобілізації та відрядженим до військової частини А2900 для проходження базової загальновійськової підготовки, курса</w:t>
            </w:r>
            <w:r w:rsidR="00632A12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нтом </w:t>
            </w:r>
            <w:r w:rsidR="00632A12">
              <w:rPr>
                <w:bCs/>
                <w:sz w:val="28"/>
                <w:szCs w:val="28"/>
                <w:u w:val="single"/>
                <w:lang w:val="uk-UA"/>
              </w:rPr>
              <w:br/>
              <w:t>2 навчальної роти 1 навчального</w:t>
            </w:r>
            <w:r w:rsidR="00632A12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батальйону військової частини А2900, солдатом </w:t>
            </w:r>
            <w:r w:rsidR="00632A12">
              <w:rPr>
                <w:bCs/>
                <w:sz w:val="28"/>
                <w:szCs w:val="28"/>
                <w:u w:val="single"/>
                <w:lang w:val="uk-UA"/>
              </w:rPr>
              <w:t>Тубольцем Олександром Ігоровичем</w:t>
            </w:r>
            <w:r w:rsidR="00632A12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. </w:t>
            </w:r>
          </w:p>
          <w:p w14:paraId="71312239" w14:textId="77777777" w:rsidR="00632A12" w:rsidRPr="003E1578" w:rsidRDefault="00632A12" w:rsidP="00632A12">
            <w:pPr>
              <w:ind w:right="-20" w:firstLine="601"/>
              <w:jc w:val="both"/>
              <w:rPr>
                <w:bCs/>
                <w:sz w:val="28"/>
                <w:szCs w:val="28"/>
                <w:u w:val="single"/>
                <w:lang w:val="uk-UA"/>
              </w:rPr>
            </w:pP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>1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1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травня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2026 року близько 1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5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години 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0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0 хвилин солдат 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Туболець Олександр Ігорович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пі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д час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консультації 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 xml:space="preserve">у 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>лікаря в військовій частині А1065 (м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.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Житомир, вул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.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Фещенка-Чопівського, 22), не зважаючи на застереження з мого боку вибіг з території лікувального закладу та вирушив у невідомому напрямку. Переслідування та пошукові заходи позитивного результату не дали. На телефонні дзвінки за номером +3806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32628784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не відповідає. Місцезнаходження 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вищевказаного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військовослужбовця не відомо.</w:t>
            </w:r>
          </w:p>
          <w:p w14:paraId="38DC0CB2" w14:textId="68375E1F" w:rsidR="00943F73" w:rsidRPr="00520AFA" w:rsidRDefault="00632A12" w:rsidP="00632A12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>З 1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1 травня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2026 року по теперішній час солдат 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Туболець Олександр Ігорович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до 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тимчасового місця розташування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1 навчального батальйону військової частини </w:t>
            </w:r>
            <w:r w:rsidRPr="00BF4618">
              <w:rPr>
                <w:bCs/>
                <w:sz w:val="28"/>
                <w:szCs w:val="28"/>
                <w:u w:val="single"/>
                <w:lang w:val="uk-UA"/>
              </w:rPr>
              <w:t>А2900 (Житомирська обл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.</w:t>
            </w:r>
            <w:r w:rsidRPr="00BF4618">
              <w:rPr>
                <w:bCs/>
                <w:sz w:val="28"/>
                <w:szCs w:val="28"/>
                <w:u w:val="single"/>
                <w:lang w:val="uk-UA"/>
              </w:rPr>
              <w:t>, Житомирський р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-</w:t>
            </w:r>
            <w:r w:rsidRPr="00BF4618">
              <w:rPr>
                <w:bCs/>
                <w:sz w:val="28"/>
                <w:szCs w:val="28"/>
                <w:u w:val="single"/>
                <w:lang w:val="uk-UA"/>
              </w:rPr>
              <w:t>н, с</w:t>
            </w:r>
            <w:r>
              <w:rPr>
                <w:bCs/>
                <w:sz w:val="28"/>
                <w:szCs w:val="28"/>
                <w:u w:val="single"/>
                <w:lang w:val="uk-UA"/>
              </w:rPr>
              <w:t>.</w:t>
            </w:r>
            <w:r w:rsidRPr="00BF4618">
              <w:rPr>
                <w:bCs/>
                <w:sz w:val="28"/>
                <w:szCs w:val="28"/>
                <w:u w:val="single"/>
                <w:lang w:val="uk-UA"/>
              </w:rPr>
              <w:t xml:space="preserve"> Дениші) </w:t>
            </w:r>
            <w:r w:rsidRPr="00211AB2">
              <w:rPr>
                <w:bCs/>
                <w:sz w:val="28"/>
                <w:szCs w:val="28"/>
                <w:lang w:val="uk-UA"/>
              </w:rPr>
              <w:t xml:space="preserve">не </w:t>
            </w:r>
            <w:r w:rsidRPr="00BF4618">
              <w:rPr>
                <w:bCs/>
                <w:sz w:val="28"/>
                <w:szCs w:val="28"/>
                <w:lang w:val="uk-UA"/>
              </w:rPr>
              <w:t>повернувся.</w:t>
            </w:r>
          </w:p>
        </w:tc>
      </w:tr>
    </w:tbl>
    <w:p w14:paraId="1BB00730" w14:textId="2907587E" w:rsidR="00C231FB" w:rsidRDefault="00C231FB" w:rsidP="00C231FB">
      <w:pPr>
        <w:ind w:right="999"/>
        <w:jc w:val="both"/>
        <w:rPr>
          <w:rFonts w:eastAsia="Calibri"/>
          <w:spacing w:val="-4"/>
          <w:sz w:val="28"/>
          <w:szCs w:val="28"/>
          <w:lang w:eastAsia="en-US"/>
        </w:rPr>
      </w:pPr>
    </w:p>
    <w:p w14:paraId="19DA9F89" w14:textId="77777777" w:rsidR="008302DE" w:rsidRPr="002808E2" w:rsidRDefault="008302DE" w:rsidP="00C231FB">
      <w:pPr>
        <w:ind w:right="999"/>
        <w:jc w:val="both"/>
        <w:rPr>
          <w:rFonts w:eastAsia="Calibri"/>
          <w:spacing w:val="-4"/>
          <w:sz w:val="28"/>
          <w:szCs w:val="28"/>
          <w:lang w:eastAsia="en-US"/>
        </w:rPr>
      </w:pPr>
    </w:p>
    <w:p w14:paraId="4B1070E3" w14:textId="09DCB937" w:rsidR="00C231FB" w:rsidRDefault="00B728A8" w:rsidP="00C231FB">
      <w:pPr>
        <w:jc w:val="both"/>
        <w:rPr>
          <w:bCs/>
          <w:sz w:val="28"/>
          <w:szCs w:val="28"/>
          <w:lang w:val="uk-UA"/>
        </w:rPr>
      </w:pPr>
      <w:r>
        <w:rPr>
          <w:rFonts w:eastAsia="Calibri"/>
          <w:spacing w:val="-4"/>
          <w:sz w:val="28"/>
          <w:szCs w:val="28"/>
          <w:lang w:val="uk-UA" w:eastAsia="en-US"/>
        </w:rPr>
        <w:t>12 травня</w:t>
      </w:r>
      <w:r>
        <w:rPr>
          <w:bCs/>
          <w:sz w:val="28"/>
          <w:szCs w:val="28"/>
          <w:lang w:val="uk-UA"/>
        </w:rPr>
        <w:t xml:space="preserve"> </w:t>
      </w:r>
      <w:r w:rsidRPr="00CD66BD">
        <w:rPr>
          <w:bCs/>
          <w:sz w:val="28"/>
          <w:szCs w:val="28"/>
          <w:lang w:val="uk-UA"/>
        </w:rPr>
        <w:t>20</w:t>
      </w:r>
      <w:r w:rsidRPr="00AF2C3F">
        <w:rPr>
          <w:bCs/>
          <w:sz w:val="28"/>
          <w:szCs w:val="28"/>
        </w:rPr>
        <w:t>2</w:t>
      </w:r>
      <w:r>
        <w:rPr>
          <w:bCs/>
          <w:sz w:val="28"/>
          <w:szCs w:val="28"/>
          <w:lang w:val="uk-UA"/>
        </w:rPr>
        <w:t>6</w:t>
      </w:r>
      <w:r w:rsidRPr="00CD66BD">
        <w:rPr>
          <w:bCs/>
          <w:sz w:val="28"/>
          <w:szCs w:val="28"/>
          <w:lang w:val="uk-UA"/>
        </w:rPr>
        <w:t xml:space="preserve"> року</w:t>
      </w:r>
      <w:r w:rsidR="009263DD">
        <w:rPr>
          <w:bCs/>
          <w:sz w:val="28"/>
          <w:szCs w:val="28"/>
        </w:rPr>
        <w:t xml:space="preserve">                                         </w:t>
      </w:r>
      <w:r w:rsidR="00C231FB">
        <w:rPr>
          <w:bCs/>
          <w:sz w:val="28"/>
          <w:szCs w:val="28"/>
          <w:lang w:val="uk-UA"/>
        </w:rPr>
        <w:t xml:space="preserve"> </w:t>
      </w:r>
      <w:r w:rsidR="00E60F0E">
        <w:rPr>
          <w:bCs/>
          <w:sz w:val="28"/>
          <w:szCs w:val="28"/>
        </w:rPr>
        <w:t xml:space="preserve">     </w:t>
      </w:r>
      <w:r w:rsidR="00C231FB">
        <w:rPr>
          <w:bCs/>
          <w:sz w:val="28"/>
          <w:szCs w:val="28"/>
          <w:lang w:val="uk-UA"/>
        </w:rPr>
        <w:t xml:space="preserve">__________________________ </w:t>
      </w:r>
    </w:p>
    <w:p w14:paraId="50C793FF" w14:textId="77777777" w:rsidR="00C231FB" w:rsidRPr="00CB647B" w:rsidRDefault="00C231FB" w:rsidP="00C231FB">
      <w:pPr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</w:t>
      </w:r>
      <w:r w:rsidRPr="001D62B8">
        <w:rPr>
          <w:color w:val="000000"/>
          <w:sz w:val="17"/>
          <w:szCs w:val="17"/>
          <w:lang w:val="uk-UA"/>
        </w:rPr>
        <w:t xml:space="preserve">                   </w:t>
      </w:r>
      <w:r>
        <w:rPr>
          <w:color w:val="000000"/>
          <w:sz w:val="17"/>
          <w:szCs w:val="17"/>
          <w:lang w:val="uk-UA"/>
        </w:rPr>
        <w:t xml:space="preserve">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3858E2F" w14:textId="3D2D90E4" w:rsidR="00C231FB" w:rsidRDefault="00C231FB" w:rsidP="00C231FB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</w:t>
      </w:r>
      <w:r>
        <w:rPr>
          <w:color w:val="000000"/>
          <w:sz w:val="26"/>
          <w:szCs w:val="26"/>
        </w:rPr>
        <w:t xml:space="preserve">             </w:t>
      </w:r>
      <w:r>
        <w:rPr>
          <w:color w:val="000000"/>
          <w:sz w:val="26"/>
          <w:szCs w:val="26"/>
          <w:lang w:val="uk-UA"/>
        </w:rPr>
        <w:t xml:space="preserve"> </w:t>
      </w:r>
      <w:r w:rsidR="00E60F0E">
        <w:rPr>
          <w:color w:val="000000"/>
          <w:sz w:val="26"/>
          <w:szCs w:val="26"/>
          <w:lang w:val="uk-UA"/>
        </w:rPr>
        <w:t xml:space="preserve">  </w:t>
      </w:r>
      <w:r w:rsidR="00AC4866" w:rsidRPr="00AC4866">
        <w:rPr>
          <w:color w:val="000000"/>
          <w:sz w:val="26"/>
          <w:szCs w:val="26"/>
          <w:u w:val="single"/>
        </w:rPr>
        <w:t>не маю</w:t>
      </w:r>
      <w:r>
        <w:rPr>
          <w:color w:val="000000"/>
          <w:sz w:val="26"/>
          <w:szCs w:val="26"/>
          <w:lang w:val="uk-UA"/>
        </w:rPr>
        <w:t>.</w:t>
      </w:r>
    </w:p>
    <w:p w14:paraId="05AC4DCF" w14:textId="77777777" w:rsidR="00C231FB" w:rsidRPr="001F7D8C" w:rsidRDefault="00C231FB" w:rsidP="00C231FB">
      <w:pPr>
        <w:tabs>
          <w:tab w:val="left" w:pos="8639"/>
        </w:tabs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3E31C289" w14:textId="77777777" w:rsidR="00C231FB" w:rsidRDefault="00C231FB" w:rsidP="00C231F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</w:t>
      </w:r>
      <w:r>
        <w:rPr>
          <w:bCs/>
          <w:sz w:val="28"/>
          <w:szCs w:val="28"/>
        </w:rPr>
        <w:t xml:space="preserve">            </w:t>
      </w:r>
      <w:r>
        <w:rPr>
          <w:bCs/>
          <w:sz w:val="28"/>
          <w:szCs w:val="28"/>
          <w:lang w:val="uk-UA"/>
        </w:rPr>
        <w:t xml:space="preserve">   __________________________ </w:t>
      </w:r>
    </w:p>
    <w:p w14:paraId="1600CE6D" w14:textId="77777777" w:rsidR="00C231FB" w:rsidRPr="00CB647B" w:rsidRDefault="00C231FB" w:rsidP="00C231FB">
      <w:pPr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</w:t>
      </w:r>
      <w:r>
        <w:rPr>
          <w:color w:val="000000"/>
          <w:sz w:val="17"/>
          <w:szCs w:val="17"/>
        </w:rPr>
        <w:t xml:space="preserve">                 </w:t>
      </w:r>
      <w:r>
        <w:rPr>
          <w:color w:val="000000"/>
          <w:sz w:val="17"/>
          <w:szCs w:val="17"/>
          <w:lang w:val="uk-UA"/>
        </w:rPr>
        <w:t xml:space="preserve">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2A1BA375" w14:textId="73BA2EFF" w:rsidR="00CB647B" w:rsidRPr="00CB647B" w:rsidRDefault="00CB647B" w:rsidP="00C231FB">
      <w:pPr>
        <w:ind w:firstLine="900"/>
        <w:jc w:val="both"/>
        <w:rPr>
          <w:sz w:val="17"/>
          <w:szCs w:val="17"/>
          <w:lang w:val="uk-UA"/>
        </w:rPr>
      </w:pPr>
    </w:p>
    <w:sectPr w:rsidR="00CB647B" w:rsidRPr="00CB647B" w:rsidSect="00CB0A9F">
      <w:pgSz w:w="11906" w:h="16838"/>
      <w:pgMar w:top="851" w:right="707" w:bottom="42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E68D6" w14:textId="77777777" w:rsidR="00851540" w:rsidRDefault="00851540" w:rsidP="00FC46B8">
      <w:r>
        <w:separator/>
      </w:r>
    </w:p>
  </w:endnote>
  <w:endnote w:type="continuationSeparator" w:id="0">
    <w:p w14:paraId="7D485E67" w14:textId="77777777" w:rsidR="00851540" w:rsidRDefault="00851540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B2FF9" w14:textId="77777777" w:rsidR="00851540" w:rsidRDefault="00851540" w:rsidP="00FC46B8">
      <w:r>
        <w:separator/>
      </w:r>
    </w:p>
  </w:footnote>
  <w:footnote w:type="continuationSeparator" w:id="0">
    <w:p w14:paraId="39F0B76D" w14:textId="77777777" w:rsidR="00851540" w:rsidRDefault="00851540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attachedTemplate r:id="rId1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2CDC"/>
    <w:rsid w:val="0000347D"/>
    <w:rsid w:val="000034E5"/>
    <w:rsid w:val="0000400B"/>
    <w:rsid w:val="0000676B"/>
    <w:rsid w:val="000109D2"/>
    <w:rsid w:val="00011FF7"/>
    <w:rsid w:val="00013565"/>
    <w:rsid w:val="00016EEC"/>
    <w:rsid w:val="00017017"/>
    <w:rsid w:val="00017B98"/>
    <w:rsid w:val="00025D57"/>
    <w:rsid w:val="00026745"/>
    <w:rsid w:val="00030188"/>
    <w:rsid w:val="00034291"/>
    <w:rsid w:val="00036009"/>
    <w:rsid w:val="000422E2"/>
    <w:rsid w:val="00042D78"/>
    <w:rsid w:val="000443A2"/>
    <w:rsid w:val="00044AA2"/>
    <w:rsid w:val="00046720"/>
    <w:rsid w:val="000469EA"/>
    <w:rsid w:val="00053B62"/>
    <w:rsid w:val="00053D3C"/>
    <w:rsid w:val="00054041"/>
    <w:rsid w:val="000567FE"/>
    <w:rsid w:val="00057F31"/>
    <w:rsid w:val="00060A38"/>
    <w:rsid w:val="00063B11"/>
    <w:rsid w:val="000701A4"/>
    <w:rsid w:val="00070281"/>
    <w:rsid w:val="000709B1"/>
    <w:rsid w:val="00070EAD"/>
    <w:rsid w:val="00075B37"/>
    <w:rsid w:val="00076EAB"/>
    <w:rsid w:val="00077123"/>
    <w:rsid w:val="00091332"/>
    <w:rsid w:val="000927C6"/>
    <w:rsid w:val="00094787"/>
    <w:rsid w:val="000A10FF"/>
    <w:rsid w:val="000A18FB"/>
    <w:rsid w:val="000A1CBF"/>
    <w:rsid w:val="000A3910"/>
    <w:rsid w:val="000A5F3F"/>
    <w:rsid w:val="000A6E4F"/>
    <w:rsid w:val="000A7DFC"/>
    <w:rsid w:val="000B0EF0"/>
    <w:rsid w:val="000B2685"/>
    <w:rsid w:val="000B3326"/>
    <w:rsid w:val="000B661A"/>
    <w:rsid w:val="000B6D96"/>
    <w:rsid w:val="000C320B"/>
    <w:rsid w:val="000C4608"/>
    <w:rsid w:val="000D0984"/>
    <w:rsid w:val="000D25F9"/>
    <w:rsid w:val="000D67D4"/>
    <w:rsid w:val="000D6800"/>
    <w:rsid w:val="000D6FFF"/>
    <w:rsid w:val="000E1241"/>
    <w:rsid w:val="000E79DB"/>
    <w:rsid w:val="000F04D7"/>
    <w:rsid w:val="000F0F3B"/>
    <w:rsid w:val="000F12A9"/>
    <w:rsid w:val="000F1A7B"/>
    <w:rsid w:val="000F1E1D"/>
    <w:rsid w:val="000F4E8E"/>
    <w:rsid w:val="000F51BF"/>
    <w:rsid w:val="000F55D8"/>
    <w:rsid w:val="00100FA6"/>
    <w:rsid w:val="00101349"/>
    <w:rsid w:val="0010254C"/>
    <w:rsid w:val="00106334"/>
    <w:rsid w:val="00110655"/>
    <w:rsid w:val="00110CCF"/>
    <w:rsid w:val="001125E1"/>
    <w:rsid w:val="001155A6"/>
    <w:rsid w:val="0012501B"/>
    <w:rsid w:val="00126D97"/>
    <w:rsid w:val="00127FD7"/>
    <w:rsid w:val="001360B4"/>
    <w:rsid w:val="00136BFC"/>
    <w:rsid w:val="00140AB5"/>
    <w:rsid w:val="001442A6"/>
    <w:rsid w:val="0014487D"/>
    <w:rsid w:val="00144BBA"/>
    <w:rsid w:val="00147A72"/>
    <w:rsid w:val="00153892"/>
    <w:rsid w:val="00153F84"/>
    <w:rsid w:val="00155BAA"/>
    <w:rsid w:val="00157E3F"/>
    <w:rsid w:val="001646DA"/>
    <w:rsid w:val="00165DBF"/>
    <w:rsid w:val="001717EB"/>
    <w:rsid w:val="0017432C"/>
    <w:rsid w:val="001751FA"/>
    <w:rsid w:val="00175ECF"/>
    <w:rsid w:val="0018121D"/>
    <w:rsid w:val="001818F5"/>
    <w:rsid w:val="00183D8E"/>
    <w:rsid w:val="00184CE3"/>
    <w:rsid w:val="001860B9"/>
    <w:rsid w:val="00186BEB"/>
    <w:rsid w:val="001905A4"/>
    <w:rsid w:val="00190C97"/>
    <w:rsid w:val="00191C78"/>
    <w:rsid w:val="00192D06"/>
    <w:rsid w:val="00193174"/>
    <w:rsid w:val="001945D4"/>
    <w:rsid w:val="001951BE"/>
    <w:rsid w:val="00195BB4"/>
    <w:rsid w:val="00195F23"/>
    <w:rsid w:val="0019609F"/>
    <w:rsid w:val="00197443"/>
    <w:rsid w:val="00197C78"/>
    <w:rsid w:val="001A21C3"/>
    <w:rsid w:val="001A46D1"/>
    <w:rsid w:val="001A73D2"/>
    <w:rsid w:val="001B0812"/>
    <w:rsid w:val="001B1753"/>
    <w:rsid w:val="001B20F0"/>
    <w:rsid w:val="001B32F8"/>
    <w:rsid w:val="001B522C"/>
    <w:rsid w:val="001B6D1A"/>
    <w:rsid w:val="001B7E99"/>
    <w:rsid w:val="001C239D"/>
    <w:rsid w:val="001C2E42"/>
    <w:rsid w:val="001C3E92"/>
    <w:rsid w:val="001C68B9"/>
    <w:rsid w:val="001C7BCC"/>
    <w:rsid w:val="001D0BFE"/>
    <w:rsid w:val="001D35B8"/>
    <w:rsid w:val="001D46F8"/>
    <w:rsid w:val="001D4C9F"/>
    <w:rsid w:val="001D4D09"/>
    <w:rsid w:val="001D5828"/>
    <w:rsid w:val="001D62B8"/>
    <w:rsid w:val="001D73DC"/>
    <w:rsid w:val="001D7A8E"/>
    <w:rsid w:val="001E3536"/>
    <w:rsid w:val="001E6339"/>
    <w:rsid w:val="001F0833"/>
    <w:rsid w:val="001F154E"/>
    <w:rsid w:val="001F19D6"/>
    <w:rsid w:val="001F753B"/>
    <w:rsid w:val="001F7D8C"/>
    <w:rsid w:val="00200826"/>
    <w:rsid w:val="00204B76"/>
    <w:rsid w:val="00204C3E"/>
    <w:rsid w:val="00204F3A"/>
    <w:rsid w:val="00205F3C"/>
    <w:rsid w:val="00210FF1"/>
    <w:rsid w:val="0021241A"/>
    <w:rsid w:val="002139A0"/>
    <w:rsid w:val="00213D8D"/>
    <w:rsid w:val="00220745"/>
    <w:rsid w:val="00220D71"/>
    <w:rsid w:val="00221A4D"/>
    <w:rsid w:val="00223373"/>
    <w:rsid w:val="00225B0C"/>
    <w:rsid w:val="002307BD"/>
    <w:rsid w:val="0023339E"/>
    <w:rsid w:val="00233483"/>
    <w:rsid w:val="002342D3"/>
    <w:rsid w:val="00234495"/>
    <w:rsid w:val="00234B6D"/>
    <w:rsid w:val="0023581D"/>
    <w:rsid w:val="00236423"/>
    <w:rsid w:val="002378C1"/>
    <w:rsid w:val="00237A5C"/>
    <w:rsid w:val="00241999"/>
    <w:rsid w:val="00242384"/>
    <w:rsid w:val="00242F35"/>
    <w:rsid w:val="00254905"/>
    <w:rsid w:val="002570C9"/>
    <w:rsid w:val="00257735"/>
    <w:rsid w:val="00257839"/>
    <w:rsid w:val="00267060"/>
    <w:rsid w:val="0027128D"/>
    <w:rsid w:val="00274830"/>
    <w:rsid w:val="00275B08"/>
    <w:rsid w:val="002808E2"/>
    <w:rsid w:val="0028173F"/>
    <w:rsid w:val="002854EB"/>
    <w:rsid w:val="00285A40"/>
    <w:rsid w:val="0028631B"/>
    <w:rsid w:val="00286F37"/>
    <w:rsid w:val="00287801"/>
    <w:rsid w:val="002905D9"/>
    <w:rsid w:val="00291061"/>
    <w:rsid w:val="00291653"/>
    <w:rsid w:val="002927C9"/>
    <w:rsid w:val="0029402F"/>
    <w:rsid w:val="002968A8"/>
    <w:rsid w:val="002A0FC7"/>
    <w:rsid w:val="002A19E8"/>
    <w:rsid w:val="002A4528"/>
    <w:rsid w:val="002A61ED"/>
    <w:rsid w:val="002B063E"/>
    <w:rsid w:val="002B0DBB"/>
    <w:rsid w:val="002B1003"/>
    <w:rsid w:val="002B13AB"/>
    <w:rsid w:val="002B1BA4"/>
    <w:rsid w:val="002B606B"/>
    <w:rsid w:val="002B717C"/>
    <w:rsid w:val="002B7909"/>
    <w:rsid w:val="002B7AED"/>
    <w:rsid w:val="002B7E3C"/>
    <w:rsid w:val="002C0179"/>
    <w:rsid w:val="002C065F"/>
    <w:rsid w:val="002C217B"/>
    <w:rsid w:val="002C222C"/>
    <w:rsid w:val="002C3D22"/>
    <w:rsid w:val="002C5716"/>
    <w:rsid w:val="002C5A39"/>
    <w:rsid w:val="002D0687"/>
    <w:rsid w:val="002D1E6E"/>
    <w:rsid w:val="002D3979"/>
    <w:rsid w:val="002D4F95"/>
    <w:rsid w:val="002E1B4B"/>
    <w:rsid w:val="002E491D"/>
    <w:rsid w:val="002E4D02"/>
    <w:rsid w:val="002E7394"/>
    <w:rsid w:val="002E7A3D"/>
    <w:rsid w:val="002F4942"/>
    <w:rsid w:val="002F680D"/>
    <w:rsid w:val="00301B3F"/>
    <w:rsid w:val="0030212D"/>
    <w:rsid w:val="00312E0A"/>
    <w:rsid w:val="00313DE8"/>
    <w:rsid w:val="00314B76"/>
    <w:rsid w:val="00316019"/>
    <w:rsid w:val="003206D6"/>
    <w:rsid w:val="00320A95"/>
    <w:rsid w:val="00321130"/>
    <w:rsid w:val="003216E3"/>
    <w:rsid w:val="00321D93"/>
    <w:rsid w:val="00321E44"/>
    <w:rsid w:val="00321F46"/>
    <w:rsid w:val="003221F5"/>
    <w:rsid w:val="003236F7"/>
    <w:rsid w:val="00323F96"/>
    <w:rsid w:val="00325DCB"/>
    <w:rsid w:val="00330F6C"/>
    <w:rsid w:val="003321D2"/>
    <w:rsid w:val="00333C80"/>
    <w:rsid w:val="00333E0A"/>
    <w:rsid w:val="00337407"/>
    <w:rsid w:val="00340AC3"/>
    <w:rsid w:val="0034248C"/>
    <w:rsid w:val="0035070D"/>
    <w:rsid w:val="0035311B"/>
    <w:rsid w:val="003538AB"/>
    <w:rsid w:val="00357932"/>
    <w:rsid w:val="00357C50"/>
    <w:rsid w:val="00361845"/>
    <w:rsid w:val="003651CA"/>
    <w:rsid w:val="00366B58"/>
    <w:rsid w:val="0037077F"/>
    <w:rsid w:val="0037121B"/>
    <w:rsid w:val="00372734"/>
    <w:rsid w:val="00372B74"/>
    <w:rsid w:val="00372F3E"/>
    <w:rsid w:val="003737CC"/>
    <w:rsid w:val="0037446F"/>
    <w:rsid w:val="003758E3"/>
    <w:rsid w:val="003760CA"/>
    <w:rsid w:val="0037679F"/>
    <w:rsid w:val="00376E0F"/>
    <w:rsid w:val="00380B55"/>
    <w:rsid w:val="00380BC6"/>
    <w:rsid w:val="00380F18"/>
    <w:rsid w:val="00384975"/>
    <w:rsid w:val="003855E0"/>
    <w:rsid w:val="00385F2D"/>
    <w:rsid w:val="003906A8"/>
    <w:rsid w:val="00390A4A"/>
    <w:rsid w:val="00390F5E"/>
    <w:rsid w:val="00391E6E"/>
    <w:rsid w:val="00393B86"/>
    <w:rsid w:val="00394A7E"/>
    <w:rsid w:val="00394C53"/>
    <w:rsid w:val="003950D5"/>
    <w:rsid w:val="0039568C"/>
    <w:rsid w:val="003964C2"/>
    <w:rsid w:val="00396B50"/>
    <w:rsid w:val="003976D7"/>
    <w:rsid w:val="003A0374"/>
    <w:rsid w:val="003A05F5"/>
    <w:rsid w:val="003A062C"/>
    <w:rsid w:val="003A0F2B"/>
    <w:rsid w:val="003A160A"/>
    <w:rsid w:val="003A49D7"/>
    <w:rsid w:val="003A4FE1"/>
    <w:rsid w:val="003A52F5"/>
    <w:rsid w:val="003A5525"/>
    <w:rsid w:val="003A6FE7"/>
    <w:rsid w:val="003A70DC"/>
    <w:rsid w:val="003B02EF"/>
    <w:rsid w:val="003B041C"/>
    <w:rsid w:val="003B327D"/>
    <w:rsid w:val="003B3B90"/>
    <w:rsid w:val="003C016C"/>
    <w:rsid w:val="003C34F4"/>
    <w:rsid w:val="003C3B0B"/>
    <w:rsid w:val="003C59FB"/>
    <w:rsid w:val="003C5C55"/>
    <w:rsid w:val="003C71F0"/>
    <w:rsid w:val="003D38A7"/>
    <w:rsid w:val="003D776F"/>
    <w:rsid w:val="003E3490"/>
    <w:rsid w:val="003E42BF"/>
    <w:rsid w:val="003E5158"/>
    <w:rsid w:val="003F349B"/>
    <w:rsid w:val="003F5F78"/>
    <w:rsid w:val="00400A65"/>
    <w:rsid w:val="004010A7"/>
    <w:rsid w:val="00401BAF"/>
    <w:rsid w:val="00402382"/>
    <w:rsid w:val="00404F6E"/>
    <w:rsid w:val="004066EC"/>
    <w:rsid w:val="00406C9E"/>
    <w:rsid w:val="0040776C"/>
    <w:rsid w:val="004127CB"/>
    <w:rsid w:val="0041442B"/>
    <w:rsid w:val="004152FC"/>
    <w:rsid w:val="004154B5"/>
    <w:rsid w:val="00416BCA"/>
    <w:rsid w:val="00421270"/>
    <w:rsid w:val="00421F0B"/>
    <w:rsid w:val="004266AE"/>
    <w:rsid w:val="0043065F"/>
    <w:rsid w:val="00430791"/>
    <w:rsid w:val="00431664"/>
    <w:rsid w:val="00437734"/>
    <w:rsid w:val="004378BC"/>
    <w:rsid w:val="00441887"/>
    <w:rsid w:val="00443A86"/>
    <w:rsid w:val="0044440C"/>
    <w:rsid w:val="00450379"/>
    <w:rsid w:val="00453638"/>
    <w:rsid w:val="00454D5A"/>
    <w:rsid w:val="0045771A"/>
    <w:rsid w:val="00460E30"/>
    <w:rsid w:val="004614B1"/>
    <w:rsid w:val="004639FA"/>
    <w:rsid w:val="0046403A"/>
    <w:rsid w:val="004658A9"/>
    <w:rsid w:val="00465C1D"/>
    <w:rsid w:val="004668D6"/>
    <w:rsid w:val="00466F21"/>
    <w:rsid w:val="004679DC"/>
    <w:rsid w:val="00471DF2"/>
    <w:rsid w:val="0047397B"/>
    <w:rsid w:val="00474B6F"/>
    <w:rsid w:val="0048073B"/>
    <w:rsid w:val="00482AE4"/>
    <w:rsid w:val="00487C7F"/>
    <w:rsid w:val="00490C90"/>
    <w:rsid w:val="004918FA"/>
    <w:rsid w:val="00491D02"/>
    <w:rsid w:val="004925D9"/>
    <w:rsid w:val="00494F4D"/>
    <w:rsid w:val="004950C9"/>
    <w:rsid w:val="00495A27"/>
    <w:rsid w:val="00497963"/>
    <w:rsid w:val="004A07F7"/>
    <w:rsid w:val="004A1629"/>
    <w:rsid w:val="004A200B"/>
    <w:rsid w:val="004A4A99"/>
    <w:rsid w:val="004A7931"/>
    <w:rsid w:val="004B2BC5"/>
    <w:rsid w:val="004B3894"/>
    <w:rsid w:val="004B581D"/>
    <w:rsid w:val="004B6F8F"/>
    <w:rsid w:val="004C022A"/>
    <w:rsid w:val="004C6E7E"/>
    <w:rsid w:val="004D1B12"/>
    <w:rsid w:val="004D31E0"/>
    <w:rsid w:val="004D6D5C"/>
    <w:rsid w:val="004D70B2"/>
    <w:rsid w:val="004D7B32"/>
    <w:rsid w:val="004E47EE"/>
    <w:rsid w:val="004E57CC"/>
    <w:rsid w:val="004E70BF"/>
    <w:rsid w:val="004E7277"/>
    <w:rsid w:val="004E7834"/>
    <w:rsid w:val="004F002E"/>
    <w:rsid w:val="004F1937"/>
    <w:rsid w:val="004F1A3F"/>
    <w:rsid w:val="004F2D73"/>
    <w:rsid w:val="004F3E3E"/>
    <w:rsid w:val="004F5FB7"/>
    <w:rsid w:val="004F64E2"/>
    <w:rsid w:val="0050110A"/>
    <w:rsid w:val="0050216E"/>
    <w:rsid w:val="00503771"/>
    <w:rsid w:val="005054F4"/>
    <w:rsid w:val="00506F01"/>
    <w:rsid w:val="005072E7"/>
    <w:rsid w:val="00512A74"/>
    <w:rsid w:val="00517947"/>
    <w:rsid w:val="00520AFA"/>
    <w:rsid w:val="00521F68"/>
    <w:rsid w:val="00523C0A"/>
    <w:rsid w:val="00523C76"/>
    <w:rsid w:val="00524017"/>
    <w:rsid w:val="00524FA9"/>
    <w:rsid w:val="00524FC3"/>
    <w:rsid w:val="005262F3"/>
    <w:rsid w:val="00530E22"/>
    <w:rsid w:val="00537E4E"/>
    <w:rsid w:val="00541363"/>
    <w:rsid w:val="00544834"/>
    <w:rsid w:val="00544AD2"/>
    <w:rsid w:val="0054516D"/>
    <w:rsid w:val="00547815"/>
    <w:rsid w:val="0055464F"/>
    <w:rsid w:val="005549FD"/>
    <w:rsid w:val="00556309"/>
    <w:rsid w:val="005568C8"/>
    <w:rsid w:val="005575CF"/>
    <w:rsid w:val="00560B86"/>
    <w:rsid w:val="005679F6"/>
    <w:rsid w:val="00567C33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0A1E"/>
    <w:rsid w:val="00581DC2"/>
    <w:rsid w:val="00586263"/>
    <w:rsid w:val="00590DB7"/>
    <w:rsid w:val="005A4901"/>
    <w:rsid w:val="005A59F0"/>
    <w:rsid w:val="005B04E2"/>
    <w:rsid w:val="005B6ED6"/>
    <w:rsid w:val="005B6F57"/>
    <w:rsid w:val="005C0135"/>
    <w:rsid w:val="005C07FE"/>
    <w:rsid w:val="005C0C59"/>
    <w:rsid w:val="005C324B"/>
    <w:rsid w:val="005C654F"/>
    <w:rsid w:val="005D2619"/>
    <w:rsid w:val="005D38C2"/>
    <w:rsid w:val="005D5723"/>
    <w:rsid w:val="005D70C8"/>
    <w:rsid w:val="005E0523"/>
    <w:rsid w:val="005E1652"/>
    <w:rsid w:val="005E3D1E"/>
    <w:rsid w:val="005E4791"/>
    <w:rsid w:val="005E58C6"/>
    <w:rsid w:val="005E62A0"/>
    <w:rsid w:val="005E710A"/>
    <w:rsid w:val="005F058F"/>
    <w:rsid w:val="005F33D5"/>
    <w:rsid w:val="005F38E9"/>
    <w:rsid w:val="005F3961"/>
    <w:rsid w:val="005F40D2"/>
    <w:rsid w:val="005F4C8B"/>
    <w:rsid w:val="0060201B"/>
    <w:rsid w:val="006030BD"/>
    <w:rsid w:val="00604DF9"/>
    <w:rsid w:val="006124B7"/>
    <w:rsid w:val="00612963"/>
    <w:rsid w:val="00613886"/>
    <w:rsid w:val="00614E61"/>
    <w:rsid w:val="006157C6"/>
    <w:rsid w:val="00617927"/>
    <w:rsid w:val="00626968"/>
    <w:rsid w:val="006322CA"/>
    <w:rsid w:val="00632A12"/>
    <w:rsid w:val="00633B74"/>
    <w:rsid w:val="00633D6D"/>
    <w:rsid w:val="006345E1"/>
    <w:rsid w:val="006357DF"/>
    <w:rsid w:val="00636BD1"/>
    <w:rsid w:val="00637214"/>
    <w:rsid w:val="006378AA"/>
    <w:rsid w:val="00637C2F"/>
    <w:rsid w:val="00641D6B"/>
    <w:rsid w:val="00643BD5"/>
    <w:rsid w:val="006442C9"/>
    <w:rsid w:val="00644D25"/>
    <w:rsid w:val="00644DCA"/>
    <w:rsid w:val="006511BB"/>
    <w:rsid w:val="0065634F"/>
    <w:rsid w:val="006608E4"/>
    <w:rsid w:val="00663538"/>
    <w:rsid w:val="00664635"/>
    <w:rsid w:val="00667552"/>
    <w:rsid w:val="00667BA5"/>
    <w:rsid w:val="00673764"/>
    <w:rsid w:val="00673CC0"/>
    <w:rsid w:val="00675911"/>
    <w:rsid w:val="00677809"/>
    <w:rsid w:val="006829EC"/>
    <w:rsid w:val="00685A8D"/>
    <w:rsid w:val="00687359"/>
    <w:rsid w:val="00687F89"/>
    <w:rsid w:val="00690599"/>
    <w:rsid w:val="0069155B"/>
    <w:rsid w:val="006934A2"/>
    <w:rsid w:val="0069449C"/>
    <w:rsid w:val="00694A9E"/>
    <w:rsid w:val="00696346"/>
    <w:rsid w:val="006A0901"/>
    <w:rsid w:val="006A16AA"/>
    <w:rsid w:val="006A46B4"/>
    <w:rsid w:val="006A616E"/>
    <w:rsid w:val="006B0A0C"/>
    <w:rsid w:val="006B1171"/>
    <w:rsid w:val="006B30A7"/>
    <w:rsid w:val="006B4B46"/>
    <w:rsid w:val="006B5942"/>
    <w:rsid w:val="006B5C18"/>
    <w:rsid w:val="006B7060"/>
    <w:rsid w:val="006C23C1"/>
    <w:rsid w:val="006C42AF"/>
    <w:rsid w:val="006C4599"/>
    <w:rsid w:val="006C495C"/>
    <w:rsid w:val="006C6DD4"/>
    <w:rsid w:val="006C6E3E"/>
    <w:rsid w:val="006C7F92"/>
    <w:rsid w:val="006D0A14"/>
    <w:rsid w:val="006D229C"/>
    <w:rsid w:val="006D4C6B"/>
    <w:rsid w:val="006E05F0"/>
    <w:rsid w:val="006E28B2"/>
    <w:rsid w:val="006E342D"/>
    <w:rsid w:val="006E3AD8"/>
    <w:rsid w:val="006E70E0"/>
    <w:rsid w:val="006E77D4"/>
    <w:rsid w:val="006E7C38"/>
    <w:rsid w:val="006F3984"/>
    <w:rsid w:val="006F7A2D"/>
    <w:rsid w:val="00702B15"/>
    <w:rsid w:val="00703F97"/>
    <w:rsid w:val="00711A1E"/>
    <w:rsid w:val="00714378"/>
    <w:rsid w:val="0071535B"/>
    <w:rsid w:val="00715E51"/>
    <w:rsid w:val="00717060"/>
    <w:rsid w:val="00717265"/>
    <w:rsid w:val="00723DF2"/>
    <w:rsid w:val="0072405B"/>
    <w:rsid w:val="00726F19"/>
    <w:rsid w:val="00727E1C"/>
    <w:rsid w:val="0073211F"/>
    <w:rsid w:val="00734B26"/>
    <w:rsid w:val="007350CB"/>
    <w:rsid w:val="007417EB"/>
    <w:rsid w:val="00741B16"/>
    <w:rsid w:val="00742840"/>
    <w:rsid w:val="00742967"/>
    <w:rsid w:val="00742A96"/>
    <w:rsid w:val="00743307"/>
    <w:rsid w:val="007434E9"/>
    <w:rsid w:val="007438C0"/>
    <w:rsid w:val="00743B9D"/>
    <w:rsid w:val="007452DF"/>
    <w:rsid w:val="00747709"/>
    <w:rsid w:val="00751121"/>
    <w:rsid w:val="007545C4"/>
    <w:rsid w:val="0075479B"/>
    <w:rsid w:val="00755A3A"/>
    <w:rsid w:val="007602E2"/>
    <w:rsid w:val="00760C2B"/>
    <w:rsid w:val="0076121A"/>
    <w:rsid w:val="00761B5B"/>
    <w:rsid w:val="00763170"/>
    <w:rsid w:val="007669E6"/>
    <w:rsid w:val="00767962"/>
    <w:rsid w:val="00770B45"/>
    <w:rsid w:val="00770CC9"/>
    <w:rsid w:val="00771A8F"/>
    <w:rsid w:val="0077344C"/>
    <w:rsid w:val="00774E90"/>
    <w:rsid w:val="00774F30"/>
    <w:rsid w:val="00775446"/>
    <w:rsid w:val="00775849"/>
    <w:rsid w:val="00775E70"/>
    <w:rsid w:val="0077673A"/>
    <w:rsid w:val="007802B6"/>
    <w:rsid w:val="007813D8"/>
    <w:rsid w:val="0078210C"/>
    <w:rsid w:val="007821F5"/>
    <w:rsid w:val="00782E91"/>
    <w:rsid w:val="00783CE1"/>
    <w:rsid w:val="00784E67"/>
    <w:rsid w:val="007859D2"/>
    <w:rsid w:val="00785EF8"/>
    <w:rsid w:val="0079015B"/>
    <w:rsid w:val="00791099"/>
    <w:rsid w:val="00792D70"/>
    <w:rsid w:val="007968EF"/>
    <w:rsid w:val="0079718E"/>
    <w:rsid w:val="007A3D6C"/>
    <w:rsid w:val="007A79E8"/>
    <w:rsid w:val="007B0DEE"/>
    <w:rsid w:val="007B456F"/>
    <w:rsid w:val="007C0E11"/>
    <w:rsid w:val="007C16C8"/>
    <w:rsid w:val="007C66FD"/>
    <w:rsid w:val="007C7ABE"/>
    <w:rsid w:val="007D0E4B"/>
    <w:rsid w:val="007D171B"/>
    <w:rsid w:val="007D1809"/>
    <w:rsid w:val="007D5C49"/>
    <w:rsid w:val="007E05D2"/>
    <w:rsid w:val="007E20F5"/>
    <w:rsid w:val="007E5A47"/>
    <w:rsid w:val="007E5EAB"/>
    <w:rsid w:val="007F1C67"/>
    <w:rsid w:val="007F3876"/>
    <w:rsid w:val="007F449A"/>
    <w:rsid w:val="007F6536"/>
    <w:rsid w:val="007F75B8"/>
    <w:rsid w:val="007F7D5C"/>
    <w:rsid w:val="0080261F"/>
    <w:rsid w:val="00802712"/>
    <w:rsid w:val="0080586A"/>
    <w:rsid w:val="00806800"/>
    <w:rsid w:val="00806E59"/>
    <w:rsid w:val="00807E21"/>
    <w:rsid w:val="008118DC"/>
    <w:rsid w:val="00815575"/>
    <w:rsid w:val="00816A62"/>
    <w:rsid w:val="0081764F"/>
    <w:rsid w:val="0082307B"/>
    <w:rsid w:val="00824ECA"/>
    <w:rsid w:val="00825177"/>
    <w:rsid w:val="00826B4C"/>
    <w:rsid w:val="00827F5A"/>
    <w:rsid w:val="008302DE"/>
    <w:rsid w:val="00831632"/>
    <w:rsid w:val="0083186C"/>
    <w:rsid w:val="00832A24"/>
    <w:rsid w:val="00833792"/>
    <w:rsid w:val="00845418"/>
    <w:rsid w:val="008472F7"/>
    <w:rsid w:val="00851540"/>
    <w:rsid w:val="00851979"/>
    <w:rsid w:val="00853554"/>
    <w:rsid w:val="00853B0A"/>
    <w:rsid w:val="00860B64"/>
    <w:rsid w:val="00861C59"/>
    <w:rsid w:val="00861CB8"/>
    <w:rsid w:val="00871803"/>
    <w:rsid w:val="008737C2"/>
    <w:rsid w:val="00873CE6"/>
    <w:rsid w:val="00875948"/>
    <w:rsid w:val="0087694A"/>
    <w:rsid w:val="00877CC1"/>
    <w:rsid w:val="00877E2F"/>
    <w:rsid w:val="00880509"/>
    <w:rsid w:val="00881A2B"/>
    <w:rsid w:val="00884BF5"/>
    <w:rsid w:val="00884C5C"/>
    <w:rsid w:val="00886BC1"/>
    <w:rsid w:val="00887DEE"/>
    <w:rsid w:val="00887EA5"/>
    <w:rsid w:val="00892E60"/>
    <w:rsid w:val="00893EAF"/>
    <w:rsid w:val="00896D3B"/>
    <w:rsid w:val="00897312"/>
    <w:rsid w:val="0089756D"/>
    <w:rsid w:val="008977B7"/>
    <w:rsid w:val="008A08B3"/>
    <w:rsid w:val="008A0FD5"/>
    <w:rsid w:val="008A28C9"/>
    <w:rsid w:val="008A5333"/>
    <w:rsid w:val="008A5770"/>
    <w:rsid w:val="008B4B99"/>
    <w:rsid w:val="008B5C46"/>
    <w:rsid w:val="008C0676"/>
    <w:rsid w:val="008C1137"/>
    <w:rsid w:val="008C12C6"/>
    <w:rsid w:val="008C4BD6"/>
    <w:rsid w:val="008C4FBB"/>
    <w:rsid w:val="008C5799"/>
    <w:rsid w:val="008C5C8D"/>
    <w:rsid w:val="008C7D7F"/>
    <w:rsid w:val="008C7F0E"/>
    <w:rsid w:val="008D02F3"/>
    <w:rsid w:val="008D329D"/>
    <w:rsid w:val="008D4C10"/>
    <w:rsid w:val="008D51EA"/>
    <w:rsid w:val="008D6E6F"/>
    <w:rsid w:val="008E22F6"/>
    <w:rsid w:val="008E4095"/>
    <w:rsid w:val="008E4834"/>
    <w:rsid w:val="008E6F6D"/>
    <w:rsid w:val="008F032F"/>
    <w:rsid w:val="008F55D0"/>
    <w:rsid w:val="008F6E3E"/>
    <w:rsid w:val="008F7CE8"/>
    <w:rsid w:val="008F7F00"/>
    <w:rsid w:val="009000C2"/>
    <w:rsid w:val="009015D0"/>
    <w:rsid w:val="00903FA0"/>
    <w:rsid w:val="009062AC"/>
    <w:rsid w:val="00910DDD"/>
    <w:rsid w:val="00912733"/>
    <w:rsid w:val="00912A84"/>
    <w:rsid w:val="00915711"/>
    <w:rsid w:val="00920B7B"/>
    <w:rsid w:val="009215B7"/>
    <w:rsid w:val="00922007"/>
    <w:rsid w:val="00922446"/>
    <w:rsid w:val="0092323C"/>
    <w:rsid w:val="00924B91"/>
    <w:rsid w:val="0092581B"/>
    <w:rsid w:val="009263DD"/>
    <w:rsid w:val="00930072"/>
    <w:rsid w:val="00930149"/>
    <w:rsid w:val="00931C49"/>
    <w:rsid w:val="00932110"/>
    <w:rsid w:val="009324D5"/>
    <w:rsid w:val="00934FC6"/>
    <w:rsid w:val="009365FA"/>
    <w:rsid w:val="00936D49"/>
    <w:rsid w:val="009378BE"/>
    <w:rsid w:val="00937DA8"/>
    <w:rsid w:val="00940B20"/>
    <w:rsid w:val="00942F1F"/>
    <w:rsid w:val="00943F73"/>
    <w:rsid w:val="00944FD8"/>
    <w:rsid w:val="009518C7"/>
    <w:rsid w:val="00954F8B"/>
    <w:rsid w:val="0095758A"/>
    <w:rsid w:val="0096053E"/>
    <w:rsid w:val="00961311"/>
    <w:rsid w:val="00964B18"/>
    <w:rsid w:val="00965870"/>
    <w:rsid w:val="009671AB"/>
    <w:rsid w:val="00967740"/>
    <w:rsid w:val="00974F1F"/>
    <w:rsid w:val="009766C9"/>
    <w:rsid w:val="009772E0"/>
    <w:rsid w:val="00985B1D"/>
    <w:rsid w:val="009873C2"/>
    <w:rsid w:val="00990272"/>
    <w:rsid w:val="00990C61"/>
    <w:rsid w:val="009918E5"/>
    <w:rsid w:val="00993FCD"/>
    <w:rsid w:val="00996FFC"/>
    <w:rsid w:val="009A19CB"/>
    <w:rsid w:val="009A4A68"/>
    <w:rsid w:val="009A5586"/>
    <w:rsid w:val="009A79E2"/>
    <w:rsid w:val="009B0EC7"/>
    <w:rsid w:val="009B146D"/>
    <w:rsid w:val="009B305A"/>
    <w:rsid w:val="009B3242"/>
    <w:rsid w:val="009B3517"/>
    <w:rsid w:val="009B45CC"/>
    <w:rsid w:val="009B4796"/>
    <w:rsid w:val="009B49DE"/>
    <w:rsid w:val="009B4AF8"/>
    <w:rsid w:val="009B4BA1"/>
    <w:rsid w:val="009B5149"/>
    <w:rsid w:val="009B5F11"/>
    <w:rsid w:val="009B60B1"/>
    <w:rsid w:val="009B6BDD"/>
    <w:rsid w:val="009B7717"/>
    <w:rsid w:val="009B7ED2"/>
    <w:rsid w:val="009C08A9"/>
    <w:rsid w:val="009C08DC"/>
    <w:rsid w:val="009C0B89"/>
    <w:rsid w:val="009C0F28"/>
    <w:rsid w:val="009D1AE0"/>
    <w:rsid w:val="009D1E3A"/>
    <w:rsid w:val="009D3268"/>
    <w:rsid w:val="009D3FB4"/>
    <w:rsid w:val="009E2F42"/>
    <w:rsid w:val="009F422B"/>
    <w:rsid w:val="009F4630"/>
    <w:rsid w:val="009F535D"/>
    <w:rsid w:val="009F56EB"/>
    <w:rsid w:val="009F70D7"/>
    <w:rsid w:val="009F7978"/>
    <w:rsid w:val="00A000EA"/>
    <w:rsid w:val="00A03D7C"/>
    <w:rsid w:val="00A0462C"/>
    <w:rsid w:val="00A04CCF"/>
    <w:rsid w:val="00A06159"/>
    <w:rsid w:val="00A06EB1"/>
    <w:rsid w:val="00A06F14"/>
    <w:rsid w:val="00A06FD3"/>
    <w:rsid w:val="00A07A76"/>
    <w:rsid w:val="00A10176"/>
    <w:rsid w:val="00A106FE"/>
    <w:rsid w:val="00A1180E"/>
    <w:rsid w:val="00A13E61"/>
    <w:rsid w:val="00A169F5"/>
    <w:rsid w:val="00A1742A"/>
    <w:rsid w:val="00A17FAE"/>
    <w:rsid w:val="00A20691"/>
    <w:rsid w:val="00A2091D"/>
    <w:rsid w:val="00A22C5C"/>
    <w:rsid w:val="00A22C8A"/>
    <w:rsid w:val="00A26334"/>
    <w:rsid w:val="00A303A7"/>
    <w:rsid w:val="00A32714"/>
    <w:rsid w:val="00A333E7"/>
    <w:rsid w:val="00A3359A"/>
    <w:rsid w:val="00A40D2A"/>
    <w:rsid w:val="00A413CF"/>
    <w:rsid w:val="00A41B64"/>
    <w:rsid w:val="00A44521"/>
    <w:rsid w:val="00A4557D"/>
    <w:rsid w:val="00A46423"/>
    <w:rsid w:val="00A47CBF"/>
    <w:rsid w:val="00A521E7"/>
    <w:rsid w:val="00A5279E"/>
    <w:rsid w:val="00A53956"/>
    <w:rsid w:val="00A54A35"/>
    <w:rsid w:val="00A54EFA"/>
    <w:rsid w:val="00A54F2F"/>
    <w:rsid w:val="00A565AB"/>
    <w:rsid w:val="00A63102"/>
    <w:rsid w:val="00A64C8B"/>
    <w:rsid w:val="00A6505F"/>
    <w:rsid w:val="00A70266"/>
    <w:rsid w:val="00A702BB"/>
    <w:rsid w:val="00A72980"/>
    <w:rsid w:val="00A74463"/>
    <w:rsid w:val="00A75C1D"/>
    <w:rsid w:val="00A77C8A"/>
    <w:rsid w:val="00A800FA"/>
    <w:rsid w:val="00A821D9"/>
    <w:rsid w:val="00A84766"/>
    <w:rsid w:val="00A87645"/>
    <w:rsid w:val="00A91622"/>
    <w:rsid w:val="00A9316F"/>
    <w:rsid w:val="00A94BE7"/>
    <w:rsid w:val="00A9553F"/>
    <w:rsid w:val="00A95E52"/>
    <w:rsid w:val="00A96B27"/>
    <w:rsid w:val="00A974C4"/>
    <w:rsid w:val="00A97BEA"/>
    <w:rsid w:val="00A97CEB"/>
    <w:rsid w:val="00AA0B3E"/>
    <w:rsid w:val="00AA1E4B"/>
    <w:rsid w:val="00AA6ADD"/>
    <w:rsid w:val="00AA76AE"/>
    <w:rsid w:val="00AB0798"/>
    <w:rsid w:val="00AB1F5B"/>
    <w:rsid w:val="00AB3501"/>
    <w:rsid w:val="00AB53A8"/>
    <w:rsid w:val="00AB6C75"/>
    <w:rsid w:val="00AB6D46"/>
    <w:rsid w:val="00AC0203"/>
    <w:rsid w:val="00AC21C3"/>
    <w:rsid w:val="00AC393A"/>
    <w:rsid w:val="00AC4866"/>
    <w:rsid w:val="00AD2217"/>
    <w:rsid w:val="00AD4D7A"/>
    <w:rsid w:val="00AE2800"/>
    <w:rsid w:val="00AE56FE"/>
    <w:rsid w:val="00AE63F4"/>
    <w:rsid w:val="00AF1DB0"/>
    <w:rsid w:val="00AF2C3F"/>
    <w:rsid w:val="00AF301E"/>
    <w:rsid w:val="00AF655D"/>
    <w:rsid w:val="00AF7C03"/>
    <w:rsid w:val="00B01344"/>
    <w:rsid w:val="00B04755"/>
    <w:rsid w:val="00B14875"/>
    <w:rsid w:val="00B15136"/>
    <w:rsid w:val="00B17C28"/>
    <w:rsid w:val="00B207C6"/>
    <w:rsid w:val="00B20CFB"/>
    <w:rsid w:val="00B20F7E"/>
    <w:rsid w:val="00B21669"/>
    <w:rsid w:val="00B22A82"/>
    <w:rsid w:val="00B22DC5"/>
    <w:rsid w:val="00B23FB2"/>
    <w:rsid w:val="00B25872"/>
    <w:rsid w:val="00B34465"/>
    <w:rsid w:val="00B4162E"/>
    <w:rsid w:val="00B4164F"/>
    <w:rsid w:val="00B4289B"/>
    <w:rsid w:val="00B43851"/>
    <w:rsid w:val="00B44503"/>
    <w:rsid w:val="00B44EED"/>
    <w:rsid w:val="00B453B7"/>
    <w:rsid w:val="00B47F77"/>
    <w:rsid w:val="00B51D92"/>
    <w:rsid w:val="00B5213D"/>
    <w:rsid w:val="00B52299"/>
    <w:rsid w:val="00B53F76"/>
    <w:rsid w:val="00B54E4C"/>
    <w:rsid w:val="00B55883"/>
    <w:rsid w:val="00B5791E"/>
    <w:rsid w:val="00B60247"/>
    <w:rsid w:val="00B62FE0"/>
    <w:rsid w:val="00B70958"/>
    <w:rsid w:val="00B70C04"/>
    <w:rsid w:val="00B728A8"/>
    <w:rsid w:val="00B728EC"/>
    <w:rsid w:val="00B7471D"/>
    <w:rsid w:val="00B7796E"/>
    <w:rsid w:val="00B77F9C"/>
    <w:rsid w:val="00B81711"/>
    <w:rsid w:val="00B84965"/>
    <w:rsid w:val="00B90252"/>
    <w:rsid w:val="00B90E0A"/>
    <w:rsid w:val="00B911A8"/>
    <w:rsid w:val="00B916A0"/>
    <w:rsid w:val="00B9172B"/>
    <w:rsid w:val="00B919AB"/>
    <w:rsid w:val="00B96BA1"/>
    <w:rsid w:val="00BA083C"/>
    <w:rsid w:val="00BA180D"/>
    <w:rsid w:val="00BA4525"/>
    <w:rsid w:val="00BA53B3"/>
    <w:rsid w:val="00BA66FA"/>
    <w:rsid w:val="00BB2569"/>
    <w:rsid w:val="00BB3731"/>
    <w:rsid w:val="00BB377C"/>
    <w:rsid w:val="00BB37BD"/>
    <w:rsid w:val="00BB4EC8"/>
    <w:rsid w:val="00BB65E5"/>
    <w:rsid w:val="00BC17F3"/>
    <w:rsid w:val="00BC1ABC"/>
    <w:rsid w:val="00BD04ED"/>
    <w:rsid w:val="00BD0893"/>
    <w:rsid w:val="00BD1A52"/>
    <w:rsid w:val="00BD3DB5"/>
    <w:rsid w:val="00BD7E36"/>
    <w:rsid w:val="00BE3891"/>
    <w:rsid w:val="00BE53B7"/>
    <w:rsid w:val="00BE5C89"/>
    <w:rsid w:val="00BE796F"/>
    <w:rsid w:val="00BF0955"/>
    <w:rsid w:val="00BF3AD7"/>
    <w:rsid w:val="00BF3ED6"/>
    <w:rsid w:val="00BF599B"/>
    <w:rsid w:val="00C059E2"/>
    <w:rsid w:val="00C11F5E"/>
    <w:rsid w:val="00C231FB"/>
    <w:rsid w:val="00C30B62"/>
    <w:rsid w:val="00C3157E"/>
    <w:rsid w:val="00C31A39"/>
    <w:rsid w:val="00C31B4A"/>
    <w:rsid w:val="00C372CF"/>
    <w:rsid w:val="00C37F89"/>
    <w:rsid w:val="00C4025C"/>
    <w:rsid w:val="00C415DD"/>
    <w:rsid w:val="00C43C9A"/>
    <w:rsid w:val="00C45437"/>
    <w:rsid w:val="00C4666A"/>
    <w:rsid w:val="00C5085B"/>
    <w:rsid w:val="00C51047"/>
    <w:rsid w:val="00C51115"/>
    <w:rsid w:val="00C51A95"/>
    <w:rsid w:val="00C54994"/>
    <w:rsid w:val="00C54B55"/>
    <w:rsid w:val="00C57EFC"/>
    <w:rsid w:val="00C61B23"/>
    <w:rsid w:val="00C67027"/>
    <w:rsid w:val="00C6716B"/>
    <w:rsid w:val="00C703C0"/>
    <w:rsid w:val="00C70BA1"/>
    <w:rsid w:val="00C71448"/>
    <w:rsid w:val="00C75FCD"/>
    <w:rsid w:val="00C8051A"/>
    <w:rsid w:val="00C80CB8"/>
    <w:rsid w:val="00C810FA"/>
    <w:rsid w:val="00C81E16"/>
    <w:rsid w:val="00C861C5"/>
    <w:rsid w:val="00C8739D"/>
    <w:rsid w:val="00C90544"/>
    <w:rsid w:val="00C90FBF"/>
    <w:rsid w:val="00C91F6A"/>
    <w:rsid w:val="00C93C9E"/>
    <w:rsid w:val="00C9415C"/>
    <w:rsid w:val="00C94F24"/>
    <w:rsid w:val="00C9631C"/>
    <w:rsid w:val="00CA1222"/>
    <w:rsid w:val="00CA1427"/>
    <w:rsid w:val="00CA1F38"/>
    <w:rsid w:val="00CA270C"/>
    <w:rsid w:val="00CA3B46"/>
    <w:rsid w:val="00CA4B06"/>
    <w:rsid w:val="00CA519F"/>
    <w:rsid w:val="00CA57DE"/>
    <w:rsid w:val="00CA677C"/>
    <w:rsid w:val="00CB0A9F"/>
    <w:rsid w:val="00CB3740"/>
    <w:rsid w:val="00CB5876"/>
    <w:rsid w:val="00CB5CEB"/>
    <w:rsid w:val="00CB647B"/>
    <w:rsid w:val="00CB7883"/>
    <w:rsid w:val="00CC2686"/>
    <w:rsid w:val="00CC419C"/>
    <w:rsid w:val="00CC44E0"/>
    <w:rsid w:val="00CC55DD"/>
    <w:rsid w:val="00CC639F"/>
    <w:rsid w:val="00CC6549"/>
    <w:rsid w:val="00CC669A"/>
    <w:rsid w:val="00CC6797"/>
    <w:rsid w:val="00CD1590"/>
    <w:rsid w:val="00CD16D3"/>
    <w:rsid w:val="00CD38EF"/>
    <w:rsid w:val="00CD4B7B"/>
    <w:rsid w:val="00CD54C1"/>
    <w:rsid w:val="00CD66BD"/>
    <w:rsid w:val="00CD6CD6"/>
    <w:rsid w:val="00CD77C8"/>
    <w:rsid w:val="00CE0F39"/>
    <w:rsid w:val="00CE2CAF"/>
    <w:rsid w:val="00CE4C75"/>
    <w:rsid w:val="00CE4F90"/>
    <w:rsid w:val="00CE7E10"/>
    <w:rsid w:val="00CF0181"/>
    <w:rsid w:val="00CF1AFE"/>
    <w:rsid w:val="00D00211"/>
    <w:rsid w:val="00D011DC"/>
    <w:rsid w:val="00D02268"/>
    <w:rsid w:val="00D1116B"/>
    <w:rsid w:val="00D11FA5"/>
    <w:rsid w:val="00D126D2"/>
    <w:rsid w:val="00D12BAC"/>
    <w:rsid w:val="00D148FD"/>
    <w:rsid w:val="00D14C1E"/>
    <w:rsid w:val="00D16635"/>
    <w:rsid w:val="00D21724"/>
    <w:rsid w:val="00D22080"/>
    <w:rsid w:val="00D25351"/>
    <w:rsid w:val="00D27FEB"/>
    <w:rsid w:val="00D30910"/>
    <w:rsid w:val="00D32761"/>
    <w:rsid w:val="00D32DAF"/>
    <w:rsid w:val="00D33563"/>
    <w:rsid w:val="00D33710"/>
    <w:rsid w:val="00D33794"/>
    <w:rsid w:val="00D377E7"/>
    <w:rsid w:val="00D45948"/>
    <w:rsid w:val="00D46911"/>
    <w:rsid w:val="00D479E2"/>
    <w:rsid w:val="00D507F2"/>
    <w:rsid w:val="00D52CC0"/>
    <w:rsid w:val="00D52EF8"/>
    <w:rsid w:val="00D53CA5"/>
    <w:rsid w:val="00D54AB5"/>
    <w:rsid w:val="00D55FBE"/>
    <w:rsid w:val="00D56CE5"/>
    <w:rsid w:val="00D60465"/>
    <w:rsid w:val="00D63452"/>
    <w:rsid w:val="00D637A2"/>
    <w:rsid w:val="00D64BF2"/>
    <w:rsid w:val="00D66911"/>
    <w:rsid w:val="00D700A2"/>
    <w:rsid w:val="00D707D1"/>
    <w:rsid w:val="00D74E64"/>
    <w:rsid w:val="00D76471"/>
    <w:rsid w:val="00D77809"/>
    <w:rsid w:val="00D803D1"/>
    <w:rsid w:val="00D818CD"/>
    <w:rsid w:val="00D83BAC"/>
    <w:rsid w:val="00D86557"/>
    <w:rsid w:val="00D90B95"/>
    <w:rsid w:val="00D931D9"/>
    <w:rsid w:val="00D93DF6"/>
    <w:rsid w:val="00D97038"/>
    <w:rsid w:val="00D978FF"/>
    <w:rsid w:val="00DA1133"/>
    <w:rsid w:val="00DA2669"/>
    <w:rsid w:val="00DA42F2"/>
    <w:rsid w:val="00DA4A5B"/>
    <w:rsid w:val="00DA4D71"/>
    <w:rsid w:val="00DA4E17"/>
    <w:rsid w:val="00DA5F79"/>
    <w:rsid w:val="00DA7F7D"/>
    <w:rsid w:val="00DB0B60"/>
    <w:rsid w:val="00DB0C6D"/>
    <w:rsid w:val="00DB35EF"/>
    <w:rsid w:val="00DB5CE1"/>
    <w:rsid w:val="00DC041E"/>
    <w:rsid w:val="00DC1329"/>
    <w:rsid w:val="00DC4C43"/>
    <w:rsid w:val="00DC5F32"/>
    <w:rsid w:val="00DC78DB"/>
    <w:rsid w:val="00DD1BF0"/>
    <w:rsid w:val="00DD4033"/>
    <w:rsid w:val="00DD445C"/>
    <w:rsid w:val="00DD47B0"/>
    <w:rsid w:val="00DD5482"/>
    <w:rsid w:val="00DE0D66"/>
    <w:rsid w:val="00DE1683"/>
    <w:rsid w:val="00DE3A12"/>
    <w:rsid w:val="00DE7C2A"/>
    <w:rsid w:val="00DE7C6C"/>
    <w:rsid w:val="00DF0E40"/>
    <w:rsid w:val="00DF2225"/>
    <w:rsid w:val="00DF30F7"/>
    <w:rsid w:val="00DF4169"/>
    <w:rsid w:val="00DF51B5"/>
    <w:rsid w:val="00DF68B4"/>
    <w:rsid w:val="00DF7957"/>
    <w:rsid w:val="00E0083C"/>
    <w:rsid w:val="00E00AB2"/>
    <w:rsid w:val="00E017DD"/>
    <w:rsid w:val="00E02277"/>
    <w:rsid w:val="00E03693"/>
    <w:rsid w:val="00E03DC1"/>
    <w:rsid w:val="00E04DE9"/>
    <w:rsid w:val="00E0544B"/>
    <w:rsid w:val="00E059C2"/>
    <w:rsid w:val="00E06F26"/>
    <w:rsid w:val="00E155B5"/>
    <w:rsid w:val="00E22EA2"/>
    <w:rsid w:val="00E24FBB"/>
    <w:rsid w:val="00E26529"/>
    <w:rsid w:val="00E2677C"/>
    <w:rsid w:val="00E26D2B"/>
    <w:rsid w:val="00E270CA"/>
    <w:rsid w:val="00E27696"/>
    <w:rsid w:val="00E31AFB"/>
    <w:rsid w:val="00E355A6"/>
    <w:rsid w:val="00E41369"/>
    <w:rsid w:val="00E42B33"/>
    <w:rsid w:val="00E4689A"/>
    <w:rsid w:val="00E46DEC"/>
    <w:rsid w:val="00E5088B"/>
    <w:rsid w:val="00E521C3"/>
    <w:rsid w:val="00E54058"/>
    <w:rsid w:val="00E56A53"/>
    <w:rsid w:val="00E578BB"/>
    <w:rsid w:val="00E60F0E"/>
    <w:rsid w:val="00E64643"/>
    <w:rsid w:val="00E66215"/>
    <w:rsid w:val="00E730C6"/>
    <w:rsid w:val="00E739DA"/>
    <w:rsid w:val="00E75CF4"/>
    <w:rsid w:val="00E77B51"/>
    <w:rsid w:val="00E82A54"/>
    <w:rsid w:val="00E83606"/>
    <w:rsid w:val="00E84180"/>
    <w:rsid w:val="00E85CB2"/>
    <w:rsid w:val="00E8721F"/>
    <w:rsid w:val="00E91D0A"/>
    <w:rsid w:val="00E939D0"/>
    <w:rsid w:val="00E95921"/>
    <w:rsid w:val="00E978E8"/>
    <w:rsid w:val="00EA15D8"/>
    <w:rsid w:val="00EA1F72"/>
    <w:rsid w:val="00EA343E"/>
    <w:rsid w:val="00EB34F2"/>
    <w:rsid w:val="00EB692A"/>
    <w:rsid w:val="00EB76F0"/>
    <w:rsid w:val="00EC4B4D"/>
    <w:rsid w:val="00EC7F23"/>
    <w:rsid w:val="00ED185D"/>
    <w:rsid w:val="00ED26E9"/>
    <w:rsid w:val="00ED3880"/>
    <w:rsid w:val="00ED6759"/>
    <w:rsid w:val="00ED67DA"/>
    <w:rsid w:val="00EE02E0"/>
    <w:rsid w:val="00EE46F0"/>
    <w:rsid w:val="00EE6C6A"/>
    <w:rsid w:val="00EF1243"/>
    <w:rsid w:val="00EF19B2"/>
    <w:rsid w:val="00EF2394"/>
    <w:rsid w:val="00EF48CF"/>
    <w:rsid w:val="00EF68DA"/>
    <w:rsid w:val="00EF709F"/>
    <w:rsid w:val="00EF7AF3"/>
    <w:rsid w:val="00F04564"/>
    <w:rsid w:val="00F04DD4"/>
    <w:rsid w:val="00F05549"/>
    <w:rsid w:val="00F06058"/>
    <w:rsid w:val="00F07110"/>
    <w:rsid w:val="00F078EC"/>
    <w:rsid w:val="00F1195D"/>
    <w:rsid w:val="00F11AA1"/>
    <w:rsid w:val="00F123BA"/>
    <w:rsid w:val="00F12DDD"/>
    <w:rsid w:val="00F1474F"/>
    <w:rsid w:val="00F15265"/>
    <w:rsid w:val="00F15914"/>
    <w:rsid w:val="00F17E2A"/>
    <w:rsid w:val="00F220D7"/>
    <w:rsid w:val="00F26BA0"/>
    <w:rsid w:val="00F26CC0"/>
    <w:rsid w:val="00F30EF0"/>
    <w:rsid w:val="00F32062"/>
    <w:rsid w:val="00F32CD5"/>
    <w:rsid w:val="00F33050"/>
    <w:rsid w:val="00F445B1"/>
    <w:rsid w:val="00F450E0"/>
    <w:rsid w:val="00F54AE8"/>
    <w:rsid w:val="00F54F4E"/>
    <w:rsid w:val="00F56FB1"/>
    <w:rsid w:val="00F5753B"/>
    <w:rsid w:val="00F57DDD"/>
    <w:rsid w:val="00F60AE9"/>
    <w:rsid w:val="00F63951"/>
    <w:rsid w:val="00F63B13"/>
    <w:rsid w:val="00F6500C"/>
    <w:rsid w:val="00F655CB"/>
    <w:rsid w:val="00F66A2D"/>
    <w:rsid w:val="00F7063D"/>
    <w:rsid w:val="00F744CE"/>
    <w:rsid w:val="00F756D7"/>
    <w:rsid w:val="00F83177"/>
    <w:rsid w:val="00F8711B"/>
    <w:rsid w:val="00F907B2"/>
    <w:rsid w:val="00F90F24"/>
    <w:rsid w:val="00F945E9"/>
    <w:rsid w:val="00F95BCA"/>
    <w:rsid w:val="00F963EB"/>
    <w:rsid w:val="00F9750C"/>
    <w:rsid w:val="00FA21E0"/>
    <w:rsid w:val="00FA2F45"/>
    <w:rsid w:val="00FA2F71"/>
    <w:rsid w:val="00FA609B"/>
    <w:rsid w:val="00FA7F0B"/>
    <w:rsid w:val="00FB1E61"/>
    <w:rsid w:val="00FB32E7"/>
    <w:rsid w:val="00FB71B8"/>
    <w:rsid w:val="00FC0957"/>
    <w:rsid w:val="00FC136F"/>
    <w:rsid w:val="00FC248E"/>
    <w:rsid w:val="00FC44CC"/>
    <w:rsid w:val="00FC46B8"/>
    <w:rsid w:val="00FD0548"/>
    <w:rsid w:val="00FD1CC8"/>
    <w:rsid w:val="00FD21F7"/>
    <w:rsid w:val="00FD6495"/>
    <w:rsid w:val="00FD7791"/>
    <w:rsid w:val="00FD7C1A"/>
    <w:rsid w:val="00FE0663"/>
    <w:rsid w:val="00FE0A2C"/>
    <w:rsid w:val="00FE151A"/>
    <w:rsid w:val="00FE1F5D"/>
    <w:rsid w:val="00FE6514"/>
    <w:rsid w:val="00FE798B"/>
    <w:rsid w:val="00FF1FED"/>
    <w:rsid w:val="00FF2F36"/>
    <w:rsid w:val="00FF4F64"/>
    <w:rsid w:val="00FF4FFF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A6F14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26DA3-2948-4F05-9A72-92E43ADA7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</Template>
  <TotalTime>1220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ÏÐÎÒÎÊÎË</vt:lpstr>
    </vt:vector>
  </TitlesOfParts>
  <Company>Microsoft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HOME</dc:creator>
  <cp:lastModifiedBy>б с</cp:lastModifiedBy>
  <cp:revision>408</cp:revision>
  <cp:lastPrinted>2025-12-10T07:58:00Z</cp:lastPrinted>
  <dcterms:created xsi:type="dcterms:W3CDTF">2021-01-13T10:13:00Z</dcterms:created>
  <dcterms:modified xsi:type="dcterms:W3CDTF">2026-05-19T08:14:00Z</dcterms:modified>
</cp:coreProperties>
</file>