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CABD0" w14:textId="77777777" w:rsidR="00663538" w:rsidRDefault="00C54B55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>
        <w:rPr>
          <w:b/>
          <w:bCs/>
          <w:sz w:val="28"/>
          <w:szCs w:val="28"/>
          <w:lang w:val="uk-UA"/>
        </w:rPr>
        <w:t>Ь</w:t>
      </w:r>
    </w:p>
    <w:p w14:paraId="3AD81DE2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0FFF4058" w14:textId="6B3D62E5" w:rsidR="00CD66BD" w:rsidRPr="00CD66BD" w:rsidRDefault="00C54B55" w:rsidP="00B4510F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м. Житомир</w:t>
      </w:r>
      <w:r w:rsidRPr="001E5EC7">
        <w:rPr>
          <w:rFonts w:eastAsia="Calibri"/>
          <w:spacing w:val="-4"/>
          <w:sz w:val="28"/>
          <w:szCs w:val="28"/>
          <w:lang w:eastAsia="en-US"/>
        </w:rPr>
        <w:t xml:space="preserve"> 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                                                     </w:t>
      </w:r>
      <w:r w:rsidR="00687F89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="00D64BF2"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="00B4510F">
        <w:rPr>
          <w:rFonts w:eastAsia="Calibri"/>
          <w:spacing w:val="-4"/>
          <w:sz w:val="28"/>
          <w:szCs w:val="28"/>
          <w:lang w:val="uk-UA" w:eastAsia="en-US"/>
        </w:rPr>
        <w:t xml:space="preserve">                   </w:t>
      </w:r>
      <w:r w:rsidR="00D64BF2">
        <w:rPr>
          <w:rFonts w:eastAsia="Calibri"/>
          <w:spacing w:val="-4"/>
          <w:sz w:val="28"/>
          <w:szCs w:val="28"/>
          <w:lang w:val="uk-UA" w:eastAsia="en-US"/>
        </w:rPr>
        <w:t xml:space="preserve">  </w:t>
      </w:r>
      <w:r w:rsidR="00CB0A9F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="00D64BF2">
        <w:rPr>
          <w:rFonts w:eastAsia="Calibri"/>
          <w:spacing w:val="-4"/>
          <w:sz w:val="28"/>
          <w:szCs w:val="28"/>
          <w:lang w:val="uk-UA" w:eastAsia="en-US"/>
        </w:rPr>
        <w:t xml:space="preserve">  </w:t>
      </w:r>
      <w:bookmarkStart w:id="0" w:name="_Hlk182557363"/>
      <w:r w:rsidR="00B4510F">
        <w:rPr>
          <w:rFonts w:eastAsia="Calibri"/>
          <w:spacing w:val="-4"/>
          <w:sz w:val="28"/>
          <w:szCs w:val="28"/>
          <w:lang w:val="uk-UA" w:eastAsia="en-US"/>
        </w:rPr>
        <w:t xml:space="preserve">  </w:t>
      </w:r>
      <w:r w:rsidR="004608BB">
        <w:rPr>
          <w:rFonts w:eastAsia="Calibri"/>
          <w:spacing w:val="-4"/>
          <w:sz w:val="28"/>
          <w:szCs w:val="28"/>
          <w:lang w:val="uk-UA" w:eastAsia="en-US"/>
        </w:rPr>
        <w:t>1</w:t>
      </w:r>
      <w:r w:rsidR="00B4510F">
        <w:rPr>
          <w:rFonts w:eastAsia="Calibri"/>
          <w:spacing w:val="-4"/>
          <w:sz w:val="28"/>
          <w:szCs w:val="28"/>
          <w:lang w:val="uk-UA" w:eastAsia="en-US"/>
        </w:rPr>
        <w:t>2 травня</w:t>
      </w:r>
      <w:r w:rsidR="00431E27">
        <w:rPr>
          <w:bCs/>
          <w:sz w:val="28"/>
          <w:szCs w:val="28"/>
          <w:lang w:val="uk-UA"/>
        </w:rPr>
        <w:t xml:space="preserve"> </w:t>
      </w:r>
      <w:r w:rsidR="00A8036C" w:rsidRPr="00CD66BD">
        <w:rPr>
          <w:bCs/>
          <w:sz w:val="28"/>
          <w:szCs w:val="28"/>
          <w:lang w:val="uk-UA"/>
        </w:rPr>
        <w:t>20</w:t>
      </w:r>
      <w:r w:rsidR="00A8036C" w:rsidRPr="00AF2C3F">
        <w:rPr>
          <w:bCs/>
          <w:sz w:val="28"/>
          <w:szCs w:val="28"/>
        </w:rPr>
        <w:t>2</w:t>
      </w:r>
      <w:r w:rsidR="004608BB">
        <w:rPr>
          <w:bCs/>
          <w:sz w:val="28"/>
          <w:szCs w:val="28"/>
          <w:lang w:val="uk-UA"/>
        </w:rPr>
        <w:t>6</w:t>
      </w:r>
      <w:r w:rsidR="00A8036C" w:rsidRPr="00CD66BD">
        <w:rPr>
          <w:bCs/>
          <w:sz w:val="28"/>
          <w:szCs w:val="28"/>
          <w:lang w:val="uk-UA"/>
        </w:rPr>
        <w:t xml:space="preserve"> року</w:t>
      </w:r>
    </w:p>
    <w:bookmarkEnd w:id="0"/>
    <w:p w14:paraId="4E543042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5C10ED16" w14:textId="79E3BCC0" w:rsidR="000D647E" w:rsidRPr="00E91DCB" w:rsidRDefault="000D647E" w:rsidP="009A22FA">
      <w:pPr>
        <w:jc w:val="both"/>
        <w:rPr>
          <w:sz w:val="28"/>
          <w:szCs w:val="28"/>
          <w:u w:val="single"/>
          <w:lang w:val="uk-UA"/>
        </w:rPr>
      </w:pPr>
      <w:r w:rsidRPr="00E91DCB">
        <w:rPr>
          <w:sz w:val="28"/>
          <w:szCs w:val="28"/>
          <w:u w:val="single"/>
          <w:lang w:val="uk-UA"/>
        </w:rPr>
        <w:t xml:space="preserve">Заступник командира </w:t>
      </w:r>
      <w:r w:rsidR="00B4510F">
        <w:rPr>
          <w:sz w:val="28"/>
          <w:szCs w:val="28"/>
          <w:u w:val="single"/>
          <w:lang w:val="uk-UA"/>
        </w:rPr>
        <w:t>2</w:t>
      </w:r>
      <w:r w:rsidRPr="00E91DCB">
        <w:rPr>
          <w:sz w:val="28"/>
          <w:szCs w:val="28"/>
          <w:u w:val="single"/>
          <w:lang w:val="uk-UA"/>
        </w:rPr>
        <w:t xml:space="preserve"> навчальної роти з психологічної підтримки персоналу</w:t>
      </w:r>
      <w:r w:rsidR="009A22FA">
        <w:rPr>
          <w:sz w:val="28"/>
          <w:szCs w:val="28"/>
          <w:u w:val="single"/>
          <w:lang w:val="uk-UA"/>
        </w:rPr>
        <w:t xml:space="preserve"> </w:t>
      </w:r>
      <w:r w:rsidR="009A22FA">
        <w:rPr>
          <w:sz w:val="28"/>
          <w:szCs w:val="28"/>
          <w:u w:val="single"/>
          <w:lang w:val="uk-UA"/>
        </w:rPr>
        <w:br/>
      </w:r>
      <w:r w:rsidRPr="00E91DCB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старший лейтенант </w:t>
      </w:r>
      <w:r w:rsidR="00B4510F">
        <w:rPr>
          <w:sz w:val="28"/>
          <w:szCs w:val="28"/>
          <w:u w:val="single"/>
          <w:lang w:val="uk-UA"/>
        </w:rPr>
        <w:t>Бартко Сергій Сергійович.</w:t>
      </w:r>
    </w:p>
    <w:p w14:paraId="5C728F80" w14:textId="5C7A54B8" w:rsidR="008E4834" w:rsidRPr="00702B15" w:rsidRDefault="008E4834" w:rsidP="000D647E">
      <w:pPr>
        <w:jc w:val="both"/>
        <w:rPr>
          <w:sz w:val="17"/>
          <w:szCs w:val="17"/>
          <w:lang w:val="uk-UA"/>
        </w:rPr>
      </w:pPr>
      <w:r w:rsidRPr="00702B15">
        <w:rPr>
          <w:sz w:val="17"/>
          <w:szCs w:val="17"/>
          <w:lang w:val="uk-UA"/>
        </w:rPr>
        <w:t>(</w:t>
      </w:r>
      <w:r w:rsidRPr="00702B15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702B15">
        <w:rPr>
          <w:sz w:val="17"/>
          <w:szCs w:val="17"/>
          <w:lang w:val="uk-UA"/>
        </w:rPr>
        <w:t>)</w:t>
      </w:r>
    </w:p>
    <w:p w14:paraId="62CA1BE4" w14:textId="416CC0B8" w:rsidR="00D531C3" w:rsidRPr="00702B15" w:rsidRDefault="00D531C3" w:rsidP="00D531C3">
      <w:pPr>
        <w:ind w:firstLine="708"/>
        <w:jc w:val="both"/>
        <w:rPr>
          <w:sz w:val="28"/>
          <w:szCs w:val="28"/>
          <w:u w:val="single"/>
          <w:lang w:val="uk-UA"/>
        </w:rPr>
      </w:pPr>
      <w:bookmarkStart w:id="1" w:name="_Hlk175044051"/>
      <w:r w:rsidRPr="00702B15">
        <w:rPr>
          <w:sz w:val="28"/>
          <w:szCs w:val="28"/>
          <w:u w:val="single"/>
          <w:lang w:val="uk-UA"/>
        </w:rPr>
        <w:t xml:space="preserve">Наказ командира військової </w:t>
      </w:r>
      <w:r w:rsidRPr="006B6207">
        <w:rPr>
          <w:sz w:val="28"/>
          <w:szCs w:val="28"/>
          <w:u w:val="single"/>
          <w:lang w:val="uk-UA"/>
        </w:rPr>
        <w:t>частини А2900 від</w:t>
      </w:r>
      <w:r w:rsidRPr="00BC4096">
        <w:rPr>
          <w:sz w:val="28"/>
          <w:szCs w:val="28"/>
          <w:u w:val="single"/>
          <w:lang w:val="uk-UA"/>
        </w:rPr>
        <w:t xml:space="preserve"> </w:t>
      </w:r>
      <w:r w:rsidR="004A1DD9">
        <w:rPr>
          <w:sz w:val="28"/>
          <w:szCs w:val="28"/>
          <w:u w:val="single"/>
          <w:lang w:val="uk-UA"/>
        </w:rPr>
        <w:t>1</w:t>
      </w:r>
      <w:r w:rsidR="00B4510F">
        <w:rPr>
          <w:sz w:val="28"/>
          <w:szCs w:val="28"/>
          <w:u w:val="single"/>
          <w:lang w:val="uk-UA"/>
        </w:rPr>
        <w:t>2</w:t>
      </w:r>
      <w:r>
        <w:rPr>
          <w:sz w:val="28"/>
          <w:szCs w:val="28"/>
          <w:u w:val="single"/>
          <w:lang w:val="uk-UA"/>
        </w:rPr>
        <w:t>.</w:t>
      </w:r>
      <w:r w:rsidR="004A1DD9">
        <w:rPr>
          <w:sz w:val="28"/>
          <w:szCs w:val="28"/>
          <w:u w:val="single"/>
          <w:lang w:val="uk-UA"/>
        </w:rPr>
        <w:t>0</w:t>
      </w:r>
      <w:r w:rsidR="00B4510F">
        <w:rPr>
          <w:sz w:val="28"/>
          <w:szCs w:val="28"/>
          <w:u w:val="single"/>
          <w:lang w:val="uk-UA"/>
        </w:rPr>
        <w:t>5</w:t>
      </w:r>
      <w:r>
        <w:rPr>
          <w:sz w:val="28"/>
          <w:szCs w:val="28"/>
          <w:u w:val="single"/>
          <w:lang w:val="uk-UA"/>
        </w:rPr>
        <w:t>.</w:t>
      </w:r>
      <w:r w:rsidR="008A1F77">
        <w:rPr>
          <w:sz w:val="28"/>
          <w:szCs w:val="28"/>
          <w:u w:val="single"/>
        </w:rPr>
        <w:t>20</w:t>
      </w:r>
      <w:r>
        <w:rPr>
          <w:sz w:val="28"/>
          <w:szCs w:val="28"/>
          <w:u w:val="single"/>
          <w:lang w:val="uk-UA"/>
        </w:rPr>
        <w:t>2</w:t>
      </w:r>
      <w:r w:rsidR="004A1DD9">
        <w:rPr>
          <w:sz w:val="28"/>
          <w:szCs w:val="28"/>
          <w:u w:val="single"/>
          <w:lang w:val="uk-UA"/>
        </w:rPr>
        <w:t>6</w:t>
      </w:r>
      <w:r>
        <w:rPr>
          <w:sz w:val="28"/>
          <w:szCs w:val="28"/>
          <w:u w:val="single"/>
          <w:lang w:val="uk-UA"/>
        </w:rPr>
        <w:t>.</w:t>
      </w:r>
      <w:r w:rsidRPr="00BC4096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№</w:t>
      </w:r>
      <w:r w:rsidR="00B4510F">
        <w:rPr>
          <w:sz w:val="28"/>
          <w:szCs w:val="28"/>
          <w:u w:val="single"/>
          <w:lang w:val="uk-UA"/>
        </w:rPr>
        <w:t>4560</w:t>
      </w:r>
      <w:r>
        <w:rPr>
          <w:sz w:val="28"/>
          <w:szCs w:val="28"/>
          <w:u w:val="single"/>
          <w:lang w:val="uk-UA"/>
        </w:rPr>
        <w:t>.</w:t>
      </w:r>
    </w:p>
    <w:bookmarkEnd w:id="1"/>
    <w:p w14:paraId="11132E8C" w14:textId="4FAF4AEA" w:rsidR="00C54B55" w:rsidRPr="00702B15" w:rsidRDefault="00C54B55" w:rsidP="00CB0A9F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 w:rsidRPr="00702B15">
        <w:rPr>
          <w:bCs/>
          <w:sz w:val="28"/>
          <w:szCs w:val="28"/>
          <w:u w:val="single"/>
        </w:rPr>
        <w:t>“</w:t>
      </w:r>
      <w:r w:rsidRPr="00702B1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702B15">
        <w:rPr>
          <w:bCs/>
          <w:sz w:val="28"/>
          <w:szCs w:val="28"/>
          <w:u w:val="single"/>
        </w:rPr>
        <w:t>”</w:t>
      </w:r>
      <w:r w:rsidRPr="00702B15">
        <w:rPr>
          <w:bCs/>
          <w:sz w:val="28"/>
          <w:szCs w:val="28"/>
          <w:u w:val="single"/>
          <w:lang w:val="uk-UA"/>
        </w:rPr>
        <w:t>.</w:t>
      </w:r>
    </w:p>
    <w:p w14:paraId="27ED78CB" w14:textId="77777777" w:rsidR="008E4834" w:rsidRPr="00702B15" w:rsidRDefault="008E4834" w:rsidP="00CB0A9F">
      <w:pPr>
        <w:ind w:firstLine="708"/>
        <w:jc w:val="both"/>
        <w:rPr>
          <w:bCs/>
          <w:sz w:val="17"/>
          <w:szCs w:val="17"/>
          <w:lang w:val="uk-UA"/>
        </w:rPr>
      </w:pPr>
      <w:r w:rsidRPr="00702B15">
        <w:rPr>
          <w:bCs/>
          <w:sz w:val="17"/>
          <w:szCs w:val="17"/>
          <w:lang w:val="uk-UA"/>
        </w:rPr>
        <w:t>(</w:t>
      </w:r>
      <w:r w:rsidRPr="00702B15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702B15">
        <w:rPr>
          <w:bCs/>
          <w:sz w:val="17"/>
          <w:szCs w:val="17"/>
          <w:lang w:val="uk-UA"/>
        </w:rPr>
        <w:t>)</w:t>
      </w:r>
    </w:p>
    <w:p w14:paraId="5C3FC59B" w14:textId="77777777" w:rsidR="008E4834" w:rsidRPr="00702B15" w:rsidRDefault="008E4834" w:rsidP="00CB0A9F">
      <w:pPr>
        <w:ind w:firstLine="708"/>
        <w:jc w:val="both"/>
        <w:rPr>
          <w:sz w:val="28"/>
          <w:szCs w:val="28"/>
          <w:lang w:val="uk-UA"/>
        </w:rPr>
      </w:pPr>
    </w:p>
    <w:p w14:paraId="158CBE8D" w14:textId="77777777" w:rsidR="00C54B55" w:rsidRPr="00702B15" w:rsidRDefault="00741B16" w:rsidP="00CB0A9F">
      <w:pPr>
        <w:ind w:firstLine="708"/>
        <w:jc w:val="both"/>
        <w:rPr>
          <w:sz w:val="28"/>
          <w:szCs w:val="28"/>
          <w:lang w:val="uk-UA"/>
        </w:rPr>
      </w:pPr>
      <w:r w:rsidRPr="00702B15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376E8A2" w14:textId="7EA4823E" w:rsidR="00741B16" w:rsidRPr="00702B15" w:rsidRDefault="00741B16" w:rsidP="00CB0A9F">
      <w:pPr>
        <w:ind w:firstLine="708"/>
        <w:jc w:val="both"/>
        <w:rPr>
          <w:sz w:val="28"/>
          <w:szCs w:val="28"/>
          <w:lang w:val="uk-UA"/>
        </w:rPr>
      </w:pPr>
      <w:proofErr w:type="spellStart"/>
      <w:r w:rsidRPr="00702B15">
        <w:rPr>
          <w:sz w:val="28"/>
          <w:szCs w:val="28"/>
          <w:lang w:val="uk-UA"/>
        </w:rPr>
        <w:t>Тел.робочий</w:t>
      </w:r>
      <w:proofErr w:type="spellEnd"/>
      <w:r w:rsidR="000709B1" w:rsidRPr="00702B15">
        <w:rPr>
          <w:sz w:val="28"/>
          <w:szCs w:val="28"/>
          <w:lang w:val="uk-UA"/>
        </w:rPr>
        <w:t>:</w:t>
      </w:r>
      <w:r w:rsidR="000709B1" w:rsidRPr="00702B15">
        <w:rPr>
          <w:sz w:val="28"/>
          <w:szCs w:val="28"/>
          <w:u w:val="single"/>
          <w:lang w:val="uk-UA"/>
        </w:rPr>
        <w:t xml:space="preserve"> </w:t>
      </w:r>
      <w:bookmarkStart w:id="2" w:name="_Hlk175044115"/>
      <w:r w:rsidR="008B51D1" w:rsidRPr="008B51D1">
        <w:rPr>
          <w:sz w:val="28"/>
          <w:szCs w:val="28"/>
          <w:u w:val="single"/>
        </w:rPr>
        <w:t>+38</w:t>
      </w:r>
      <w:r w:rsidR="0033510A" w:rsidRPr="0033510A">
        <w:rPr>
          <w:sz w:val="28"/>
          <w:szCs w:val="28"/>
          <w:u w:val="single"/>
        </w:rPr>
        <w:t>0</w:t>
      </w:r>
      <w:r w:rsidR="00B4510F">
        <w:rPr>
          <w:sz w:val="28"/>
          <w:szCs w:val="28"/>
          <w:u w:val="single"/>
          <w:lang w:val="uk-UA"/>
        </w:rPr>
        <w:t>955565179</w:t>
      </w:r>
      <w:r w:rsidR="000709B1" w:rsidRPr="00702B15">
        <w:rPr>
          <w:sz w:val="28"/>
          <w:szCs w:val="28"/>
          <w:lang w:val="uk-UA"/>
        </w:rPr>
        <w:t xml:space="preserve">          </w:t>
      </w:r>
      <w:r w:rsidR="00E26D2B" w:rsidRPr="00702B15">
        <w:rPr>
          <w:sz w:val="28"/>
          <w:szCs w:val="28"/>
        </w:rPr>
        <w:t xml:space="preserve">    </w:t>
      </w:r>
      <w:r w:rsidR="000709B1" w:rsidRPr="00702B15">
        <w:rPr>
          <w:sz w:val="28"/>
          <w:szCs w:val="28"/>
          <w:lang w:val="uk-UA"/>
        </w:rPr>
        <w:t xml:space="preserve">  </w:t>
      </w:r>
      <w:r w:rsidR="008B51D1">
        <w:rPr>
          <w:sz w:val="28"/>
          <w:szCs w:val="28"/>
          <w:lang w:val="uk-UA"/>
        </w:rPr>
        <w:t xml:space="preserve">        </w:t>
      </w:r>
      <w:r w:rsidR="0033510A">
        <w:rPr>
          <w:sz w:val="28"/>
          <w:szCs w:val="28"/>
          <w:lang w:val="uk-UA"/>
        </w:rPr>
        <w:t xml:space="preserve">  </w:t>
      </w:r>
      <w:r w:rsidR="000709B1" w:rsidRPr="00702B15">
        <w:rPr>
          <w:sz w:val="28"/>
          <w:szCs w:val="28"/>
          <w:lang w:val="uk-UA"/>
        </w:rPr>
        <w:t xml:space="preserve">    </w:t>
      </w:r>
      <w:bookmarkEnd w:id="2"/>
      <w:r w:rsidRPr="00702B15">
        <w:rPr>
          <w:b/>
          <w:sz w:val="28"/>
          <w:szCs w:val="28"/>
          <w:u w:val="single"/>
          <w:lang w:val="uk-UA"/>
        </w:rPr>
        <w:t>особисто</w:t>
      </w:r>
    </w:p>
    <w:p w14:paraId="13C77EA6" w14:textId="08257C56" w:rsidR="00B14875" w:rsidRPr="00B4510F" w:rsidRDefault="00741B16" w:rsidP="00CB0A9F">
      <w:pPr>
        <w:ind w:firstLine="708"/>
        <w:jc w:val="both"/>
        <w:rPr>
          <w:sz w:val="28"/>
          <w:szCs w:val="28"/>
          <w:lang w:val="uk-UA"/>
        </w:rPr>
      </w:pPr>
      <w:proofErr w:type="spellStart"/>
      <w:r w:rsidRPr="00B4510F">
        <w:rPr>
          <w:sz w:val="28"/>
          <w:szCs w:val="28"/>
          <w:lang w:val="uk-UA"/>
        </w:rPr>
        <w:t>Тел</w:t>
      </w:r>
      <w:proofErr w:type="spellEnd"/>
      <w:r w:rsidRPr="00B4510F">
        <w:rPr>
          <w:sz w:val="28"/>
          <w:szCs w:val="28"/>
          <w:lang w:val="uk-UA"/>
        </w:rPr>
        <w:t>.</w:t>
      </w:r>
      <w:r w:rsidR="00B4510F">
        <w:rPr>
          <w:sz w:val="28"/>
          <w:szCs w:val="28"/>
          <w:lang w:val="uk-UA"/>
        </w:rPr>
        <w:t xml:space="preserve"> </w:t>
      </w:r>
      <w:proofErr w:type="spellStart"/>
      <w:r w:rsidRPr="00B4510F">
        <w:rPr>
          <w:sz w:val="28"/>
          <w:szCs w:val="28"/>
          <w:lang w:val="uk-UA"/>
        </w:rPr>
        <w:t>моб</w:t>
      </w:r>
      <w:proofErr w:type="spellEnd"/>
      <w:r w:rsidRPr="00B4510F">
        <w:rPr>
          <w:sz w:val="28"/>
          <w:szCs w:val="28"/>
          <w:lang w:val="uk-UA"/>
        </w:rPr>
        <w:t xml:space="preserve">.: </w:t>
      </w:r>
    </w:p>
    <w:p w14:paraId="67525A14" w14:textId="77777777" w:rsidR="008E4834" w:rsidRPr="00B4510F" w:rsidRDefault="008E4834" w:rsidP="005707F5">
      <w:pPr>
        <w:ind w:firstLine="709"/>
        <w:jc w:val="both"/>
        <w:rPr>
          <w:sz w:val="28"/>
          <w:szCs w:val="28"/>
          <w:lang w:val="uk-UA"/>
        </w:rPr>
      </w:pPr>
    </w:p>
    <w:p w14:paraId="5D569ECF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4111"/>
        <w:gridCol w:w="5487"/>
      </w:tblGrid>
      <w:tr w:rsidR="008118DC" w14:paraId="14327075" w14:textId="77777777" w:rsidTr="00C90544">
        <w:trPr>
          <w:trHeight w:val="346"/>
        </w:trPr>
        <w:tc>
          <w:tcPr>
            <w:tcW w:w="4111" w:type="dxa"/>
          </w:tcPr>
          <w:p w14:paraId="5F175A77" w14:textId="77777777" w:rsidR="008118DC" w:rsidRPr="008118DC" w:rsidRDefault="008118DC" w:rsidP="005707F5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487" w:type="dxa"/>
          </w:tcPr>
          <w:p w14:paraId="1DF67D52" w14:textId="52CB84B7" w:rsidR="008118DC" w:rsidRPr="00216543" w:rsidRDefault="0040012A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Соломко Микола Васильович</w:t>
            </w:r>
          </w:p>
        </w:tc>
      </w:tr>
      <w:tr w:rsidR="008118DC" w14:paraId="55A4F694" w14:textId="77777777" w:rsidTr="00C90544">
        <w:trPr>
          <w:trHeight w:val="333"/>
        </w:trPr>
        <w:tc>
          <w:tcPr>
            <w:tcW w:w="4111" w:type="dxa"/>
          </w:tcPr>
          <w:p w14:paraId="6E10FEC9" w14:textId="77777777" w:rsidR="008118DC" w:rsidRP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487" w:type="dxa"/>
          </w:tcPr>
          <w:p w14:paraId="1D0B4D66" w14:textId="25ED8CE2" w:rsidR="008118DC" w:rsidRPr="00D71826" w:rsidRDefault="009176A7" w:rsidP="00537E4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14.06.1983</w:t>
            </w:r>
          </w:p>
        </w:tc>
      </w:tr>
      <w:tr w:rsidR="008118DC" w14:paraId="4F7CAA18" w14:textId="77777777" w:rsidTr="00C90544">
        <w:trPr>
          <w:trHeight w:val="346"/>
        </w:trPr>
        <w:tc>
          <w:tcPr>
            <w:tcW w:w="4111" w:type="dxa"/>
          </w:tcPr>
          <w:p w14:paraId="34947245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487" w:type="dxa"/>
          </w:tcPr>
          <w:p w14:paraId="3DF08720" w14:textId="4D982102" w:rsidR="008118DC" w:rsidRPr="008118DC" w:rsidRDefault="00275B08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в/ч А2900</w:t>
            </w:r>
          </w:p>
        </w:tc>
      </w:tr>
      <w:tr w:rsidR="008118DC" w14:paraId="3B3804B1" w14:textId="77777777" w:rsidTr="00C90544">
        <w:trPr>
          <w:trHeight w:val="346"/>
        </w:trPr>
        <w:tc>
          <w:tcPr>
            <w:tcW w:w="4111" w:type="dxa"/>
          </w:tcPr>
          <w:p w14:paraId="7C9641E4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487" w:type="dxa"/>
          </w:tcPr>
          <w:p w14:paraId="2B6ACC9A" w14:textId="66164756" w:rsidR="008118DC" w:rsidRPr="008118DC" w:rsidRDefault="008118DC" w:rsidP="00537E4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7512C">
              <w:rPr>
                <w:sz w:val="28"/>
                <w:lang w:val="uk-UA"/>
              </w:rPr>
              <w:t>31</w:t>
            </w:r>
            <w:r w:rsidR="00085EF2" w:rsidRPr="00085EF2">
              <w:rPr>
                <w:sz w:val="28"/>
                <w:lang w:val="uk-UA"/>
              </w:rPr>
              <w:t>.</w:t>
            </w:r>
            <w:r w:rsidR="0097512C">
              <w:rPr>
                <w:sz w:val="28"/>
                <w:lang w:val="uk-UA"/>
              </w:rPr>
              <w:t>10</w:t>
            </w:r>
            <w:r w:rsidR="00085EF2" w:rsidRPr="00085EF2">
              <w:rPr>
                <w:sz w:val="28"/>
                <w:lang w:val="uk-UA"/>
              </w:rPr>
              <w:t>.202</w:t>
            </w:r>
            <w:r w:rsidR="0097512C">
              <w:rPr>
                <w:sz w:val="28"/>
                <w:lang w:val="uk-UA"/>
              </w:rPr>
              <w:t>4</w:t>
            </w:r>
            <w:r w:rsidR="00085EF2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по</w:t>
            </w:r>
            <w:r w:rsidR="00275B08">
              <w:rPr>
                <w:sz w:val="28"/>
                <w:lang w:val="uk-UA"/>
              </w:rPr>
              <w:t xml:space="preserve"> теперішній час</w:t>
            </w:r>
          </w:p>
        </w:tc>
      </w:tr>
      <w:tr w:rsidR="00D531C3" w14:paraId="625026D0" w14:textId="77777777" w:rsidTr="00C90544">
        <w:trPr>
          <w:trHeight w:val="333"/>
        </w:trPr>
        <w:tc>
          <w:tcPr>
            <w:tcW w:w="4111" w:type="dxa"/>
            <w:vMerge w:val="restart"/>
          </w:tcPr>
          <w:p w14:paraId="6F18BE7C" w14:textId="77777777" w:rsidR="00D531C3" w:rsidRDefault="00D531C3" w:rsidP="00D531C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487" w:type="dxa"/>
          </w:tcPr>
          <w:p w14:paraId="23508021" w14:textId="1B07A642" w:rsidR="00D531C3" w:rsidRPr="00CB501D" w:rsidRDefault="003410E6" w:rsidP="0064133E">
            <w:pPr>
              <w:jc w:val="both"/>
              <w:rPr>
                <w:sz w:val="28"/>
                <w:lang w:val="uk-UA"/>
              </w:rPr>
            </w:pPr>
            <w:r w:rsidRPr="00CB501D">
              <w:rPr>
                <w:sz w:val="28"/>
                <w:lang w:val="uk-UA"/>
              </w:rPr>
              <w:t xml:space="preserve">головний сержант </w:t>
            </w:r>
            <w:r w:rsidR="00D52C2B" w:rsidRPr="00CB501D">
              <w:rPr>
                <w:sz w:val="28"/>
                <w:lang w:val="uk-UA"/>
              </w:rPr>
              <w:t>3</w:t>
            </w:r>
            <w:r w:rsidRPr="00CB501D">
              <w:rPr>
                <w:sz w:val="28"/>
                <w:lang w:val="uk-UA"/>
              </w:rPr>
              <w:t xml:space="preserve"> навчального взводу</w:t>
            </w:r>
          </w:p>
        </w:tc>
      </w:tr>
      <w:tr w:rsidR="00D531C3" w14:paraId="0F759294" w14:textId="77777777" w:rsidTr="00C90544">
        <w:trPr>
          <w:trHeight w:val="359"/>
        </w:trPr>
        <w:tc>
          <w:tcPr>
            <w:tcW w:w="4111" w:type="dxa"/>
            <w:vMerge/>
          </w:tcPr>
          <w:p w14:paraId="37EDD593" w14:textId="77777777" w:rsidR="00D531C3" w:rsidRDefault="00D531C3" w:rsidP="00D531C3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487" w:type="dxa"/>
          </w:tcPr>
          <w:p w14:paraId="3A274457" w14:textId="393B16E1" w:rsidR="00D531C3" w:rsidRPr="003410E6" w:rsidRDefault="003410E6" w:rsidP="00D531C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 навчальної роти</w:t>
            </w:r>
          </w:p>
        </w:tc>
      </w:tr>
      <w:tr w:rsidR="007C2751" w14:paraId="565FE3A5" w14:textId="77777777" w:rsidTr="00C90544">
        <w:trPr>
          <w:trHeight w:val="346"/>
        </w:trPr>
        <w:tc>
          <w:tcPr>
            <w:tcW w:w="4111" w:type="dxa"/>
          </w:tcPr>
          <w:p w14:paraId="2C84EA7E" w14:textId="77777777" w:rsidR="007C2751" w:rsidRDefault="007C2751" w:rsidP="007C275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487" w:type="dxa"/>
          </w:tcPr>
          <w:p w14:paraId="0224BC7E" w14:textId="657ACA14" w:rsidR="007C2751" w:rsidRPr="00F722A8" w:rsidRDefault="007C2751" w:rsidP="007C2751">
            <w:pPr>
              <w:jc w:val="both"/>
              <w:rPr>
                <w:sz w:val="28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BE253F">
              <w:rPr>
                <w:sz w:val="28"/>
                <w:lang w:val="uk-UA"/>
              </w:rPr>
              <w:t>11</w:t>
            </w:r>
            <w:r w:rsidRPr="00085EF2">
              <w:rPr>
                <w:sz w:val="28"/>
                <w:lang w:val="uk-UA"/>
              </w:rPr>
              <w:t>.0</w:t>
            </w:r>
            <w:r w:rsidR="00BE253F">
              <w:rPr>
                <w:sz w:val="28"/>
                <w:lang w:val="uk-UA"/>
              </w:rPr>
              <w:t>4</w:t>
            </w:r>
            <w:r w:rsidRPr="00085EF2">
              <w:rPr>
                <w:sz w:val="28"/>
                <w:lang w:val="uk-UA"/>
              </w:rPr>
              <w:t>.2025</w:t>
            </w:r>
            <w:r>
              <w:rPr>
                <w:sz w:val="28"/>
                <w:lang w:val="uk-UA"/>
              </w:rPr>
              <w:t xml:space="preserve"> по теперішній час</w:t>
            </w:r>
          </w:p>
        </w:tc>
      </w:tr>
      <w:tr w:rsidR="007C2751" w14:paraId="02C320A4" w14:textId="77777777" w:rsidTr="00C90544">
        <w:trPr>
          <w:trHeight w:val="333"/>
        </w:trPr>
        <w:tc>
          <w:tcPr>
            <w:tcW w:w="4111" w:type="dxa"/>
          </w:tcPr>
          <w:p w14:paraId="37AD21C9" w14:textId="77777777" w:rsidR="007C2751" w:rsidRDefault="007C2751" w:rsidP="007C275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487" w:type="dxa"/>
          </w:tcPr>
          <w:p w14:paraId="07F5FBA2" w14:textId="6AF25B67" w:rsidR="007C2751" w:rsidRPr="00022F60" w:rsidRDefault="007C2751" w:rsidP="007C2751">
            <w:pPr>
              <w:jc w:val="both"/>
              <w:rPr>
                <w:sz w:val="28"/>
                <w:highlight w:val="red"/>
                <w:lang w:val="uk-UA"/>
              </w:rPr>
            </w:pPr>
            <w:r w:rsidRPr="009F1025">
              <w:rPr>
                <w:sz w:val="28"/>
                <w:lang w:val="uk-UA"/>
              </w:rPr>
              <w:t>Серія:</w:t>
            </w:r>
            <w:r w:rsidR="009F1025">
              <w:rPr>
                <w:sz w:val="28"/>
                <w:lang w:val="uk-UA"/>
              </w:rPr>
              <w:t xml:space="preserve"> </w:t>
            </w:r>
            <w:r w:rsidR="009F1025" w:rsidRPr="009F1025">
              <w:rPr>
                <w:sz w:val="28"/>
                <w:lang w:val="uk-UA"/>
              </w:rPr>
              <w:t>С</w:t>
            </w:r>
            <w:r w:rsidR="00747088">
              <w:rPr>
                <w:sz w:val="28"/>
                <w:lang w:val="uk-UA"/>
              </w:rPr>
              <w:t>Р</w:t>
            </w:r>
            <w:r w:rsidR="009F1025">
              <w:rPr>
                <w:sz w:val="28"/>
                <w:lang w:val="uk-UA"/>
              </w:rPr>
              <w:t xml:space="preserve"> №</w:t>
            </w:r>
            <w:r w:rsidR="00747088">
              <w:rPr>
                <w:sz w:val="28"/>
                <w:lang w:val="uk-UA"/>
              </w:rPr>
              <w:t>684721</w:t>
            </w:r>
          </w:p>
        </w:tc>
      </w:tr>
      <w:tr w:rsidR="007C2751" w14:paraId="5DEE69B9" w14:textId="77777777" w:rsidTr="00C90544">
        <w:trPr>
          <w:trHeight w:val="346"/>
        </w:trPr>
        <w:tc>
          <w:tcPr>
            <w:tcW w:w="4111" w:type="dxa"/>
            <w:vMerge w:val="restart"/>
          </w:tcPr>
          <w:p w14:paraId="12C7DC31" w14:textId="77777777" w:rsidR="007C2751" w:rsidRDefault="007C2751" w:rsidP="007C275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 (фактичне):</w:t>
            </w:r>
          </w:p>
        </w:tc>
        <w:tc>
          <w:tcPr>
            <w:tcW w:w="5487" w:type="dxa"/>
          </w:tcPr>
          <w:p w14:paraId="18570884" w14:textId="3D4C0F61" w:rsidR="007C2751" w:rsidRDefault="007C2751" w:rsidP="007C275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Наметове містечко 1 навчального батальйону в/ч А2900</w:t>
            </w:r>
          </w:p>
        </w:tc>
      </w:tr>
      <w:tr w:rsidR="007C2751" w14:paraId="1A376DC9" w14:textId="77777777" w:rsidTr="00C90544">
        <w:trPr>
          <w:trHeight w:val="359"/>
        </w:trPr>
        <w:tc>
          <w:tcPr>
            <w:tcW w:w="4111" w:type="dxa"/>
            <w:vMerge/>
          </w:tcPr>
          <w:p w14:paraId="1E5AB9C6" w14:textId="77777777" w:rsidR="007C2751" w:rsidRDefault="007C2751" w:rsidP="007C2751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487" w:type="dxa"/>
          </w:tcPr>
          <w:p w14:paraId="1995930F" w14:textId="77777777" w:rsidR="007C2751" w:rsidRDefault="007C2751" w:rsidP="007C2751">
            <w:pPr>
              <w:jc w:val="both"/>
              <w:rPr>
                <w:sz w:val="28"/>
                <w:lang w:val="uk-UA"/>
              </w:rPr>
            </w:pPr>
          </w:p>
        </w:tc>
      </w:tr>
      <w:tr w:rsidR="007C2751" w14:paraId="3BD92AF6" w14:textId="77777777" w:rsidTr="00C90544">
        <w:trPr>
          <w:trHeight w:val="333"/>
        </w:trPr>
        <w:tc>
          <w:tcPr>
            <w:tcW w:w="4111" w:type="dxa"/>
          </w:tcPr>
          <w:p w14:paraId="5B7B687F" w14:textId="77777777" w:rsidR="007C2751" w:rsidRDefault="007C2751" w:rsidP="007C275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487" w:type="dxa"/>
          </w:tcPr>
          <w:p w14:paraId="2864BDFC" w14:textId="211FB3CE" w:rsidR="007C2751" w:rsidRPr="00734831" w:rsidRDefault="007C2751" w:rsidP="007C2751">
            <w:pPr>
              <w:jc w:val="both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B4510F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т. +</w:t>
            </w:r>
            <w:r w:rsidR="00022F60" w:rsidRPr="00022F60">
              <w:rPr>
                <w:sz w:val="28"/>
                <w:lang w:val="uk-UA"/>
              </w:rPr>
              <w:t>380</w:t>
            </w:r>
            <w:r w:rsidR="00EB3C95">
              <w:rPr>
                <w:sz w:val="28"/>
                <w:lang w:val="uk-UA"/>
              </w:rPr>
              <w:t>686902808</w:t>
            </w:r>
          </w:p>
        </w:tc>
      </w:tr>
    </w:tbl>
    <w:p w14:paraId="155204F9" w14:textId="68CB7669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До</w:t>
      </w:r>
      <w:r w:rsidR="00C2187E">
        <w:rPr>
          <w:sz w:val="28"/>
          <w:lang w:val="uk-UA"/>
        </w:rPr>
        <w:t xml:space="preserve"> </w:t>
      </w:r>
      <w:r w:rsidR="004F5B82" w:rsidRPr="004F5B82">
        <w:rPr>
          <w:sz w:val="28"/>
          <w:lang w:val="uk-UA"/>
        </w:rPr>
        <w:t>Соломк</w:t>
      </w:r>
      <w:r w:rsidR="00B4510F">
        <w:rPr>
          <w:sz w:val="28"/>
          <w:lang w:val="uk-UA"/>
        </w:rPr>
        <w:t>о</w:t>
      </w:r>
      <w:r w:rsidR="004F5B82" w:rsidRPr="004F5B82">
        <w:rPr>
          <w:sz w:val="28"/>
          <w:lang w:val="uk-UA"/>
        </w:rPr>
        <w:t xml:space="preserve"> Микол</w:t>
      </w:r>
      <w:r w:rsidR="004F5B82">
        <w:rPr>
          <w:sz w:val="28"/>
          <w:lang w:val="uk-UA"/>
        </w:rPr>
        <w:t>и</w:t>
      </w:r>
      <w:r w:rsidR="004F5B82" w:rsidRPr="004F5B82">
        <w:rPr>
          <w:sz w:val="28"/>
          <w:lang w:val="uk-UA"/>
        </w:rPr>
        <w:t xml:space="preserve"> Васильович</w:t>
      </w:r>
      <w:r w:rsidR="004F5B82">
        <w:rPr>
          <w:sz w:val="28"/>
          <w:lang w:val="uk-UA"/>
        </w:rPr>
        <w:t xml:space="preserve">а </w:t>
      </w:r>
      <w:r>
        <w:rPr>
          <w:sz w:val="28"/>
          <w:lang w:val="uk-UA"/>
        </w:rPr>
        <w:t>доведено:</w:t>
      </w:r>
    </w:p>
    <w:p w14:paraId="069583A0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30E74953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9062AC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33F4B178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7"/>
        <w:gridCol w:w="4812"/>
      </w:tblGrid>
      <w:tr w:rsidR="009518C7" w14:paraId="0B9246AD" w14:textId="77777777" w:rsidTr="009518C7">
        <w:tc>
          <w:tcPr>
            <w:tcW w:w="4927" w:type="dxa"/>
          </w:tcPr>
          <w:p w14:paraId="4D492AE6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FF9F63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4FC5668A" w14:textId="77777777" w:rsidTr="009518C7">
        <w:tc>
          <w:tcPr>
            <w:tcW w:w="4927" w:type="dxa"/>
          </w:tcPr>
          <w:p w14:paraId="05AE06A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00432505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2AEFE232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2FBA435" w14:textId="0C49F59E" w:rsidR="00741B16" w:rsidRDefault="00741B16" w:rsidP="00687F89">
      <w:pPr>
        <w:pStyle w:val="a9"/>
        <w:spacing w:before="0" w:beforeAutospacing="0" w:after="0" w:afterAutospacing="0"/>
        <w:rPr>
          <w:lang w:val="uk-UA"/>
        </w:rPr>
      </w:pPr>
    </w:p>
    <w:p w14:paraId="0C6057FD" w14:textId="77777777" w:rsidR="00E26D2B" w:rsidRDefault="00E26D2B" w:rsidP="00687F89">
      <w:pPr>
        <w:pStyle w:val="a9"/>
        <w:spacing w:before="0" w:beforeAutospacing="0" w:after="0" w:afterAutospacing="0"/>
        <w:rPr>
          <w:lang w:val="uk-UA"/>
        </w:rPr>
      </w:pPr>
    </w:p>
    <w:p w14:paraId="0D203811" w14:textId="77777777" w:rsidR="004E47EE" w:rsidRPr="00106334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 w:rsidRPr="00106334">
        <w:rPr>
          <w:b/>
          <w:sz w:val="28"/>
          <w:szCs w:val="28"/>
          <w:lang w:val="uk-UA"/>
        </w:rPr>
        <w:lastRenderedPageBreak/>
        <w:t>ПОЯСНЕННЯ</w:t>
      </w:r>
    </w:p>
    <w:p w14:paraId="2813A5F7" w14:textId="77777777" w:rsidR="009518C7" w:rsidRPr="00106334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7"/>
      </w:tblGrid>
      <w:tr w:rsidR="00A41B64" w:rsidRPr="00B940C0" w14:paraId="359E8097" w14:textId="77777777" w:rsidTr="00B4510F">
        <w:trPr>
          <w:trHeight w:val="293"/>
        </w:trPr>
        <w:tc>
          <w:tcPr>
            <w:tcW w:w="9577" w:type="dxa"/>
          </w:tcPr>
          <w:p w14:paraId="224D4F36" w14:textId="7CD42E89" w:rsidR="00210D95" w:rsidRDefault="007438C0" w:rsidP="001573CF">
            <w:pPr>
              <w:ind w:right="-20" w:firstLine="601"/>
              <w:jc w:val="both"/>
              <w:rPr>
                <w:bCs/>
                <w:sz w:val="28"/>
                <w:szCs w:val="28"/>
                <w:u w:val="single"/>
                <w:lang w:val="uk-UA"/>
              </w:rPr>
            </w:pPr>
            <w:r w:rsidRPr="00106334">
              <w:rPr>
                <w:b/>
                <w:sz w:val="28"/>
                <w:szCs w:val="28"/>
                <w:lang w:val="uk-UA"/>
              </w:rPr>
              <w:t xml:space="preserve">По суті </w:t>
            </w:r>
            <w:r w:rsidR="00990C61" w:rsidRPr="00106334">
              <w:rPr>
                <w:b/>
                <w:sz w:val="28"/>
                <w:szCs w:val="28"/>
                <w:lang w:val="uk-UA"/>
              </w:rPr>
              <w:t>заданих мені</w:t>
            </w:r>
            <w:r w:rsidRPr="00106334">
              <w:rPr>
                <w:b/>
                <w:sz w:val="28"/>
                <w:szCs w:val="28"/>
                <w:lang w:val="uk-UA"/>
              </w:rPr>
              <w:t xml:space="preserve"> питань </w:t>
            </w:r>
            <w:r w:rsidR="00C059E2" w:rsidRPr="00106334">
              <w:rPr>
                <w:b/>
                <w:sz w:val="28"/>
                <w:szCs w:val="28"/>
                <w:lang w:val="uk-UA"/>
              </w:rPr>
              <w:t>можу пояснити наступне:</w:t>
            </w:r>
            <w:r w:rsidR="006D2C8F">
              <w:rPr>
                <w:b/>
                <w:sz w:val="28"/>
                <w:szCs w:val="28"/>
                <w:lang w:val="uk-UA"/>
              </w:rPr>
              <w:t xml:space="preserve"> </w:t>
            </w:r>
            <w:r w:rsidR="00515761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Я </w:t>
            </w:r>
            <w:r w:rsidR="00A25E89" w:rsidRPr="003E1578">
              <w:rPr>
                <w:bCs/>
                <w:sz w:val="28"/>
                <w:szCs w:val="28"/>
                <w:u w:val="single"/>
                <w:lang w:val="uk-UA"/>
              </w:rPr>
              <w:t>Соломко Микола Васильович</w:t>
            </w:r>
            <w:r w:rsidR="009E47F8" w:rsidRPr="003E1578">
              <w:rPr>
                <w:bCs/>
                <w:sz w:val="28"/>
                <w:szCs w:val="28"/>
                <w:u w:val="single"/>
                <w:lang w:val="uk-UA"/>
              </w:rPr>
              <w:t>,</w:t>
            </w:r>
            <w:r w:rsidR="00A11852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головний сержант 3 навчального взводу 2 навчальної роти </w:t>
            </w:r>
            <w:r w:rsidR="00803F88" w:rsidRPr="003E1578">
              <w:rPr>
                <w:bCs/>
                <w:sz w:val="28"/>
                <w:szCs w:val="28"/>
                <w:u w:val="single"/>
                <w:lang w:val="uk-UA"/>
              </w:rPr>
              <w:t>1 навчального батальйону військової частини А2900</w:t>
            </w:r>
            <w:r w:rsidR="00515761" w:rsidRPr="003E1578">
              <w:rPr>
                <w:bCs/>
                <w:sz w:val="28"/>
                <w:szCs w:val="28"/>
                <w:u w:val="single"/>
                <w:lang w:val="uk-UA"/>
              </w:rPr>
              <w:t>,</w:t>
            </w:r>
            <w:r w:rsidR="000679EC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</w:t>
            </w:r>
            <w:r w:rsidR="006C54DB">
              <w:rPr>
                <w:bCs/>
                <w:sz w:val="28"/>
                <w:szCs w:val="28"/>
                <w:u w:val="single"/>
                <w:lang w:val="uk-UA"/>
              </w:rPr>
              <w:t>11 травня</w:t>
            </w:r>
            <w:r w:rsidR="006C54DB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2026 року</w:t>
            </w:r>
            <w:r w:rsidR="006C54DB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</w:t>
            </w:r>
            <w:r w:rsidR="000679EC" w:rsidRPr="003E1578">
              <w:rPr>
                <w:bCs/>
                <w:sz w:val="28"/>
                <w:szCs w:val="28"/>
                <w:u w:val="single"/>
                <w:lang w:val="uk-UA"/>
              </w:rPr>
              <w:t>перебуваючи у супроводі військовослужбовців направлених до лікувального закладу з метою медичного обстеження</w:t>
            </w:r>
            <w:r w:rsidR="00AE5BD3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, став свідком самовільного </w:t>
            </w:r>
            <w:r w:rsidR="006C54DB">
              <w:rPr>
                <w:bCs/>
                <w:sz w:val="28"/>
                <w:szCs w:val="28"/>
                <w:u w:val="single"/>
                <w:lang w:val="uk-UA"/>
              </w:rPr>
              <w:br/>
            </w:r>
            <w:r w:rsidR="00AE5BD3" w:rsidRPr="003E1578">
              <w:rPr>
                <w:bCs/>
                <w:sz w:val="28"/>
                <w:szCs w:val="28"/>
                <w:u w:val="single"/>
                <w:lang w:val="uk-UA"/>
              </w:rPr>
              <w:t>залишення території лікувального закладу</w:t>
            </w:r>
            <w:r w:rsidR="00210D95">
              <w:rPr>
                <w:bCs/>
                <w:sz w:val="28"/>
                <w:szCs w:val="28"/>
                <w:u w:val="single"/>
                <w:lang w:val="uk-UA"/>
              </w:rPr>
              <w:t xml:space="preserve">, </w:t>
            </w:r>
            <w:r w:rsidR="003E1578">
              <w:rPr>
                <w:bCs/>
                <w:sz w:val="28"/>
                <w:szCs w:val="28"/>
                <w:u w:val="single"/>
                <w:lang w:val="uk-UA"/>
              </w:rPr>
              <w:t>військовослужбовцем військової частини А2298, призваним під час мобілізації та відрядженим до військової частини А2900 для проходження базової загальновійськової підготовки, курса</w:t>
            </w:r>
            <w:r w:rsidR="00AE5BD3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нтом </w:t>
            </w:r>
            <w:r w:rsidR="003E1578">
              <w:rPr>
                <w:bCs/>
                <w:sz w:val="28"/>
                <w:szCs w:val="28"/>
                <w:u w:val="single"/>
                <w:lang w:val="uk-UA"/>
              </w:rPr>
              <w:t>2 навчальної роти 1 навчального</w:t>
            </w:r>
            <w:r w:rsidR="00AE5BD3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батальйону військової </w:t>
            </w:r>
            <w:r w:rsidR="00210D95">
              <w:rPr>
                <w:bCs/>
                <w:sz w:val="28"/>
                <w:szCs w:val="28"/>
                <w:u w:val="single"/>
                <w:lang w:val="uk-UA"/>
              </w:rPr>
              <w:br/>
            </w:r>
            <w:r w:rsidR="00AE5BD3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частини А2900, солдатом </w:t>
            </w:r>
            <w:proofErr w:type="spellStart"/>
            <w:r w:rsidR="00210D95">
              <w:rPr>
                <w:bCs/>
                <w:sz w:val="28"/>
                <w:szCs w:val="28"/>
                <w:u w:val="single"/>
                <w:lang w:val="uk-UA"/>
              </w:rPr>
              <w:t>Тубольцем</w:t>
            </w:r>
            <w:proofErr w:type="spellEnd"/>
            <w:r w:rsidR="00210D95">
              <w:rPr>
                <w:bCs/>
                <w:sz w:val="28"/>
                <w:szCs w:val="28"/>
                <w:u w:val="single"/>
                <w:lang w:val="uk-UA"/>
              </w:rPr>
              <w:t xml:space="preserve"> Олександром Ігоровичем</w:t>
            </w:r>
            <w:r w:rsidR="00AE5BD3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. </w:t>
            </w:r>
          </w:p>
          <w:p w14:paraId="2911AE31" w14:textId="73A31FF3" w:rsidR="00AE5BD3" w:rsidRPr="003E1578" w:rsidRDefault="00AE5BD3" w:rsidP="001573CF">
            <w:pPr>
              <w:ind w:right="-20" w:firstLine="601"/>
              <w:jc w:val="both"/>
              <w:rPr>
                <w:bCs/>
                <w:sz w:val="28"/>
                <w:szCs w:val="28"/>
                <w:u w:val="single"/>
                <w:lang w:val="uk-UA"/>
              </w:rPr>
            </w:pP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>1</w:t>
            </w:r>
            <w:r w:rsidR="00210D95">
              <w:rPr>
                <w:bCs/>
                <w:sz w:val="28"/>
                <w:szCs w:val="28"/>
                <w:u w:val="single"/>
                <w:lang w:val="uk-UA"/>
              </w:rPr>
              <w:t>1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</w:t>
            </w:r>
            <w:r w:rsidR="00210D95">
              <w:rPr>
                <w:bCs/>
                <w:sz w:val="28"/>
                <w:szCs w:val="28"/>
                <w:u w:val="single"/>
                <w:lang w:val="uk-UA"/>
              </w:rPr>
              <w:t>травня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2026 року </w:t>
            </w:r>
            <w:r w:rsidR="00A75067" w:rsidRPr="003E1578">
              <w:rPr>
                <w:bCs/>
                <w:sz w:val="28"/>
                <w:szCs w:val="28"/>
                <w:u w:val="single"/>
                <w:lang w:val="uk-UA"/>
              </w:rPr>
              <w:t>близько 1</w:t>
            </w:r>
            <w:r w:rsidR="00210D95">
              <w:rPr>
                <w:bCs/>
                <w:sz w:val="28"/>
                <w:szCs w:val="28"/>
                <w:u w:val="single"/>
                <w:lang w:val="uk-UA"/>
              </w:rPr>
              <w:t>5</w:t>
            </w:r>
            <w:r w:rsidR="00A75067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години </w:t>
            </w:r>
            <w:r w:rsidR="00210D95">
              <w:rPr>
                <w:bCs/>
                <w:sz w:val="28"/>
                <w:szCs w:val="28"/>
                <w:u w:val="single"/>
                <w:lang w:val="uk-UA"/>
              </w:rPr>
              <w:t>0</w:t>
            </w:r>
            <w:r w:rsidR="00A75067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0 хвилин 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солдат </w:t>
            </w:r>
            <w:proofErr w:type="spellStart"/>
            <w:r w:rsidR="00210D95">
              <w:rPr>
                <w:bCs/>
                <w:sz w:val="28"/>
                <w:szCs w:val="28"/>
                <w:u w:val="single"/>
                <w:lang w:val="uk-UA"/>
              </w:rPr>
              <w:t>Туболець</w:t>
            </w:r>
            <w:proofErr w:type="spellEnd"/>
            <w:r w:rsidR="00210D95">
              <w:rPr>
                <w:bCs/>
                <w:sz w:val="28"/>
                <w:szCs w:val="28"/>
                <w:u w:val="single"/>
                <w:lang w:val="uk-UA"/>
              </w:rPr>
              <w:t xml:space="preserve"> Олександр Ігорович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пі</w:t>
            </w:r>
            <w:r w:rsidR="00210D95">
              <w:rPr>
                <w:bCs/>
                <w:sz w:val="28"/>
                <w:szCs w:val="28"/>
                <w:u w:val="single"/>
                <w:lang w:val="uk-UA"/>
              </w:rPr>
              <w:t>д час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консультації </w:t>
            </w:r>
            <w:r w:rsidR="00210D95">
              <w:rPr>
                <w:bCs/>
                <w:sz w:val="28"/>
                <w:szCs w:val="28"/>
                <w:u w:val="single"/>
                <w:lang w:val="uk-UA"/>
              </w:rPr>
              <w:t xml:space="preserve">у 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>лікаря в військовій частині А1065 (м</w:t>
            </w:r>
            <w:r w:rsidR="00210D95">
              <w:rPr>
                <w:bCs/>
                <w:sz w:val="28"/>
                <w:szCs w:val="28"/>
                <w:u w:val="single"/>
                <w:lang w:val="uk-UA"/>
              </w:rPr>
              <w:t>.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Житомир, вул</w:t>
            </w:r>
            <w:r w:rsidR="00210D95">
              <w:rPr>
                <w:bCs/>
                <w:sz w:val="28"/>
                <w:szCs w:val="28"/>
                <w:u w:val="single"/>
                <w:lang w:val="uk-UA"/>
              </w:rPr>
              <w:t>.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</w:t>
            </w:r>
            <w:proofErr w:type="spellStart"/>
            <w:r w:rsidRPr="003E1578">
              <w:rPr>
                <w:bCs/>
                <w:sz w:val="28"/>
                <w:szCs w:val="28"/>
                <w:u w:val="single"/>
                <w:lang w:val="uk-UA"/>
              </w:rPr>
              <w:t>Фещенка-Чопівського</w:t>
            </w:r>
            <w:proofErr w:type="spellEnd"/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, 22), не зважаючи на застереження з </w:t>
            </w:r>
            <w:r w:rsidR="002C2837" w:rsidRPr="003E1578">
              <w:rPr>
                <w:bCs/>
                <w:sz w:val="28"/>
                <w:szCs w:val="28"/>
                <w:u w:val="single"/>
                <w:lang w:val="uk-UA"/>
              </w:rPr>
              <w:t>мого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боку вибіг з території лікувального закладу та вирушив у невідомому напрямку.</w:t>
            </w:r>
            <w:r w:rsidR="005F1AC2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>Переслідування та пошукові заходи позитивного</w:t>
            </w:r>
            <w:r w:rsidR="002C2837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>результату не дали. На телефонні дзвінки за номером +3806</w:t>
            </w:r>
            <w:r w:rsidR="00210D95">
              <w:rPr>
                <w:bCs/>
                <w:sz w:val="28"/>
                <w:szCs w:val="28"/>
                <w:u w:val="single"/>
                <w:lang w:val="uk-UA"/>
              </w:rPr>
              <w:t>32628784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не відповідає. Місцезнаходження </w:t>
            </w:r>
            <w:r w:rsidR="00B748DF">
              <w:rPr>
                <w:bCs/>
                <w:sz w:val="28"/>
                <w:szCs w:val="28"/>
                <w:u w:val="single"/>
                <w:lang w:val="uk-UA"/>
              </w:rPr>
              <w:t>вищевказаного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військовослужбовця не відомо.</w:t>
            </w:r>
          </w:p>
          <w:p w14:paraId="734EEB1C" w14:textId="365BBDF2" w:rsidR="00381098" w:rsidRPr="0049793F" w:rsidRDefault="00AE5BD3" w:rsidP="003F29E6">
            <w:pPr>
              <w:ind w:right="-20" w:firstLine="601"/>
              <w:jc w:val="both"/>
              <w:rPr>
                <w:bCs/>
                <w:sz w:val="26"/>
                <w:szCs w:val="26"/>
                <w:u w:val="single"/>
                <w:lang w:val="uk-UA"/>
              </w:rPr>
            </w:pP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>З 1</w:t>
            </w:r>
            <w:r w:rsidR="00210D95">
              <w:rPr>
                <w:bCs/>
                <w:sz w:val="28"/>
                <w:szCs w:val="28"/>
                <w:u w:val="single"/>
                <w:lang w:val="uk-UA"/>
              </w:rPr>
              <w:t>1 травня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2026 року по теперішній час солдат </w:t>
            </w:r>
            <w:proofErr w:type="spellStart"/>
            <w:r w:rsidR="00210D95">
              <w:rPr>
                <w:bCs/>
                <w:sz w:val="28"/>
                <w:szCs w:val="28"/>
                <w:u w:val="single"/>
                <w:lang w:val="uk-UA"/>
              </w:rPr>
              <w:t>Туболець</w:t>
            </w:r>
            <w:proofErr w:type="spellEnd"/>
            <w:r w:rsidR="00210D95">
              <w:rPr>
                <w:bCs/>
                <w:sz w:val="28"/>
                <w:szCs w:val="28"/>
                <w:u w:val="single"/>
                <w:lang w:val="uk-UA"/>
              </w:rPr>
              <w:t xml:space="preserve"> Олександр Ігорович</w:t>
            </w:r>
            <w:r w:rsidR="00210D95"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до </w:t>
            </w:r>
            <w:r w:rsidR="00BF4618">
              <w:rPr>
                <w:bCs/>
                <w:sz w:val="28"/>
                <w:szCs w:val="28"/>
                <w:u w:val="single"/>
                <w:lang w:val="uk-UA"/>
              </w:rPr>
              <w:t>тимчасового місця розташування</w:t>
            </w:r>
            <w:r w:rsidRPr="003E1578">
              <w:rPr>
                <w:bCs/>
                <w:sz w:val="28"/>
                <w:szCs w:val="28"/>
                <w:u w:val="single"/>
                <w:lang w:val="uk-UA"/>
              </w:rPr>
              <w:t xml:space="preserve"> 1 навчального батальйону військової частини </w:t>
            </w:r>
            <w:r w:rsidRPr="00BF4618">
              <w:rPr>
                <w:bCs/>
                <w:sz w:val="28"/>
                <w:szCs w:val="28"/>
                <w:u w:val="single"/>
                <w:lang w:val="uk-UA"/>
              </w:rPr>
              <w:t>А2900 (Житомирська обл</w:t>
            </w:r>
            <w:r w:rsidR="00211AB2">
              <w:rPr>
                <w:bCs/>
                <w:sz w:val="28"/>
                <w:szCs w:val="28"/>
                <w:u w:val="single"/>
                <w:lang w:val="uk-UA"/>
              </w:rPr>
              <w:t>.</w:t>
            </w:r>
            <w:r w:rsidRPr="00BF4618">
              <w:rPr>
                <w:bCs/>
                <w:sz w:val="28"/>
                <w:szCs w:val="28"/>
                <w:u w:val="single"/>
                <w:lang w:val="uk-UA"/>
              </w:rPr>
              <w:t>, Житомирський р</w:t>
            </w:r>
            <w:r w:rsidR="00211AB2">
              <w:rPr>
                <w:bCs/>
                <w:sz w:val="28"/>
                <w:szCs w:val="28"/>
                <w:u w:val="single"/>
                <w:lang w:val="uk-UA"/>
              </w:rPr>
              <w:t>-</w:t>
            </w:r>
            <w:r w:rsidRPr="00BF4618">
              <w:rPr>
                <w:bCs/>
                <w:sz w:val="28"/>
                <w:szCs w:val="28"/>
                <w:u w:val="single"/>
                <w:lang w:val="uk-UA"/>
              </w:rPr>
              <w:t>н, с</w:t>
            </w:r>
            <w:r w:rsidR="00211AB2">
              <w:rPr>
                <w:bCs/>
                <w:sz w:val="28"/>
                <w:szCs w:val="28"/>
                <w:u w:val="single"/>
                <w:lang w:val="uk-UA"/>
              </w:rPr>
              <w:t>.</w:t>
            </w:r>
            <w:r w:rsidRPr="00BF4618">
              <w:rPr>
                <w:bCs/>
                <w:sz w:val="28"/>
                <w:szCs w:val="28"/>
                <w:u w:val="single"/>
                <w:lang w:val="uk-UA"/>
              </w:rPr>
              <w:t xml:space="preserve"> </w:t>
            </w:r>
            <w:proofErr w:type="spellStart"/>
            <w:r w:rsidRPr="00BF4618">
              <w:rPr>
                <w:bCs/>
                <w:sz w:val="28"/>
                <w:szCs w:val="28"/>
                <w:u w:val="single"/>
                <w:lang w:val="uk-UA"/>
              </w:rPr>
              <w:t>Дениші</w:t>
            </w:r>
            <w:proofErr w:type="spellEnd"/>
            <w:r w:rsidRPr="00BF4618">
              <w:rPr>
                <w:bCs/>
                <w:sz w:val="28"/>
                <w:szCs w:val="28"/>
                <w:u w:val="single"/>
                <w:lang w:val="uk-UA"/>
              </w:rPr>
              <w:t xml:space="preserve">) </w:t>
            </w:r>
            <w:r w:rsidRPr="00211AB2">
              <w:rPr>
                <w:bCs/>
                <w:sz w:val="28"/>
                <w:szCs w:val="28"/>
                <w:lang w:val="uk-UA"/>
              </w:rPr>
              <w:t xml:space="preserve">не </w:t>
            </w:r>
            <w:r w:rsidRPr="00BF4618">
              <w:rPr>
                <w:bCs/>
                <w:sz w:val="28"/>
                <w:szCs w:val="28"/>
                <w:lang w:val="uk-UA"/>
              </w:rPr>
              <w:t>повернувся.</w:t>
            </w:r>
          </w:p>
        </w:tc>
      </w:tr>
    </w:tbl>
    <w:p w14:paraId="1E36011E" w14:textId="77777777" w:rsidR="00B4510F" w:rsidRDefault="00B4510F" w:rsidP="00C3157E">
      <w:pPr>
        <w:jc w:val="both"/>
        <w:rPr>
          <w:rFonts w:eastAsia="Calibri"/>
          <w:spacing w:val="-4"/>
          <w:sz w:val="28"/>
          <w:szCs w:val="28"/>
          <w:lang w:val="uk-UA" w:eastAsia="en-US"/>
        </w:rPr>
      </w:pPr>
    </w:p>
    <w:p w14:paraId="55C75214" w14:textId="77777777" w:rsidR="00B4510F" w:rsidRDefault="00B4510F" w:rsidP="00C3157E">
      <w:pPr>
        <w:jc w:val="both"/>
        <w:rPr>
          <w:rFonts w:eastAsia="Calibri"/>
          <w:spacing w:val="-4"/>
          <w:sz w:val="28"/>
          <w:szCs w:val="28"/>
          <w:lang w:val="uk-UA" w:eastAsia="en-US"/>
        </w:rPr>
      </w:pPr>
    </w:p>
    <w:p w14:paraId="44D5822D" w14:textId="2E2AA31C" w:rsidR="00A41B64" w:rsidRDefault="00E14E3B" w:rsidP="00C3157E">
      <w:pPr>
        <w:jc w:val="both"/>
        <w:rPr>
          <w:bCs/>
          <w:sz w:val="28"/>
          <w:szCs w:val="28"/>
          <w:lang w:val="uk-UA"/>
        </w:rPr>
      </w:pPr>
      <w:r>
        <w:rPr>
          <w:rFonts w:eastAsia="Calibri"/>
          <w:spacing w:val="-4"/>
          <w:sz w:val="28"/>
          <w:szCs w:val="28"/>
          <w:lang w:val="uk-UA" w:eastAsia="en-US"/>
        </w:rPr>
        <w:t>1</w:t>
      </w:r>
      <w:r w:rsidR="009B7D5F">
        <w:rPr>
          <w:rFonts w:eastAsia="Calibri"/>
          <w:spacing w:val="-4"/>
          <w:sz w:val="28"/>
          <w:szCs w:val="28"/>
          <w:lang w:val="uk-UA" w:eastAsia="en-US"/>
        </w:rPr>
        <w:t xml:space="preserve">2 травня </w:t>
      </w:r>
      <w:r w:rsidR="00A8036C" w:rsidRPr="00CD66BD">
        <w:rPr>
          <w:bCs/>
          <w:sz w:val="28"/>
          <w:szCs w:val="28"/>
          <w:lang w:val="uk-UA"/>
        </w:rPr>
        <w:t>20</w:t>
      </w:r>
      <w:r w:rsidR="00A8036C" w:rsidRPr="00B940C0">
        <w:rPr>
          <w:bCs/>
          <w:sz w:val="28"/>
          <w:szCs w:val="28"/>
          <w:lang w:val="uk-UA"/>
        </w:rPr>
        <w:t>2</w:t>
      </w:r>
      <w:r w:rsidR="00C24E2C">
        <w:rPr>
          <w:bCs/>
          <w:sz w:val="28"/>
          <w:szCs w:val="28"/>
          <w:lang w:val="uk-UA"/>
        </w:rPr>
        <w:t>6</w:t>
      </w:r>
      <w:r w:rsidR="00A8036C" w:rsidRPr="00CD66BD">
        <w:rPr>
          <w:bCs/>
          <w:sz w:val="28"/>
          <w:szCs w:val="28"/>
          <w:lang w:val="uk-UA"/>
        </w:rPr>
        <w:t xml:space="preserve"> року</w:t>
      </w:r>
      <w:r w:rsidR="00A8036C">
        <w:rPr>
          <w:bCs/>
          <w:sz w:val="28"/>
          <w:szCs w:val="28"/>
          <w:lang w:val="uk-UA"/>
        </w:rPr>
        <w:t xml:space="preserve"> </w:t>
      </w:r>
      <w:r w:rsidR="00FA4105">
        <w:rPr>
          <w:bCs/>
          <w:sz w:val="28"/>
          <w:szCs w:val="28"/>
          <w:lang w:val="uk-UA"/>
        </w:rPr>
        <w:t xml:space="preserve">                                               </w:t>
      </w:r>
      <w:r w:rsidR="009518C7">
        <w:rPr>
          <w:bCs/>
          <w:sz w:val="28"/>
          <w:szCs w:val="28"/>
          <w:lang w:val="uk-UA"/>
        </w:rPr>
        <w:t xml:space="preserve">__________________________ </w:t>
      </w:r>
    </w:p>
    <w:p w14:paraId="4DEFD99B" w14:textId="15974633" w:rsidR="009518C7" w:rsidRPr="00CB647B" w:rsidRDefault="009518C7" w:rsidP="00C3157E">
      <w:pPr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</w:t>
      </w:r>
      <w:r w:rsidR="00C3157E" w:rsidRPr="00B940C0">
        <w:rPr>
          <w:color w:val="000000"/>
          <w:sz w:val="17"/>
          <w:szCs w:val="17"/>
          <w:lang w:val="uk-UA"/>
        </w:rPr>
        <w:t xml:space="preserve">                   </w:t>
      </w:r>
      <w:r w:rsidR="00CB647B">
        <w:rPr>
          <w:color w:val="000000"/>
          <w:sz w:val="17"/>
          <w:szCs w:val="17"/>
          <w:lang w:val="uk-UA"/>
        </w:rPr>
        <w:t xml:space="preserve">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057BE04F" w14:textId="1B8C0601" w:rsidR="00C059E2" w:rsidRDefault="00CB647B" w:rsidP="00C3157E">
      <w:pPr>
        <w:tabs>
          <w:tab w:val="left" w:pos="8639"/>
        </w:tabs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Клопотань, заяв та пропозицій щодо проведення службового розслідування, дій або бездіяльності осіб, які проводять службове розслідування</w:t>
      </w:r>
      <w:r w:rsidR="00C3157E">
        <w:rPr>
          <w:color w:val="000000"/>
          <w:sz w:val="26"/>
          <w:szCs w:val="26"/>
        </w:rPr>
        <w:t xml:space="preserve">           </w:t>
      </w:r>
      <w:r w:rsidR="009A07F8">
        <w:rPr>
          <w:color w:val="000000"/>
          <w:sz w:val="26"/>
          <w:szCs w:val="26"/>
          <w:lang w:val="uk-UA"/>
        </w:rPr>
        <w:t xml:space="preserve">      </w:t>
      </w:r>
      <w:r w:rsidR="00C3157E">
        <w:rPr>
          <w:color w:val="000000"/>
          <w:sz w:val="26"/>
          <w:szCs w:val="26"/>
        </w:rPr>
        <w:t xml:space="preserve">  </w:t>
      </w:r>
      <w:r>
        <w:rPr>
          <w:color w:val="000000"/>
          <w:sz w:val="26"/>
          <w:szCs w:val="26"/>
          <w:lang w:val="uk-UA"/>
        </w:rPr>
        <w:t xml:space="preserve"> </w:t>
      </w:r>
      <w:r w:rsidR="00A94840" w:rsidRPr="00F41570">
        <w:rPr>
          <w:color w:val="000000"/>
          <w:sz w:val="26"/>
          <w:szCs w:val="26"/>
          <w:u w:val="single"/>
          <w:lang w:val="uk-UA"/>
        </w:rPr>
        <w:t>не маю</w:t>
      </w:r>
      <w:r w:rsidRPr="00F41570">
        <w:rPr>
          <w:color w:val="000000"/>
          <w:sz w:val="26"/>
          <w:szCs w:val="26"/>
          <w:lang w:val="uk-UA"/>
        </w:rPr>
        <w:t>.</w:t>
      </w:r>
    </w:p>
    <w:p w14:paraId="7C58F7BC" w14:textId="7D2D9749" w:rsidR="001F7D8C" w:rsidRPr="001F7D8C" w:rsidRDefault="001F7D8C" w:rsidP="00C3157E">
      <w:pPr>
        <w:tabs>
          <w:tab w:val="left" w:pos="8639"/>
        </w:tabs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</w:t>
      </w:r>
      <w:r w:rsidR="00BF2412">
        <w:rPr>
          <w:color w:val="000000"/>
          <w:sz w:val="17"/>
          <w:szCs w:val="17"/>
          <w:lang w:val="uk-UA"/>
        </w:rPr>
        <w:t xml:space="preserve">     </w:t>
      </w:r>
      <w:r>
        <w:rPr>
          <w:color w:val="000000"/>
          <w:sz w:val="17"/>
          <w:szCs w:val="17"/>
          <w:lang w:val="uk-UA"/>
        </w:rPr>
        <w:t xml:space="preserve">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7C24DA9C" w14:textId="1F4F9633" w:rsidR="00CB647B" w:rsidRDefault="00CB647B" w:rsidP="00C3157E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</w:t>
      </w:r>
      <w:r w:rsidR="00C3157E">
        <w:rPr>
          <w:bCs/>
          <w:sz w:val="28"/>
          <w:szCs w:val="28"/>
        </w:rPr>
        <w:t xml:space="preserve">            </w:t>
      </w:r>
      <w:r>
        <w:rPr>
          <w:bCs/>
          <w:sz w:val="28"/>
          <w:szCs w:val="28"/>
          <w:lang w:val="uk-UA"/>
        </w:rPr>
        <w:t xml:space="preserve">   __________________________ </w:t>
      </w:r>
    </w:p>
    <w:p w14:paraId="2CE3817E" w14:textId="2B4CBB48" w:rsidR="00CB647B" w:rsidRPr="00CB647B" w:rsidRDefault="00CB647B" w:rsidP="00C3157E">
      <w:pPr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</w:t>
      </w:r>
      <w:r w:rsidR="00C3157E">
        <w:rPr>
          <w:color w:val="000000"/>
          <w:sz w:val="17"/>
          <w:szCs w:val="17"/>
        </w:rPr>
        <w:t xml:space="preserve">                 </w:t>
      </w:r>
      <w:r>
        <w:rPr>
          <w:color w:val="000000"/>
          <w:sz w:val="17"/>
          <w:szCs w:val="17"/>
          <w:lang w:val="uk-UA"/>
        </w:rPr>
        <w:t xml:space="preserve">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2A1BA375" w14:textId="34C02A6F" w:rsidR="00CB647B" w:rsidRPr="00CB647B" w:rsidRDefault="00CB647B" w:rsidP="00C3157E">
      <w:pPr>
        <w:ind w:firstLine="900"/>
        <w:jc w:val="both"/>
        <w:rPr>
          <w:sz w:val="17"/>
          <w:szCs w:val="17"/>
          <w:lang w:val="uk-UA"/>
        </w:rPr>
      </w:pPr>
    </w:p>
    <w:sectPr w:rsidR="00CB647B" w:rsidRPr="00CB647B" w:rsidSect="00CB0A9F">
      <w:pgSz w:w="11906" w:h="16838"/>
      <w:pgMar w:top="851" w:right="707" w:bottom="42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DF7AD" w14:textId="77777777" w:rsidR="00E27A3E" w:rsidRDefault="00E27A3E" w:rsidP="00FC46B8">
      <w:r>
        <w:separator/>
      </w:r>
    </w:p>
  </w:endnote>
  <w:endnote w:type="continuationSeparator" w:id="0">
    <w:p w14:paraId="0B5BBA87" w14:textId="77777777" w:rsidR="00E27A3E" w:rsidRDefault="00E27A3E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8E62A" w14:textId="77777777" w:rsidR="00E27A3E" w:rsidRDefault="00E27A3E" w:rsidP="00FC46B8">
      <w:r>
        <w:separator/>
      </w:r>
    </w:p>
  </w:footnote>
  <w:footnote w:type="continuationSeparator" w:id="0">
    <w:p w14:paraId="146BBF5F" w14:textId="77777777" w:rsidR="00E27A3E" w:rsidRDefault="00E27A3E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attachedTemplate r:id="rId1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0A"/>
    <w:rsid w:val="00002CDC"/>
    <w:rsid w:val="0000347D"/>
    <w:rsid w:val="000034E5"/>
    <w:rsid w:val="0000400B"/>
    <w:rsid w:val="0000676B"/>
    <w:rsid w:val="000109D2"/>
    <w:rsid w:val="0001319A"/>
    <w:rsid w:val="00013565"/>
    <w:rsid w:val="00013D7E"/>
    <w:rsid w:val="00022F60"/>
    <w:rsid w:val="00025D57"/>
    <w:rsid w:val="00026745"/>
    <w:rsid w:val="00030188"/>
    <w:rsid w:val="00034291"/>
    <w:rsid w:val="00036009"/>
    <w:rsid w:val="000422E2"/>
    <w:rsid w:val="000443A2"/>
    <w:rsid w:val="00044AA2"/>
    <w:rsid w:val="000469EA"/>
    <w:rsid w:val="000500BB"/>
    <w:rsid w:val="00053D3C"/>
    <w:rsid w:val="000546C2"/>
    <w:rsid w:val="00054A44"/>
    <w:rsid w:val="000567FE"/>
    <w:rsid w:val="00060A38"/>
    <w:rsid w:val="000679EC"/>
    <w:rsid w:val="000701A4"/>
    <w:rsid w:val="000709B1"/>
    <w:rsid w:val="00075B37"/>
    <w:rsid w:val="00076EAB"/>
    <w:rsid w:val="00080026"/>
    <w:rsid w:val="00081C80"/>
    <w:rsid w:val="00082668"/>
    <w:rsid w:val="00085EF2"/>
    <w:rsid w:val="00087BF5"/>
    <w:rsid w:val="00091332"/>
    <w:rsid w:val="000927C6"/>
    <w:rsid w:val="00094787"/>
    <w:rsid w:val="000A1CBF"/>
    <w:rsid w:val="000A1E42"/>
    <w:rsid w:val="000A5F3F"/>
    <w:rsid w:val="000B0EF0"/>
    <w:rsid w:val="000B4464"/>
    <w:rsid w:val="000B661A"/>
    <w:rsid w:val="000B6D96"/>
    <w:rsid w:val="000C320B"/>
    <w:rsid w:val="000C4608"/>
    <w:rsid w:val="000D0984"/>
    <w:rsid w:val="000D4E5B"/>
    <w:rsid w:val="000D647E"/>
    <w:rsid w:val="000D67D4"/>
    <w:rsid w:val="000D6800"/>
    <w:rsid w:val="000D6FFF"/>
    <w:rsid w:val="000E1241"/>
    <w:rsid w:val="000E2D2E"/>
    <w:rsid w:val="000E79DB"/>
    <w:rsid w:val="000F04D7"/>
    <w:rsid w:val="000F0F3B"/>
    <w:rsid w:val="000F12A9"/>
    <w:rsid w:val="000F1A7B"/>
    <w:rsid w:val="00100FA6"/>
    <w:rsid w:val="00101349"/>
    <w:rsid w:val="0010254C"/>
    <w:rsid w:val="00106334"/>
    <w:rsid w:val="00106DC8"/>
    <w:rsid w:val="00110CCF"/>
    <w:rsid w:val="001125E1"/>
    <w:rsid w:val="001137CD"/>
    <w:rsid w:val="001155A6"/>
    <w:rsid w:val="0012501B"/>
    <w:rsid w:val="00126D97"/>
    <w:rsid w:val="00127FD7"/>
    <w:rsid w:val="00140AB5"/>
    <w:rsid w:val="001442A6"/>
    <w:rsid w:val="00147A72"/>
    <w:rsid w:val="00152274"/>
    <w:rsid w:val="00153892"/>
    <w:rsid w:val="00153F30"/>
    <w:rsid w:val="00155B0C"/>
    <w:rsid w:val="00155BAA"/>
    <w:rsid w:val="001573CF"/>
    <w:rsid w:val="00157E3F"/>
    <w:rsid w:val="0016344A"/>
    <w:rsid w:val="001717EB"/>
    <w:rsid w:val="00175ECF"/>
    <w:rsid w:val="0018121D"/>
    <w:rsid w:val="001818F5"/>
    <w:rsid w:val="00183876"/>
    <w:rsid w:val="00184CE3"/>
    <w:rsid w:val="001860B9"/>
    <w:rsid w:val="00186BEB"/>
    <w:rsid w:val="00190C97"/>
    <w:rsid w:val="00191B4C"/>
    <w:rsid w:val="00191C78"/>
    <w:rsid w:val="00192D06"/>
    <w:rsid w:val="00193174"/>
    <w:rsid w:val="001945D4"/>
    <w:rsid w:val="00195BB4"/>
    <w:rsid w:val="00195F23"/>
    <w:rsid w:val="0019609F"/>
    <w:rsid w:val="00197443"/>
    <w:rsid w:val="001A0C46"/>
    <w:rsid w:val="001A3777"/>
    <w:rsid w:val="001A46D1"/>
    <w:rsid w:val="001A46F2"/>
    <w:rsid w:val="001A73D2"/>
    <w:rsid w:val="001B14F6"/>
    <w:rsid w:val="001B1753"/>
    <w:rsid w:val="001B20F0"/>
    <w:rsid w:val="001B32F8"/>
    <w:rsid w:val="001B522C"/>
    <w:rsid w:val="001B7DA1"/>
    <w:rsid w:val="001C239D"/>
    <w:rsid w:val="001C2E42"/>
    <w:rsid w:val="001C5AC9"/>
    <w:rsid w:val="001C68B9"/>
    <w:rsid w:val="001D0BFE"/>
    <w:rsid w:val="001D0D68"/>
    <w:rsid w:val="001D35B8"/>
    <w:rsid w:val="001D4C9F"/>
    <w:rsid w:val="001D4D09"/>
    <w:rsid w:val="001D5828"/>
    <w:rsid w:val="001E3536"/>
    <w:rsid w:val="001F0833"/>
    <w:rsid w:val="001F7D8C"/>
    <w:rsid w:val="00200826"/>
    <w:rsid w:val="0020495E"/>
    <w:rsid w:val="00204B76"/>
    <w:rsid w:val="002056D5"/>
    <w:rsid w:val="00205951"/>
    <w:rsid w:val="00205F3C"/>
    <w:rsid w:val="00210D95"/>
    <w:rsid w:val="00210FF1"/>
    <w:rsid w:val="00211AB2"/>
    <w:rsid w:val="0021241A"/>
    <w:rsid w:val="00213D8D"/>
    <w:rsid w:val="00216543"/>
    <w:rsid w:val="00220745"/>
    <w:rsid w:val="00223373"/>
    <w:rsid w:val="002238AB"/>
    <w:rsid w:val="0023339E"/>
    <w:rsid w:val="00233483"/>
    <w:rsid w:val="002342D3"/>
    <w:rsid w:val="00234B6D"/>
    <w:rsid w:val="0023581D"/>
    <w:rsid w:val="00236423"/>
    <w:rsid w:val="002378C1"/>
    <w:rsid w:val="00237AE7"/>
    <w:rsid w:val="00241999"/>
    <w:rsid w:val="00242384"/>
    <w:rsid w:val="00242F35"/>
    <w:rsid w:val="00254905"/>
    <w:rsid w:val="002570C9"/>
    <w:rsid w:val="00257735"/>
    <w:rsid w:val="00257839"/>
    <w:rsid w:val="002661D5"/>
    <w:rsid w:val="00267060"/>
    <w:rsid w:val="0027128D"/>
    <w:rsid w:val="00273943"/>
    <w:rsid w:val="002757BF"/>
    <w:rsid w:val="00275B08"/>
    <w:rsid w:val="0028173F"/>
    <w:rsid w:val="00281CC9"/>
    <w:rsid w:val="002854EB"/>
    <w:rsid w:val="00285A40"/>
    <w:rsid w:val="0028631B"/>
    <w:rsid w:val="00287801"/>
    <w:rsid w:val="002905D9"/>
    <w:rsid w:val="00291061"/>
    <w:rsid w:val="002927C9"/>
    <w:rsid w:val="002A05F5"/>
    <w:rsid w:val="002A0FC7"/>
    <w:rsid w:val="002A23D5"/>
    <w:rsid w:val="002A535E"/>
    <w:rsid w:val="002A61ED"/>
    <w:rsid w:val="002B063E"/>
    <w:rsid w:val="002B1003"/>
    <w:rsid w:val="002B13AB"/>
    <w:rsid w:val="002B1BA4"/>
    <w:rsid w:val="002B307F"/>
    <w:rsid w:val="002B4734"/>
    <w:rsid w:val="002B717C"/>
    <w:rsid w:val="002B7909"/>
    <w:rsid w:val="002B7AED"/>
    <w:rsid w:val="002C0E53"/>
    <w:rsid w:val="002C17DF"/>
    <w:rsid w:val="002C217B"/>
    <w:rsid w:val="002C222C"/>
    <w:rsid w:val="002C2837"/>
    <w:rsid w:val="002C326A"/>
    <w:rsid w:val="002C3D22"/>
    <w:rsid w:val="002C5A39"/>
    <w:rsid w:val="002D0687"/>
    <w:rsid w:val="002D1E6E"/>
    <w:rsid w:val="002D3979"/>
    <w:rsid w:val="002D4F95"/>
    <w:rsid w:val="002E1B4B"/>
    <w:rsid w:val="002E491D"/>
    <w:rsid w:val="002E4D02"/>
    <w:rsid w:val="002E7614"/>
    <w:rsid w:val="002E7A3D"/>
    <w:rsid w:val="002F2488"/>
    <w:rsid w:val="002F27EC"/>
    <w:rsid w:val="002F3E67"/>
    <w:rsid w:val="002F4942"/>
    <w:rsid w:val="002F680D"/>
    <w:rsid w:val="002F6E6A"/>
    <w:rsid w:val="00301B3F"/>
    <w:rsid w:val="0030212D"/>
    <w:rsid w:val="003046D6"/>
    <w:rsid w:val="00312E0A"/>
    <w:rsid w:val="00313DE8"/>
    <w:rsid w:val="00320A95"/>
    <w:rsid w:val="00321130"/>
    <w:rsid w:val="00321D93"/>
    <w:rsid w:val="00321E44"/>
    <w:rsid w:val="00321F46"/>
    <w:rsid w:val="003236F7"/>
    <w:rsid w:val="00330F6C"/>
    <w:rsid w:val="003321D2"/>
    <w:rsid w:val="00333C80"/>
    <w:rsid w:val="00333E0A"/>
    <w:rsid w:val="0033510A"/>
    <w:rsid w:val="003352B1"/>
    <w:rsid w:val="003369D5"/>
    <w:rsid w:val="00336CD2"/>
    <w:rsid w:val="00337407"/>
    <w:rsid w:val="00340AC3"/>
    <w:rsid w:val="003410E6"/>
    <w:rsid w:val="0034248C"/>
    <w:rsid w:val="003436C4"/>
    <w:rsid w:val="00347CC7"/>
    <w:rsid w:val="0035070D"/>
    <w:rsid w:val="00357932"/>
    <w:rsid w:val="00357C50"/>
    <w:rsid w:val="00361845"/>
    <w:rsid w:val="003651CA"/>
    <w:rsid w:val="003652C1"/>
    <w:rsid w:val="00366B58"/>
    <w:rsid w:val="00372734"/>
    <w:rsid w:val="003737CC"/>
    <w:rsid w:val="0037446F"/>
    <w:rsid w:val="003758E3"/>
    <w:rsid w:val="003760CA"/>
    <w:rsid w:val="0037679F"/>
    <w:rsid w:val="00376E0F"/>
    <w:rsid w:val="00380BC6"/>
    <w:rsid w:val="00380F18"/>
    <w:rsid w:val="00381098"/>
    <w:rsid w:val="00383A42"/>
    <w:rsid w:val="003855E0"/>
    <w:rsid w:val="00385F2D"/>
    <w:rsid w:val="00390492"/>
    <w:rsid w:val="003906A8"/>
    <w:rsid w:val="00390F5E"/>
    <w:rsid w:val="00391053"/>
    <w:rsid w:val="00391E6E"/>
    <w:rsid w:val="00393B86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49D7"/>
    <w:rsid w:val="003A4FE1"/>
    <w:rsid w:val="003A52F5"/>
    <w:rsid w:val="003A5525"/>
    <w:rsid w:val="003A5DAA"/>
    <w:rsid w:val="003A6FE7"/>
    <w:rsid w:val="003A70DC"/>
    <w:rsid w:val="003B02EF"/>
    <w:rsid w:val="003B327D"/>
    <w:rsid w:val="003B3B90"/>
    <w:rsid w:val="003B41DC"/>
    <w:rsid w:val="003B5115"/>
    <w:rsid w:val="003C016C"/>
    <w:rsid w:val="003C3B0B"/>
    <w:rsid w:val="003C411B"/>
    <w:rsid w:val="003C4BDD"/>
    <w:rsid w:val="003C5C55"/>
    <w:rsid w:val="003C71F0"/>
    <w:rsid w:val="003D2E96"/>
    <w:rsid w:val="003D776F"/>
    <w:rsid w:val="003E1578"/>
    <w:rsid w:val="003E3490"/>
    <w:rsid w:val="003E42BF"/>
    <w:rsid w:val="003E5158"/>
    <w:rsid w:val="003E70A6"/>
    <w:rsid w:val="003F1BD7"/>
    <w:rsid w:val="003F29E6"/>
    <w:rsid w:val="003F349B"/>
    <w:rsid w:val="003F5F78"/>
    <w:rsid w:val="0040012A"/>
    <w:rsid w:val="00400A65"/>
    <w:rsid w:val="004010A7"/>
    <w:rsid w:val="00401BAF"/>
    <w:rsid w:val="00404F6E"/>
    <w:rsid w:val="004066EC"/>
    <w:rsid w:val="0040776C"/>
    <w:rsid w:val="004127CB"/>
    <w:rsid w:val="00414417"/>
    <w:rsid w:val="0041442B"/>
    <w:rsid w:val="004154B5"/>
    <w:rsid w:val="00416BCA"/>
    <w:rsid w:val="00421270"/>
    <w:rsid w:val="00421F0B"/>
    <w:rsid w:val="004266AE"/>
    <w:rsid w:val="0043065F"/>
    <w:rsid w:val="00430791"/>
    <w:rsid w:val="00431E27"/>
    <w:rsid w:val="00432A43"/>
    <w:rsid w:val="00437734"/>
    <w:rsid w:val="004378BC"/>
    <w:rsid w:val="00443A86"/>
    <w:rsid w:val="0044440C"/>
    <w:rsid w:val="00445CF8"/>
    <w:rsid w:val="00450379"/>
    <w:rsid w:val="00453638"/>
    <w:rsid w:val="00454D5A"/>
    <w:rsid w:val="0045771A"/>
    <w:rsid w:val="004608BB"/>
    <w:rsid w:val="004614B1"/>
    <w:rsid w:val="00462C63"/>
    <w:rsid w:val="004639FA"/>
    <w:rsid w:val="00464082"/>
    <w:rsid w:val="004658A9"/>
    <w:rsid w:val="00466F21"/>
    <w:rsid w:val="004679DC"/>
    <w:rsid w:val="00467C4B"/>
    <w:rsid w:val="00474B6F"/>
    <w:rsid w:val="0048073B"/>
    <w:rsid w:val="00482AE4"/>
    <w:rsid w:val="00490C90"/>
    <w:rsid w:val="004918FA"/>
    <w:rsid w:val="004925D9"/>
    <w:rsid w:val="004950C9"/>
    <w:rsid w:val="00495A27"/>
    <w:rsid w:val="0049793F"/>
    <w:rsid w:val="00497963"/>
    <w:rsid w:val="004A1DD9"/>
    <w:rsid w:val="004A2BE4"/>
    <w:rsid w:val="004A4A99"/>
    <w:rsid w:val="004A7931"/>
    <w:rsid w:val="004B581D"/>
    <w:rsid w:val="004B676E"/>
    <w:rsid w:val="004B6F8F"/>
    <w:rsid w:val="004C022A"/>
    <w:rsid w:val="004C6E7E"/>
    <w:rsid w:val="004D31E0"/>
    <w:rsid w:val="004E2FE6"/>
    <w:rsid w:val="004E47EE"/>
    <w:rsid w:val="004E7277"/>
    <w:rsid w:val="004E7834"/>
    <w:rsid w:val="004E7BA6"/>
    <w:rsid w:val="004F3E3E"/>
    <w:rsid w:val="004F5B82"/>
    <w:rsid w:val="004F5FB7"/>
    <w:rsid w:val="004F64E2"/>
    <w:rsid w:val="0050216E"/>
    <w:rsid w:val="00503771"/>
    <w:rsid w:val="005054F4"/>
    <w:rsid w:val="00506F01"/>
    <w:rsid w:val="005072E7"/>
    <w:rsid w:val="00513D4E"/>
    <w:rsid w:val="00515761"/>
    <w:rsid w:val="00517947"/>
    <w:rsid w:val="00521F68"/>
    <w:rsid w:val="005224EC"/>
    <w:rsid w:val="00523C76"/>
    <w:rsid w:val="00524017"/>
    <w:rsid w:val="005262F3"/>
    <w:rsid w:val="00530E22"/>
    <w:rsid w:val="00537E4E"/>
    <w:rsid w:val="00544AD2"/>
    <w:rsid w:val="0054516D"/>
    <w:rsid w:val="00547815"/>
    <w:rsid w:val="0055464F"/>
    <w:rsid w:val="005549FD"/>
    <w:rsid w:val="005550A0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8D0"/>
    <w:rsid w:val="00574980"/>
    <w:rsid w:val="00575801"/>
    <w:rsid w:val="00576AF7"/>
    <w:rsid w:val="005770FD"/>
    <w:rsid w:val="00580A1E"/>
    <w:rsid w:val="00581DC2"/>
    <w:rsid w:val="00586263"/>
    <w:rsid w:val="0059449B"/>
    <w:rsid w:val="005A4901"/>
    <w:rsid w:val="005A59F0"/>
    <w:rsid w:val="005B04E2"/>
    <w:rsid w:val="005B6ED6"/>
    <w:rsid w:val="005B6F57"/>
    <w:rsid w:val="005C07FE"/>
    <w:rsid w:val="005C2B6A"/>
    <w:rsid w:val="005C654F"/>
    <w:rsid w:val="005D2619"/>
    <w:rsid w:val="005D38C2"/>
    <w:rsid w:val="005E1652"/>
    <w:rsid w:val="005E3D1E"/>
    <w:rsid w:val="005E58C6"/>
    <w:rsid w:val="005E710A"/>
    <w:rsid w:val="005F1AC2"/>
    <w:rsid w:val="005F40D2"/>
    <w:rsid w:val="005F502D"/>
    <w:rsid w:val="0060201B"/>
    <w:rsid w:val="006030BD"/>
    <w:rsid w:val="00604DF9"/>
    <w:rsid w:val="006065A2"/>
    <w:rsid w:val="00613886"/>
    <w:rsid w:val="00614E61"/>
    <w:rsid w:val="006165A0"/>
    <w:rsid w:val="00617927"/>
    <w:rsid w:val="00620F5A"/>
    <w:rsid w:val="0062391B"/>
    <w:rsid w:val="00626968"/>
    <w:rsid w:val="00627DE2"/>
    <w:rsid w:val="00633B74"/>
    <w:rsid w:val="00633D6D"/>
    <w:rsid w:val="006345E1"/>
    <w:rsid w:val="006357DF"/>
    <w:rsid w:val="00636063"/>
    <w:rsid w:val="00636BD1"/>
    <w:rsid w:val="00637214"/>
    <w:rsid w:val="006378AA"/>
    <w:rsid w:val="00637C2F"/>
    <w:rsid w:val="0064007E"/>
    <w:rsid w:val="0064133E"/>
    <w:rsid w:val="00641D6B"/>
    <w:rsid w:val="006442C9"/>
    <w:rsid w:val="00644D25"/>
    <w:rsid w:val="00644DCA"/>
    <w:rsid w:val="00647779"/>
    <w:rsid w:val="006511BB"/>
    <w:rsid w:val="0065143C"/>
    <w:rsid w:val="0065266C"/>
    <w:rsid w:val="00663538"/>
    <w:rsid w:val="00664635"/>
    <w:rsid w:val="00667552"/>
    <w:rsid w:val="00667BA5"/>
    <w:rsid w:val="00672728"/>
    <w:rsid w:val="00673764"/>
    <w:rsid w:val="00673CC0"/>
    <w:rsid w:val="00675911"/>
    <w:rsid w:val="006829EC"/>
    <w:rsid w:val="00685A8D"/>
    <w:rsid w:val="00687359"/>
    <w:rsid w:val="00687F89"/>
    <w:rsid w:val="00690599"/>
    <w:rsid w:val="006916DF"/>
    <w:rsid w:val="006934A2"/>
    <w:rsid w:val="00694189"/>
    <w:rsid w:val="0069449C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B5C18"/>
    <w:rsid w:val="006B6207"/>
    <w:rsid w:val="006B71B6"/>
    <w:rsid w:val="006C188E"/>
    <w:rsid w:val="006C42AF"/>
    <w:rsid w:val="006C495C"/>
    <w:rsid w:val="006C54DB"/>
    <w:rsid w:val="006C6E3E"/>
    <w:rsid w:val="006C7F92"/>
    <w:rsid w:val="006D0A14"/>
    <w:rsid w:val="006D160A"/>
    <w:rsid w:val="006D229C"/>
    <w:rsid w:val="006D2C8F"/>
    <w:rsid w:val="006D4C6B"/>
    <w:rsid w:val="006E05F0"/>
    <w:rsid w:val="006E342D"/>
    <w:rsid w:val="006E3AD8"/>
    <w:rsid w:val="006E70E0"/>
    <w:rsid w:val="006E77D4"/>
    <w:rsid w:val="006E7C38"/>
    <w:rsid w:val="006F3984"/>
    <w:rsid w:val="006F7A2D"/>
    <w:rsid w:val="0070112E"/>
    <w:rsid w:val="00702B15"/>
    <w:rsid w:val="00703F97"/>
    <w:rsid w:val="0070457B"/>
    <w:rsid w:val="00711A1E"/>
    <w:rsid w:val="00714378"/>
    <w:rsid w:val="0071535B"/>
    <w:rsid w:val="00717060"/>
    <w:rsid w:val="00717265"/>
    <w:rsid w:val="00722444"/>
    <w:rsid w:val="007236AE"/>
    <w:rsid w:val="00723DF2"/>
    <w:rsid w:val="0072405B"/>
    <w:rsid w:val="00725D34"/>
    <w:rsid w:val="00726F19"/>
    <w:rsid w:val="00727E1C"/>
    <w:rsid w:val="0073211F"/>
    <w:rsid w:val="00733568"/>
    <w:rsid w:val="00734831"/>
    <w:rsid w:val="00741B16"/>
    <w:rsid w:val="00741FBA"/>
    <w:rsid w:val="00742840"/>
    <w:rsid w:val="00742967"/>
    <w:rsid w:val="00743307"/>
    <w:rsid w:val="007434E9"/>
    <w:rsid w:val="007438C0"/>
    <w:rsid w:val="00743B9D"/>
    <w:rsid w:val="007452DF"/>
    <w:rsid w:val="00745DD6"/>
    <w:rsid w:val="00747088"/>
    <w:rsid w:val="00747709"/>
    <w:rsid w:val="00750F0B"/>
    <w:rsid w:val="00751121"/>
    <w:rsid w:val="007545C4"/>
    <w:rsid w:val="007602E2"/>
    <w:rsid w:val="00761B5B"/>
    <w:rsid w:val="007669E6"/>
    <w:rsid w:val="00767962"/>
    <w:rsid w:val="00770CC9"/>
    <w:rsid w:val="0077151F"/>
    <w:rsid w:val="00772BA3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279"/>
    <w:rsid w:val="00783CE1"/>
    <w:rsid w:val="00784E67"/>
    <w:rsid w:val="007859D2"/>
    <w:rsid w:val="00785EF8"/>
    <w:rsid w:val="007871F8"/>
    <w:rsid w:val="00791099"/>
    <w:rsid w:val="00792D70"/>
    <w:rsid w:val="007957C2"/>
    <w:rsid w:val="007968EF"/>
    <w:rsid w:val="007B456F"/>
    <w:rsid w:val="007C0E11"/>
    <w:rsid w:val="007C2751"/>
    <w:rsid w:val="007C66FD"/>
    <w:rsid w:val="007D171B"/>
    <w:rsid w:val="007D1809"/>
    <w:rsid w:val="007D5C49"/>
    <w:rsid w:val="007E20F5"/>
    <w:rsid w:val="007E5EAB"/>
    <w:rsid w:val="007E62DA"/>
    <w:rsid w:val="007E7582"/>
    <w:rsid w:val="007F1C67"/>
    <w:rsid w:val="007F3876"/>
    <w:rsid w:val="007F449A"/>
    <w:rsid w:val="007F5040"/>
    <w:rsid w:val="007F6536"/>
    <w:rsid w:val="007F75B8"/>
    <w:rsid w:val="007F7D5C"/>
    <w:rsid w:val="0080261F"/>
    <w:rsid w:val="00802712"/>
    <w:rsid w:val="00802FA1"/>
    <w:rsid w:val="00803F88"/>
    <w:rsid w:val="0080586A"/>
    <w:rsid w:val="00807E21"/>
    <w:rsid w:val="008118DC"/>
    <w:rsid w:val="00815575"/>
    <w:rsid w:val="00816A62"/>
    <w:rsid w:val="0081764F"/>
    <w:rsid w:val="00821D74"/>
    <w:rsid w:val="0082211C"/>
    <w:rsid w:val="0082307B"/>
    <w:rsid w:val="00825177"/>
    <w:rsid w:val="00826B4C"/>
    <w:rsid w:val="00827F5A"/>
    <w:rsid w:val="0083186C"/>
    <w:rsid w:val="00831BF0"/>
    <w:rsid w:val="00833792"/>
    <w:rsid w:val="0084220A"/>
    <w:rsid w:val="008472F7"/>
    <w:rsid w:val="00852B68"/>
    <w:rsid w:val="00853554"/>
    <w:rsid w:val="00853B0A"/>
    <w:rsid w:val="00861052"/>
    <w:rsid w:val="00864CBF"/>
    <w:rsid w:val="00865305"/>
    <w:rsid w:val="00875948"/>
    <w:rsid w:val="00877CC1"/>
    <w:rsid w:val="00877E2F"/>
    <w:rsid w:val="00880F12"/>
    <w:rsid w:val="00881A2B"/>
    <w:rsid w:val="00882573"/>
    <w:rsid w:val="008856D3"/>
    <w:rsid w:val="008864C4"/>
    <w:rsid w:val="00886BC1"/>
    <w:rsid w:val="00887DEE"/>
    <w:rsid w:val="00887EA5"/>
    <w:rsid w:val="00892E60"/>
    <w:rsid w:val="00893EAF"/>
    <w:rsid w:val="008977B7"/>
    <w:rsid w:val="008A08B3"/>
    <w:rsid w:val="008A0FD5"/>
    <w:rsid w:val="008A1F77"/>
    <w:rsid w:val="008A5333"/>
    <w:rsid w:val="008A61E9"/>
    <w:rsid w:val="008B51D1"/>
    <w:rsid w:val="008B5C46"/>
    <w:rsid w:val="008C0676"/>
    <w:rsid w:val="008C12C6"/>
    <w:rsid w:val="008C4FBB"/>
    <w:rsid w:val="008C5799"/>
    <w:rsid w:val="008C5C8D"/>
    <w:rsid w:val="008C6A50"/>
    <w:rsid w:val="008C7D7F"/>
    <w:rsid w:val="008C7F0E"/>
    <w:rsid w:val="008D27DE"/>
    <w:rsid w:val="008D2871"/>
    <w:rsid w:val="008D329D"/>
    <w:rsid w:val="008D4C10"/>
    <w:rsid w:val="008D4D57"/>
    <w:rsid w:val="008D51EA"/>
    <w:rsid w:val="008D56BB"/>
    <w:rsid w:val="008E22F6"/>
    <w:rsid w:val="008E4834"/>
    <w:rsid w:val="008E6186"/>
    <w:rsid w:val="008E6F6D"/>
    <w:rsid w:val="008F0A3A"/>
    <w:rsid w:val="008F2FF5"/>
    <w:rsid w:val="008F6E3E"/>
    <w:rsid w:val="008F7CE8"/>
    <w:rsid w:val="009000C2"/>
    <w:rsid w:val="009015D0"/>
    <w:rsid w:val="009016F3"/>
    <w:rsid w:val="00903FA0"/>
    <w:rsid w:val="0090601B"/>
    <w:rsid w:val="00906237"/>
    <w:rsid w:val="009062AC"/>
    <w:rsid w:val="00912733"/>
    <w:rsid w:val="00912A84"/>
    <w:rsid w:val="00915711"/>
    <w:rsid w:val="009176A7"/>
    <w:rsid w:val="00920B7B"/>
    <w:rsid w:val="00922007"/>
    <w:rsid w:val="0092323C"/>
    <w:rsid w:val="00924B91"/>
    <w:rsid w:val="00930072"/>
    <w:rsid w:val="00930149"/>
    <w:rsid w:val="00931C49"/>
    <w:rsid w:val="00932110"/>
    <w:rsid w:val="009324D5"/>
    <w:rsid w:val="00934FC6"/>
    <w:rsid w:val="009365FA"/>
    <w:rsid w:val="009378BE"/>
    <w:rsid w:val="00944FD8"/>
    <w:rsid w:val="009518C7"/>
    <w:rsid w:val="00954F8B"/>
    <w:rsid w:val="00956587"/>
    <w:rsid w:val="0096053E"/>
    <w:rsid w:val="00961311"/>
    <w:rsid w:val="00964B18"/>
    <w:rsid w:val="00967740"/>
    <w:rsid w:val="009715DA"/>
    <w:rsid w:val="00974F1F"/>
    <w:rsid w:val="0097512C"/>
    <w:rsid w:val="009766C9"/>
    <w:rsid w:val="00977C80"/>
    <w:rsid w:val="00990272"/>
    <w:rsid w:val="00990C61"/>
    <w:rsid w:val="009918E5"/>
    <w:rsid w:val="00993FCD"/>
    <w:rsid w:val="00996412"/>
    <w:rsid w:val="00996FFC"/>
    <w:rsid w:val="009A07F8"/>
    <w:rsid w:val="009A13D7"/>
    <w:rsid w:val="009A19CB"/>
    <w:rsid w:val="009A22FA"/>
    <w:rsid w:val="009A2E7F"/>
    <w:rsid w:val="009A4A68"/>
    <w:rsid w:val="009A5586"/>
    <w:rsid w:val="009A79E2"/>
    <w:rsid w:val="009B146D"/>
    <w:rsid w:val="009B305A"/>
    <w:rsid w:val="009B3242"/>
    <w:rsid w:val="009B3517"/>
    <w:rsid w:val="009B45CC"/>
    <w:rsid w:val="009B47C4"/>
    <w:rsid w:val="009B49DE"/>
    <w:rsid w:val="009B4BA1"/>
    <w:rsid w:val="009B5149"/>
    <w:rsid w:val="009B5F11"/>
    <w:rsid w:val="009B60B1"/>
    <w:rsid w:val="009B6BDD"/>
    <w:rsid w:val="009B7717"/>
    <w:rsid w:val="009B7D5F"/>
    <w:rsid w:val="009B7ED2"/>
    <w:rsid w:val="009C08A9"/>
    <w:rsid w:val="009C0B89"/>
    <w:rsid w:val="009C0F28"/>
    <w:rsid w:val="009D1AE0"/>
    <w:rsid w:val="009D2B20"/>
    <w:rsid w:val="009D3268"/>
    <w:rsid w:val="009D3FB4"/>
    <w:rsid w:val="009E2F42"/>
    <w:rsid w:val="009E47F8"/>
    <w:rsid w:val="009E75CD"/>
    <w:rsid w:val="009F1025"/>
    <w:rsid w:val="009F37EE"/>
    <w:rsid w:val="009F422B"/>
    <w:rsid w:val="009F4630"/>
    <w:rsid w:val="009F56EB"/>
    <w:rsid w:val="009F6B3D"/>
    <w:rsid w:val="009F70D7"/>
    <w:rsid w:val="009F7978"/>
    <w:rsid w:val="00A0028C"/>
    <w:rsid w:val="00A03D7C"/>
    <w:rsid w:val="00A0462C"/>
    <w:rsid w:val="00A0476E"/>
    <w:rsid w:val="00A04CCF"/>
    <w:rsid w:val="00A06159"/>
    <w:rsid w:val="00A06EB1"/>
    <w:rsid w:val="00A06F14"/>
    <w:rsid w:val="00A06FD3"/>
    <w:rsid w:val="00A07A76"/>
    <w:rsid w:val="00A10176"/>
    <w:rsid w:val="00A106FE"/>
    <w:rsid w:val="00A1180E"/>
    <w:rsid w:val="00A11852"/>
    <w:rsid w:val="00A13E61"/>
    <w:rsid w:val="00A169F5"/>
    <w:rsid w:val="00A1742A"/>
    <w:rsid w:val="00A17FAE"/>
    <w:rsid w:val="00A22C5C"/>
    <w:rsid w:val="00A25E89"/>
    <w:rsid w:val="00A26334"/>
    <w:rsid w:val="00A303A7"/>
    <w:rsid w:val="00A333E7"/>
    <w:rsid w:val="00A40FBB"/>
    <w:rsid w:val="00A41B64"/>
    <w:rsid w:val="00A41C78"/>
    <w:rsid w:val="00A44521"/>
    <w:rsid w:val="00A4557D"/>
    <w:rsid w:val="00A46BF6"/>
    <w:rsid w:val="00A47CBF"/>
    <w:rsid w:val="00A50324"/>
    <w:rsid w:val="00A521E7"/>
    <w:rsid w:val="00A5279E"/>
    <w:rsid w:val="00A53956"/>
    <w:rsid w:val="00A546AD"/>
    <w:rsid w:val="00A54828"/>
    <w:rsid w:val="00A54A35"/>
    <w:rsid w:val="00A54EFA"/>
    <w:rsid w:val="00A54F2F"/>
    <w:rsid w:val="00A5610A"/>
    <w:rsid w:val="00A63102"/>
    <w:rsid w:val="00A6505F"/>
    <w:rsid w:val="00A70266"/>
    <w:rsid w:val="00A72980"/>
    <w:rsid w:val="00A73205"/>
    <w:rsid w:val="00A75067"/>
    <w:rsid w:val="00A77C8A"/>
    <w:rsid w:val="00A800FA"/>
    <w:rsid w:val="00A8019D"/>
    <w:rsid w:val="00A8036C"/>
    <w:rsid w:val="00A8080B"/>
    <w:rsid w:val="00A821D9"/>
    <w:rsid w:val="00A84766"/>
    <w:rsid w:val="00A86BCA"/>
    <w:rsid w:val="00A87645"/>
    <w:rsid w:val="00A91622"/>
    <w:rsid w:val="00A9316F"/>
    <w:rsid w:val="00A94840"/>
    <w:rsid w:val="00A95E52"/>
    <w:rsid w:val="00A96B27"/>
    <w:rsid w:val="00A974C4"/>
    <w:rsid w:val="00A97BEA"/>
    <w:rsid w:val="00A97CEB"/>
    <w:rsid w:val="00AA6ADD"/>
    <w:rsid w:val="00AA76AE"/>
    <w:rsid w:val="00AB0798"/>
    <w:rsid w:val="00AB3501"/>
    <w:rsid w:val="00AB6C75"/>
    <w:rsid w:val="00AB6D46"/>
    <w:rsid w:val="00AC0203"/>
    <w:rsid w:val="00AC393A"/>
    <w:rsid w:val="00AD2217"/>
    <w:rsid w:val="00AE2800"/>
    <w:rsid w:val="00AE4C3C"/>
    <w:rsid w:val="00AE5BD3"/>
    <w:rsid w:val="00AE63F4"/>
    <w:rsid w:val="00AF254C"/>
    <w:rsid w:val="00AF2C3F"/>
    <w:rsid w:val="00AF655D"/>
    <w:rsid w:val="00AF7C03"/>
    <w:rsid w:val="00B02038"/>
    <w:rsid w:val="00B04755"/>
    <w:rsid w:val="00B0547D"/>
    <w:rsid w:val="00B14395"/>
    <w:rsid w:val="00B14875"/>
    <w:rsid w:val="00B15136"/>
    <w:rsid w:val="00B207C6"/>
    <w:rsid w:val="00B21669"/>
    <w:rsid w:val="00B22A82"/>
    <w:rsid w:val="00B22DC5"/>
    <w:rsid w:val="00B23FB2"/>
    <w:rsid w:val="00B25872"/>
    <w:rsid w:val="00B30AEE"/>
    <w:rsid w:val="00B34465"/>
    <w:rsid w:val="00B3493B"/>
    <w:rsid w:val="00B355CC"/>
    <w:rsid w:val="00B43851"/>
    <w:rsid w:val="00B44EED"/>
    <w:rsid w:val="00B4510F"/>
    <w:rsid w:val="00B453B7"/>
    <w:rsid w:val="00B46870"/>
    <w:rsid w:val="00B46A23"/>
    <w:rsid w:val="00B47F77"/>
    <w:rsid w:val="00B51D92"/>
    <w:rsid w:val="00B5213D"/>
    <w:rsid w:val="00B52299"/>
    <w:rsid w:val="00B54E4C"/>
    <w:rsid w:val="00B62FE0"/>
    <w:rsid w:val="00B70958"/>
    <w:rsid w:val="00B7208D"/>
    <w:rsid w:val="00B728EC"/>
    <w:rsid w:val="00B7471D"/>
    <w:rsid w:val="00B748DF"/>
    <w:rsid w:val="00B77F9C"/>
    <w:rsid w:val="00B80D79"/>
    <w:rsid w:val="00B84965"/>
    <w:rsid w:val="00B916A0"/>
    <w:rsid w:val="00B940C0"/>
    <w:rsid w:val="00BA083C"/>
    <w:rsid w:val="00BA66FA"/>
    <w:rsid w:val="00BB08AB"/>
    <w:rsid w:val="00BB3731"/>
    <w:rsid w:val="00BB377C"/>
    <w:rsid w:val="00BB37BD"/>
    <w:rsid w:val="00BB4EC8"/>
    <w:rsid w:val="00BB6518"/>
    <w:rsid w:val="00BB65E5"/>
    <w:rsid w:val="00BC17F3"/>
    <w:rsid w:val="00BC1ABC"/>
    <w:rsid w:val="00BC4096"/>
    <w:rsid w:val="00BD04ED"/>
    <w:rsid w:val="00BD0531"/>
    <w:rsid w:val="00BD072C"/>
    <w:rsid w:val="00BD0B33"/>
    <w:rsid w:val="00BD1A52"/>
    <w:rsid w:val="00BD3DB5"/>
    <w:rsid w:val="00BD65B8"/>
    <w:rsid w:val="00BD6D74"/>
    <w:rsid w:val="00BE0ED0"/>
    <w:rsid w:val="00BE253F"/>
    <w:rsid w:val="00BE3891"/>
    <w:rsid w:val="00BE53B7"/>
    <w:rsid w:val="00BE5C89"/>
    <w:rsid w:val="00BE796F"/>
    <w:rsid w:val="00BF0955"/>
    <w:rsid w:val="00BF2412"/>
    <w:rsid w:val="00BF3AD7"/>
    <w:rsid w:val="00BF4618"/>
    <w:rsid w:val="00C00E02"/>
    <w:rsid w:val="00C059E2"/>
    <w:rsid w:val="00C11F5E"/>
    <w:rsid w:val="00C2187E"/>
    <w:rsid w:val="00C24E2C"/>
    <w:rsid w:val="00C3157E"/>
    <w:rsid w:val="00C31A39"/>
    <w:rsid w:val="00C31B4A"/>
    <w:rsid w:val="00C32CC0"/>
    <w:rsid w:val="00C34A4C"/>
    <w:rsid w:val="00C372CF"/>
    <w:rsid w:val="00C37407"/>
    <w:rsid w:val="00C37F89"/>
    <w:rsid w:val="00C415DD"/>
    <w:rsid w:val="00C45437"/>
    <w:rsid w:val="00C4666A"/>
    <w:rsid w:val="00C5085B"/>
    <w:rsid w:val="00C51115"/>
    <w:rsid w:val="00C51A95"/>
    <w:rsid w:val="00C54994"/>
    <w:rsid w:val="00C54B55"/>
    <w:rsid w:val="00C61B23"/>
    <w:rsid w:val="00C6716B"/>
    <w:rsid w:val="00C703C0"/>
    <w:rsid w:val="00C75FCD"/>
    <w:rsid w:val="00C8051A"/>
    <w:rsid w:val="00C810FA"/>
    <w:rsid w:val="00C81E16"/>
    <w:rsid w:val="00C8430A"/>
    <w:rsid w:val="00C84760"/>
    <w:rsid w:val="00C90544"/>
    <w:rsid w:val="00C90FBF"/>
    <w:rsid w:val="00C9415C"/>
    <w:rsid w:val="00C95E8E"/>
    <w:rsid w:val="00C9631C"/>
    <w:rsid w:val="00CA1222"/>
    <w:rsid w:val="00CA1427"/>
    <w:rsid w:val="00CA1F38"/>
    <w:rsid w:val="00CA270C"/>
    <w:rsid w:val="00CA3B46"/>
    <w:rsid w:val="00CA4B06"/>
    <w:rsid w:val="00CA519F"/>
    <w:rsid w:val="00CA5606"/>
    <w:rsid w:val="00CA57DE"/>
    <w:rsid w:val="00CB0A9F"/>
    <w:rsid w:val="00CB3740"/>
    <w:rsid w:val="00CB501D"/>
    <w:rsid w:val="00CB647B"/>
    <w:rsid w:val="00CB69DE"/>
    <w:rsid w:val="00CB7883"/>
    <w:rsid w:val="00CC2686"/>
    <w:rsid w:val="00CC55DD"/>
    <w:rsid w:val="00CC6549"/>
    <w:rsid w:val="00CC669A"/>
    <w:rsid w:val="00CC6797"/>
    <w:rsid w:val="00CD16D3"/>
    <w:rsid w:val="00CD1E9C"/>
    <w:rsid w:val="00CD38EF"/>
    <w:rsid w:val="00CD4B7B"/>
    <w:rsid w:val="00CD54C1"/>
    <w:rsid w:val="00CD66BD"/>
    <w:rsid w:val="00CD6CD6"/>
    <w:rsid w:val="00CD77C8"/>
    <w:rsid w:val="00CE4EC0"/>
    <w:rsid w:val="00CE4F90"/>
    <w:rsid w:val="00CE7E10"/>
    <w:rsid w:val="00CF0181"/>
    <w:rsid w:val="00CF1AFE"/>
    <w:rsid w:val="00D00075"/>
    <w:rsid w:val="00D00211"/>
    <w:rsid w:val="00D011DC"/>
    <w:rsid w:val="00D02268"/>
    <w:rsid w:val="00D0655F"/>
    <w:rsid w:val="00D1116B"/>
    <w:rsid w:val="00D11FA5"/>
    <w:rsid w:val="00D12BAC"/>
    <w:rsid w:val="00D148FD"/>
    <w:rsid w:val="00D14C1E"/>
    <w:rsid w:val="00D16635"/>
    <w:rsid w:val="00D21724"/>
    <w:rsid w:val="00D22080"/>
    <w:rsid w:val="00D24D6A"/>
    <w:rsid w:val="00D25351"/>
    <w:rsid w:val="00D279D5"/>
    <w:rsid w:val="00D30548"/>
    <w:rsid w:val="00D30910"/>
    <w:rsid w:val="00D316FF"/>
    <w:rsid w:val="00D32761"/>
    <w:rsid w:val="00D32DAF"/>
    <w:rsid w:val="00D33563"/>
    <w:rsid w:val="00D33710"/>
    <w:rsid w:val="00D36790"/>
    <w:rsid w:val="00D3758B"/>
    <w:rsid w:val="00D377E7"/>
    <w:rsid w:val="00D479E2"/>
    <w:rsid w:val="00D507F2"/>
    <w:rsid w:val="00D52C2B"/>
    <w:rsid w:val="00D52CC0"/>
    <w:rsid w:val="00D52EF8"/>
    <w:rsid w:val="00D531C3"/>
    <w:rsid w:val="00D56CE5"/>
    <w:rsid w:val="00D60465"/>
    <w:rsid w:val="00D63452"/>
    <w:rsid w:val="00D637A2"/>
    <w:rsid w:val="00D639E3"/>
    <w:rsid w:val="00D64BF2"/>
    <w:rsid w:val="00D71826"/>
    <w:rsid w:val="00D74E64"/>
    <w:rsid w:val="00D77809"/>
    <w:rsid w:val="00D803D1"/>
    <w:rsid w:val="00D86557"/>
    <w:rsid w:val="00D87AF8"/>
    <w:rsid w:val="00D90B95"/>
    <w:rsid w:val="00D931D9"/>
    <w:rsid w:val="00D93DF6"/>
    <w:rsid w:val="00D97038"/>
    <w:rsid w:val="00D978FF"/>
    <w:rsid w:val="00DA005A"/>
    <w:rsid w:val="00DA4A5B"/>
    <w:rsid w:val="00DA4D71"/>
    <w:rsid w:val="00DA4E17"/>
    <w:rsid w:val="00DA5F79"/>
    <w:rsid w:val="00DA6386"/>
    <w:rsid w:val="00DA7F7D"/>
    <w:rsid w:val="00DB0B60"/>
    <w:rsid w:val="00DB0C6D"/>
    <w:rsid w:val="00DB35EF"/>
    <w:rsid w:val="00DB5CE1"/>
    <w:rsid w:val="00DC041E"/>
    <w:rsid w:val="00DC1329"/>
    <w:rsid w:val="00DC2EA8"/>
    <w:rsid w:val="00DC3D2F"/>
    <w:rsid w:val="00DC5F32"/>
    <w:rsid w:val="00DD04C7"/>
    <w:rsid w:val="00DD1BF0"/>
    <w:rsid w:val="00DD445C"/>
    <w:rsid w:val="00DD47B0"/>
    <w:rsid w:val="00DE0D66"/>
    <w:rsid w:val="00DE1683"/>
    <w:rsid w:val="00DE2CAA"/>
    <w:rsid w:val="00DE3A12"/>
    <w:rsid w:val="00DE7C2A"/>
    <w:rsid w:val="00DF0E40"/>
    <w:rsid w:val="00DF30F7"/>
    <w:rsid w:val="00DF4169"/>
    <w:rsid w:val="00DF51B5"/>
    <w:rsid w:val="00DF68B4"/>
    <w:rsid w:val="00DF7F9C"/>
    <w:rsid w:val="00E00AB2"/>
    <w:rsid w:val="00E017DD"/>
    <w:rsid w:val="00E03693"/>
    <w:rsid w:val="00E043FB"/>
    <w:rsid w:val="00E04DE9"/>
    <w:rsid w:val="00E0544B"/>
    <w:rsid w:val="00E06F26"/>
    <w:rsid w:val="00E0743B"/>
    <w:rsid w:val="00E077DB"/>
    <w:rsid w:val="00E14E3B"/>
    <w:rsid w:val="00E155B5"/>
    <w:rsid w:val="00E156DB"/>
    <w:rsid w:val="00E22EA2"/>
    <w:rsid w:val="00E24FBB"/>
    <w:rsid w:val="00E26D2B"/>
    <w:rsid w:val="00E270CA"/>
    <w:rsid w:val="00E27696"/>
    <w:rsid w:val="00E27A3E"/>
    <w:rsid w:val="00E31AFB"/>
    <w:rsid w:val="00E3266D"/>
    <w:rsid w:val="00E34FFA"/>
    <w:rsid w:val="00E41369"/>
    <w:rsid w:val="00E42B33"/>
    <w:rsid w:val="00E4357D"/>
    <w:rsid w:val="00E43D49"/>
    <w:rsid w:val="00E4689A"/>
    <w:rsid w:val="00E5088B"/>
    <w:rsid w:val="00E521C3"/>
    <w:rsid w:val="00E54058"/>
    <w:rsid w:val="00E56A53"/>
    <w:rsid w:val="00E578BB"/>
    <w:rsid w:val="00E62A54"/>
    <w:rsid w:val="00E64643"/>
    <w:rsid w:val="00E66215"/>
    <w:rsid w:val="00E730C6"/>
    <w:rsid w:val="00E82A54"/>
    <w:rsid w:val="00E865BE"/>
    <w:rsid w:val="00E8721F"/>
    <w:rsid w:val="00E91D0A"/>
    <w:rsid w:val="00E91DCB"/>
    <w:rsid w:val="00E939D0"/>
    <w:rsid w:val="00EA15D8"/>
    <w:rsid w:val="00EA1F72"/>
    <w:rsid w:val="00EA343E"/>
    <w:rsid w:val="00EB3C95"/>
    <w:rsid w:val="00EB76F0"/>
    <w:rsid w:val="00EC1C2D"/>
    <w:rsid w:val="00EC2EA2"/>
    <w:rsid w:val="00EC4B4D"/>
    <w:rsid w:val="00EC7F23"/>
    <w:rsid w:val="00ED185D"/>
    <w:rsid w:val="00ED26E9"/>
    <w:rsid w:val="00ED3880"/>
    <w:rsid w:val="00ED41CA"/>
    <w:rsid w:val="00ED6759"/>
    <w:rsid w:val="00ED67DA"/>
    <w:rsid w:val="00EE02E0"/>
    <w:rsid w:val="00EE4547"/>
    <w:rsid w:val="00EE46F0"/>
    <w:rsid w:val="00EE557A"/>
    <w:rsid w:val="00EE6C6A"/>
    <w:rsid w:val="00EF2394"/>
    <w:rsid w:val="00EF48CF"/>
    <w:rsid w:val="00EF68DA"/>
    <w:rsid w:val="00EF7AF3"/>
    <w:rsid w:val="00F04564"/>
    <w:rsid w:val="00F04DD4"/>
    <w:rsid w:val="00F05549"/>
    <w:rsid w:val="00F06058"/>
    <w:rsid w:val="00F07110"/>
    <w:rsid w:val="00F12DDD"/>
    <w:rsid w:val="00F1474F"/>
    <w:rsid w:val="00F15265"/>
    <w:rsid w:val="00F15914"/>
    <w:rsid w:val="00F17E2A"/>
    <w:rsid w:val="00F22D40"/>
    <w:rsid w:val="00F25FDF"/>
    <w:rsid w:val="00F26BA0"/>
    <w:rsid w:val="00F26CC0"/>
    <w:rsid w:val="00F30EF0"/>
    <w:rsid w:val="00F32062"/>
    <w:rsid w:val="00F32CD5"/>
    <w:rsid w:val="00F33050"/>
    <w:rsid w:val="00F41570"/>
    <w:rsid w:val="00F41D40"/>
    <w:rsid w:val="00F445B1"/>
    <w:rsid w:val="00F450E0"/>
    <w:rsid w:val="00F54AE8"/>
    <w:rsid w:val="00F5753B"/>
    <w:rsid w:val="00F57DDD"/>
    <w:rsid w:val="00F60AE9"/>
    <w:rsid w:val="00F60B3E"/>
    <w:rsid w:val="00F63951"/>
    <w:rsid w:val="00F63B13"/>
    <w:rsid w:val="00F6500C"/>
    <w:rsid w:val="00F655CB"/>
    <w:rsid w:val="00F722A8"/>
    <w:rsid w:val="00F744CE"/>
    <w:rsid w:val="00F80ED6"/>
    <w:rsid w:val="00F83177"/>
    <w:rsid w:val="00F8711B"/>
    <w:rsid w:val="00F945E9"/>
    <w:rsid w:val="00F94A91"/>
    <w:rsid w:val="00F95BCA"/>
    <w:rsid w:val="00F9750C"/>
    <w:rsid w:val="00FA2F45"/>
    <w:rsid w:val="00FA2F71"/>
    <w:rsid w:val="00FA4105"/>
    <w:rsid w:val="00FA609B"/>
    <w:rsid w:val="00FA7846"/>
    <w:rsid w:val="00FA7F0B"/>
    <w:rsid w:val="00FB32E7"/>
    <w:rsid w:val="00FB6124"/>
    <w:rsid w:val="00FB71B8"/>
    <w:rsid w:val="00FC0957"/>
    <w:rsid w:val="00FC136F"/>
    <w:rsid w:val="00FC248E"/>
    <w:rsid w:val="00FC304B"/>
    <w:rsid w:val="00FC46B8"/>
    <w:rsid w:val="00FD1CC8"/>
    <w:rsid w:val="00FD66D1"/>
    <w:rsid w:val="00FE0663"/>
    <w:rsid w:val="00FE0A2C"/>
    <w:rsid w:val="00FE151A"/>
    <w:rsid w:val="00FE3761"/>
    <w:rsid w:val="00FE6514"/>
    <w:rsid w:val="00FF1FED"/>
    <w:rsid w:val="00FF2ABA"/>
    <w:rsid w:val="00FF4F64"/>
    <w:rsid w:val="00FF4FFF"/>
    <w:rsid w:val="00FF5A6A"/>
    <w:rsid w:val="00FF6BCE"/>
    <w:rsid w:val="00FF7E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CA6F14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76;&#1086;&#1087;&#1088;&#1086;&#1089;%20&#1063;&#1091;&#107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A8619-8BF9-4792-8C52-55BD92FA2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допрос Чуб</Template>
  <TotalTime>468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HOME</dc:creator>
  <cp:lastModifiedBy>б с</cp:lastModifiedBy>
  <cp:revision>362</cp:revision>
  <cp:lastPrinted>2025-10-08T12:27:00Z</cp:lastPrinted>
  <dcterms:created xsi:type="dcterms:W3CDTF">2021-01-13T10:13:00Z</dcterms:created>
  <dcterms:modified xsi:type="dcterms:W3CDTF">2026-05-19T07:57:00Z</dcterms:modified>
</cp:coreProperties>
</file>