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5CFE1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3134B2E5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4DBFD1F5" w14:textId="77777777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F77999">
        <w:rPr>
          <w:i/>
          <w:iCs/>
          <w:sz w:val="28"/>
          <w:szCs w:val="28"/>
          <w:u w:val="single"/>
        </w:rPr>
        <w:t>солдат</w:t>
      </w:r>
    </w:p>
    <w:p w14:paraId="52E68AE1" w14:textId="4CE9AE00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A721B6">
        <w:rPr>
          <w:i/>
          <w:sz w:val="28"/>
          <w:szCs w:val="28"/>
          <w:u w:val="single"/>
        </w:rPr>
        <w:t>Сіренко</w:t>
      </w:r>
      <w:r w:rsidR="007E75FE" w:rsidRPr="007E75FE">
        <w:rPr>
          <w:i/>
          <w:sz w:val="28"/>
          <w:szCs w:val="28"/>
          <w:u w:val="single"/>
        </w:rPr>
        <w:t xml:space="preserve"> Ім’я: </w:t>
      </w:r>
      <w:r w:rsidR="00A721B6">
        <w:rPr>
          <w:i/>
          <w:sz w:val="28"/>
          <w:szCs w:val="28"/>
          <w:u w:val="single"/>
        </w:rPr>
        <w:t>Максим</w:t>
      </w:r>
      <w:r w:rsidR="007E75FE" w:rsidRPr="007E75FE">
        <w:rPr>
          <w:i/>
          <w:sz w:val="28"/>
          <w:szCs w:val="28"/>
          <w:u w:val="single"/>
        </w:rPr>
        <w:t xml:space="preserve"> По батькові: </w:t>
      </w:r>
      <w:proofErr w:type="spellStart"/>
      <w:r w:rsidR="00A721B6">
        <w:rPr>
          <w:i/>
          <w:sz w:val="28"/>
          <w:szCs w:val="28"/>
          <w:u w:val="single"/>
        </w:rPr>
        <w:t>Ігорович</w:t>
      </w:r>
      <w:proofErr w:type="spellEnd"/>
      <w:r w:rsidR="007E75FE" w:rsidRPr="007E75FE">
        <w:rPr>
          <w:i/>
          <w:sz w:val="28"/>
          <w:szCs w:val="28"/>
          <w:u w:val="single"/>
        </w:rPr>
        <w:t>.</w:t>
      </w:r>
    </w:p>
    <w:p w14:paraId="716AC2A3" w14:textId="1758A9F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721B6">
        <w:rPr>
          <w:i/>
          <w:iCs/>
          <w:sz w:val="28"/>
          <w:szCs w:val="28"/>
          <w:u w:val="single"/>
          <w:lang w:val="uk-UA"/>
        </w:rPr>
        <w:t>інструктор з тактичної медицини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</w:t>
      </w:r>
      <w:r w:rsidR="00A31B92">
        <w:rPr>
          <w:i/>
          <w:iCs/>
          <w:sz w:val="28"/>
          <w:szCs w:val="28"/>
          <w:u w:val="single"/>
          <w:lang w:val="uk-UA"/>
        </w:rPr>
        <w:br/>
      </w:r>
      <w:r w:rsidR="00D73B8E">
        <w:rPr>
          <w:i/>
          <w:iCs/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27B9CC72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1DE4F42D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7378361D" w14:textId="77777777" w:rsidR="00B0101D" w:rsidRDefault="00B0101D" w:rsidP="00D919EC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65C0F995" w14:textId="77777777" w:rsidR="00B0101D" w:rsidRPr="007602AB" w:rsidRDefault="00B0101D" w:rsidP="00D919EC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3733BD7E" w14:textId="53DE18D8" w:rsidR="00B0101D" w:rsidRPr="007E75FE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="007E75FE">
        <w:rPr>
          <w:i/>
          <w:sz w:val="28"/>
          <w:lang w:val="uk-UA"/>
        </w:rPr>
        <w:t>.</w:t>
      </w:r>
    </w:p>
    <w:p w14:paraId="56F967FC" w14:textId="77777777" w:rsidR="00B0101D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391706E3" w14:textId="77777777" w:rsidR="00F27451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43701239" w14:textId="77777777" w:rsidR="00B0101D" w:rsidRPr="007602AB" w:rsidRDefault="00B0101D" w:rsidP="005F21BC">
      <w:pPr>
        <w:jc w:val="both"/>
        <w:rPr>
          <w:i/>
          <w:sz w:val="28"/>
        </w:rPr>
      </w:pPr>
    </w:p>
    <w:p w14:paraId="3D77F3CB" w14:textId="76645D4B" w:rsidR="00FB2EC6" w:rsidRPr="00C66BE5" w:rsidRDefault="00FB2EC6" w:rsidP="00FB2EC6">
      <w:pPr>
        <w:ind w:right="-1"/>
        <w:jc w:val="both"/>
        <w:outlineLvl w:val="0"/>
        <w:rPr>
          <w:i/>
          <w:sz w:val="28"/>
          <w:lang w:val="uk-UA"/>
        </w:rPr>
      </w:pPr>
      <w:r>
        <w:rPr>
          <w:i/>
          <w:sz w:val="28"/>
        </w:rPr>
        <w:t xml:space="preserve">ВИСНОВОК: </w:t>
      </w:r>
      <w:r w:rsidR="004B3D6D">
        <w:rPr>
          <w:i/>
          <w:sz w:val="28"/>
          <w:lang w:val="uk-UA"/>
        </w:rPr>
        <w:t>р</w:t>
      </w:r>
      <w:r w:rsidR="007C5D86">
        <w:rPr>
          <w:i/>
          <w:sz w:val="28"/>
          <w:lang w:val="uk-UA"/>
        </w:rPr>
        <w:t>екомендован</w:t>
      </w:r>
      <w:r w:rsidR="00A721B6">
        <w:rPr>
          <w:i/>
          <w:sz w:val="28"/>
          <w:lang w:val="uk-UA"/>
        </w:rPr>
        <w:t>ий до базового курсу інструкторів</w:t>
      </w:r>
      <w:r w:rsidRPr="000D0B18">
        <w:rPr>
          <w:i/>
          <w:sz w:val="28"/>
          <w:lang w:val="uk-UA"/>
        </w:rPr>
        <w:t>.</w:t>
      </w:r>
    </w:p>
    <w:p w14:paraId="3DD0797B" w14:textId="77777777" w:rsidR="00FB2EC6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01D12925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0694A842" w14:textId="6CA36CCA" w:rsidR="00A721B6" w:rsidRPr="00C565EB" w:rsidRDefault="00A721B6" w:rsidP="00A721B6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Pr="00C565EB">
        <w:rPr>
          <w:sz w:val="28"/>
          <w:szCs w:val="28"/>
          <w:lang w:val="uk-UA"/>
        </w:rPr>
        <w:t xml:space="preserve">1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670122A9" wp14:editId="549170BA">
            <wp:simplePos x="0" y="0"/>
            <wp:positionH relativeFrom="page">
              <wp:align>center</wp:align>
            </wp:positionH>
            <wp:positionV relativeFrom="line">
              <wp:posOffset>29606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65EB">
        <w:rPr>
          <w:sz w:val="28"/>
          <w:szCs w:val="28"/>
          <w:lang w:val="uk-UA"/>
        </w:rPr>
        <w:t>військової частини А2900</w:t>
      </w:r>
    </w:p>
    <w:p w14:paraId="1007B2C9" w14:textId="77777777" w:rsidR="00A721B6" w:rsidRDefault="00A721B6" w:rsidP="00A721B6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 xml:space="preserve">лейтенант                     </w:t>
      </w:r>
      <w:r w:rsidRPr="007443E0">
        <w:rPr>
          <w:sz w:val="28"/>
          <w:u w:val="single"/>
          <w:lang w:val="uk-UA"/>
        </w:rPr>
        <w:t xml:space="preserve">                   </w:t>
      </w:r>
      <w:r>
        <w:rPr>
          <w:sz w:val="28"/>
          <w:u w:val="single"/>
          <w:lang w:val="uk-UA"/>
        </w:rPr>
        <w:t xml:space="preserve"> </w:t>
      </w:r>
      <w:r w:rsidRPr="007443E0">
        <w:rPr>
          <w:sz w:val="28"/>
          <w:u w:val="single"/>
          <w:lang w:val="uk-UA"/>
        </w:rPr>
        <w:t xml:space="preserve">       </w:t>
      </w:r>
      <w:r>
        <w:rPr>
          <w:sz w:val="28"/>
          <w:u w:val="single"/>
          <w:lang w:val="uk-UA"/>
        </w:rPr>
        <w:t xml:space="preserve">                            </w:t>
      </w:r>
      <w:r w:rsidRPr="007909B5">
        <w:rPr>
          <w:sz w:val="28"/>
          <w:u w:val="single"/>
          <w:lang w:val="uk-UA"/>
        </w:rPr>
        <w:t>Богдан ГЕНЗЕЛЬ</w:t>
      </w:r>
    </w:p>
    <w:p w14:paraId="43DC9E36" w14:textId="77777777" w:rsidR="007E75FE" w:rsidRDefault="007E75FE" w:rsidP="007E75FE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01AE4B79" w14:textId="7945ABB0" w:rsidR="007E75FE" w:rsidRPr="007443E0" w:rsidRDefault="007E75FE" w:rsidP="007E75F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2026 року</w:t>
      </w:r>
    </w:p>
    <w:p w14:paraId="169209DF" w14:textId="676A1B3A" w:rsidR="007E75FE" w:rsidRDefault="007E75FE" w:rsidP="007E75FE">
      <w:pPr>
        <w:jc w:val="both"/>
        <w:rPr>
          <w:i/>
          <w:sz w:val="28"/>
          <w:u w:val="single"/>
          <w:lang w:val="uk-UA"/>
        </w:rPr>
      </w:pPr>
    </w:p>
    <w:p w14:paraId="7B916A3B" w14:textId="77777777" w:rsidR="007E75FE" w:rsidRPr="00C32F0C" w:rsidRDefault="007E75FE" w:rsidP="007E75FE">
      <w:pPr>
        <w:ind w:right="-1"/>
        <w:jc w:val="both"/>
        <w:rPr>
          <w:sz w:val="28"/>
          <w:szCs w:val="28"/>
          <w:u w:val="single"/>
          <w:lang w:val="uk-UA"/>
        </w:rPr>
      </w:pPr>
      <w:r w:rsidRPr="00C32F0C">
        <w:rPr>
          <w:sz w:val="28"/>
          <w:szCs w:val="28"/>
          <w:u w:val="single"/>
        </w:rPr>
        <w:t xml:space="preserve">Командир 1 </w:t>
      </w:r>
      <w:r w:rsidRPr="00C32F0C">
        <w:rPr>
          <w:sz w:val="28"/>
          <w:szCs w:val="28"/>
          <w:u w:val="single"/>
          <w:lang w:val="uk-UA"/>
        </w:rPr>
        <w:t>навчально</w:t>
      </w:r>
      <w:r>
        <w:rPr>
          <w:sz w:val="28"/>
          <w:szCs w:val="28"/>
          <w:u w:val="single"/>
        </w:rPr>
        <w:t>го</w:t>
      </w:r>
      <w:r w:rsidRPr="00C32F0C">
        <w:rPr>
          <w:sz w:val="28"/>
          <w:szCs w:val="28"/>
          <w:u w:val="single"/>
          <w:lang w:val="uk-UA"/>
        </w:rPr>
        <w:t xml:space="preserve"> батальйону військової частини А2900</w:t>
      </w:r>
    </w:p>
    <w:p w14:paraId="14A54F73" w14:textId="77777777" w:rsidR="007E75FE" w:rsidRPr="00C32F0C" w:rsidRDefault="007E75FE" w:rsidP="007E75FE">
      <w:pPr>
        <w:ind w:right="-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підполковник</w:t>
      </w:r>
      <w:r w:rsidRPr="00C32F0C">
        <w:rPr>
          <w:sz w:val="28"/>
          <w:szCs w:val="28"/>
          <w:u w:val="single"/>
          <w:lang w:val="uk-UA"/>
        </w:rPr>
        <w:t xml:space="preserve">                                                              </w:t>
      </w:r>
      <w:r w:rsidRPr="00C32F0C">
        <w:rPr>
          <w:sz w:val="28"/>
          <w:szCs w:val="28"/>
          <w:u w:val="single"/>
        </w:rPr>
        <w:t xml:space="preserve">  </w:t>
      </w:r>
      <w:r w:rsidRPr="00C32F0C">
        <w:rPr>
          <w:sz w:val="28"/>
          <w:szCs w:val="28"/>
          <w:u w:val="single"/>
          <w:lang w:val="uk-UA"/>
        </w:rPr>
        <w:t xml:space="preserve">            </w:t>
      </w:r>
      <w:r w:rsidRPr="00C32F0C">
        <w:rPr>
          <w:sz w:val="28"/>
          <w:szCs w:val="28"/>
          <w:u w:val="single"/>
        </w:rPr>
        <w:t xml:space="preserve"> </w:t>
      </w:r>
      <w:r w:rsidRPr="00C32F0C">
        <w:rPr>
          <w:sz w:val="28"/>
          <w:szCs w:val="28"/>
          <w:u w:val="single"/>
          <w:lang w:val="uk-UA"/>
        </w:rPr>
        <w:t xml:space="preserve">            </w:t>
      </w:r>
      <w:r w:rsidRPr="00C32F0C">
        <w:rPr>
          <w:sz w:val="28"/>
          <w:szCs w:val="28"/>
          <w:u w:val="single"/>
        </w:rPr>
        <w:t xml:space="preserve">  </w:t>
      </w:r>
      <w:r w:rsidRPr="00C32F0C">
        <w:rPr>
          <w:sz w:val="28"/>
          <w:szCs w:val="28"/>
          <w:u w:val="single"/>
          <w:lang w:val="uk-UA"/>
        </w:rPr>
        <w:t xml:space="preserve">  </w:t>
      </w:r>
      <w:r w:rsidRPr="00C32F0C">
        <w:rPr>
          <w:sz w:val="28"/>
          <w:szCs w:val="28"/>
          <w:u w:val="single"/>
        </w:rPr>
        <w:t>Віктор МОРОЗ</w:t>
      </w:r>
    </w:p>
    <w:p w14:paraId="24E5A58D" w14:textId="77777777" w:rsidR="007E75FE" w:rsidRPr="00836BA4" w:rsidRDefault="007E75FE" w:rsidP="007E75FE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190CE399" w14:textId="77777777" w:rsidR="007E75FE" w:rsidRPr="007C24A2" w:rsidRDefault="007E75FE" w:rsidP="007E75FE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1E84221A" w14:textId="77777777" w:rsidR="007E75FE" w:rsidRDefault="007E75FE" w:rsidP="007E75FE">
      <w:pPr>
        <w:tabs>
          <w:tab w:val="left" w:pos="5334"/>
        </w:tabs>
        <w:jc w:val="both"/>
        <w:rPr>
          <w:sz w:val="28"/>
          <w:szCs w:val="28"/>
        </w:rPr>
      </w:pPr>
    </w:p>
    <w:p w14:paraId="4E1CF7CA" w14:textId="77777777" w:rsidR="007E75FE" w:rsidRPr="00B14744" w:rsidRDefault="007E75FE" w:rsidP="007E75FE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485AF100" w14:textId="77777777" w:rsidR="007E75FE" w:rsidRPr="00B14744" w:rsidRDefault="007E75FE" w:rsidP="007E75FE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 </w:t>
      </w:r>
      <w:r>
        <w:rPr>
          <w:sz w:val="28"/>
          <w:szCs w:val="28"/>
          <w:u w:val="single"/>
          <w:lang w:val="uk-UA"/>
        </w:rPr>
        <w:t xml:space="preserve"> </w:t>
      </w:r>
      <w:r w:rsidRPr="00B14744">
        <w:rPr>
          <w:sz w:val="28"/>
          <w:szCs w:val="28"/>
          <w:u w:val="single"/>
          <w:lang w:val="uk-UA"/>
        </w:rPr>
        <w:t xml:space="preserve">         Олександр КУПІНСЬКИЙ</w:t>
      </w:r>
    </w:p>
    <w:p w14:paraId="63DC6710" w14:textId="77777777" w:rsidR="007E75FE" w:rsidRPr="00B14744" w:rsidRDefault="007E75FE" w:rsidP="007E75FE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196AB764" w14:textId="77777777" w:rsidR="007E75FE" w:rsidRPr="00B14744" w:rsidRDefault="007E75FE" w:rsidP="007E75FE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 xml:space="preserve">« ___ » ___________ 2026 року </w:t>
      </w:r>
    </w:p>
    <w:p w14:paraId="60800C47" w14:textId="77777777" w:rsidR="00FA7B01" w:rsidRPr="008E1435" w:rsidRDefault="00FA7B01" w:rsidP="007E75FE">
      <w:pPr>
        <w:ind w:right="-1"/>
        <w:jc w:val="both"/>
        <w:rPr>
          <w:sz w:val="28"/>
          <w:szCs w:val="28"/>
          <w:lang w:val="uk-UA"/>
        </w:rPr>
      </w:pPr>
    </w:p>
    <w:sectPr w:rsidR="00FA7B01" w:rsidRPr="008E1435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850E3"/>
    <w:rsid w:val="00095D84"/>
    <w:rsid w:val="000B4A43"/>
    <w:rsid w:val="000C1FB6"/>
    <w:rsid w:val="000E0522"/>
    <w:rsid w:val="000E1469"/>
    <w:rsid w:val="000E2781"/>
    <w:rsid w:val="00100252"/>
    <w:rsid w:val="00193809"/>
    <w:rsid w:val="001C5D7F"/>
    <w:rsid w:val="001C6CCD"/>
    <w:rsid w:val="001D62E0"/>
    <w:rsid w:val="001F13BD"/>
    <w:rsid w:val="002030FE"/>
    <w:rsid w:val="002259B3"/>
    <w:rsid w:val="002260B7"/>
    <w:rsid w:val="00234F6F"/>
    <w:rsid w:val="00261805"/>
    <w:rsid w:val="002A3DDB"/>
    <w:rsid w:val="002B228C"/>
    <w:rsid w:val="002B6C81"/>
    <w:rsid w:val="002C77E8"/>
    <w:rsid w:val="002D1BDE"/>
    <w:rsid w:val="002E7EA2"/>
    <w:rsid w:val="0032758E"/>
    <w:rsid w:val="00346C68"/>
    <w:rsid w:val="0035014C"/>
    <w:rsid w:val="003523B5"/>
    <w:rsid w:val="003566B4"/>
    <w:rsid w:val="00377183"/>
    <w:rsid w:val="00383F75"/>
    <w:rsid w:val="00384900"/>
    <w:rsid w:val="003859D8"/>
    <w:rsid w:val="00390186"/>
    <w:rsid w:val="003A6109"/>
    <w:rsid w:val="003B0378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24E7"/>
    <w:rsid w:val="0063633A"/>
    <w:rsid w:val="00641B28"/>
    <w:rsid w:val="00656EBE"/>
    <w:rsid w:val="00666607"/>
    <w:rsid w:val="006707B4"/>
    <w:rsid w:val="0067736C"/>
    <w:rsid w:val="006829EB"/>
    <w:rsid w:val="006A33C3"/>
    <w:rsid w:val="006A5F67"/>
    <w:rsid w:val="006D3CF8"/>
    <w:rsid w:val="007029DE"/>
    <w:rsid w:val="00710C27"/>
    <w:rsid w:val="0071627B"/>
    <w:rsid w:val="00746DD3"/>
    <w:rsid w:val="00761DE9"/>
    <w:rsid w:val="00766ECB"/>
    <w:rsid w:val="007812C5"/>
    <w:rsid w:val="007B262F"/>
    <w:rsid w:val="007C164A"/>
    <w:rsid w:val="007C5D86"/>
    <w:rsid w:val="007D2072"/>
    <w:rsid w:val="007D7B30"/>
    <w:rsid w:val="007E75FE"/>
    <w:rsid w:val="007F5DDA"/>
    <w:rsid w:val="00811F27"/>
    <w:rsid w:val="0082294B"/>
    <w:rsid w:val="00823308"/>
    <w:rsid w:val="00837B35"/>
    <w:rsid w:val="0085048A"/>
    <w:rsid w:val="00852A8E"/>
    <w:rsid w:val="008740ED"/>
    <w:rsid w:val="008809A0"/>
    <w:rsid w:val="008E1435"/>
    <w:rsid w:val="008E492F"/>
    <w:rsid w:val="009029B9"/>
    <w:rsid w:val="00932A3C"/>
    <w:rsid w:val="00981B3C"/>
    <w:rsid w:val="00997DC9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21B6"/>
    <w:rsid w:val="00A772E5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B18CD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6A01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0C632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u-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 Narrow" w:hAnsi="Arial Narrow"/>
      <w:sz w:val="28"/>
      <w:lang w:val="uk-UA"/>
    </w:rPr>
  </w:style>
  <w:style w:type="paragraph" w:styleId="2">
    <w:name w:val="Body Text 2"/>
    <w:basedOn w:val="a"/>
    <w:pPr>
      <w:jc w:val="both"/>
    </w:pPr>
    <w:rPr>
      <w:rFonts w:ascii="Arial" w:hAnsi="Arial"/>
      <w:sz w:val="28"/>
      <w:lang w:val="uk-UA"/>
    </w:rPr>
  </w:style>
  <w:style w:type="paragraph" w:styleId="a4">
    <w:name w:val="Body Text"/>
    <w:basedOn w:val="a"/>
    <w:pPr>
      <w:jc w:val="both"/>
    </w:pPr>
    <w:rPr>
      <w:sz w:val="28"/>
      <w:lang w:val="uk-UA" w:eastAsia="ru-RU"/>
    </w:rPr>
  </w:style>
  <w:style w:type="paragraph" w:styleId="a5">
    <w:name w:val="footer"/>
    <w:basedOn w:val="a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a6">
    <w:name w:val="Balloon Text"/>
    <w:basedOn w:val="a"/>
    <w:link w:val="a7"/>
    <w:rsid w:val="00BB477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</Template>
  <TotalTime>2</TotalTime>
  <Pages>1</Pages>
  <Words>1241</Words>
  <Characters>708</Characters>
  <Application>Microsoft Office Word</Application>
  <DocSecurity>0</DocSecurity>
  <Lines>5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Віталій</cp:lastModifiedBy>
  <cp:revision>2</cp:revision>
  <cp:lastPrinted>2026-07-06T09:19:00Z</cp:lastPrinted>
  <dcterms:created xsi:type="dcterms:W3CDTF">2026-07-06T09:22:00Z</dcterms:created>
  <dcterms:modified xsi:type="dcterms:W3CDTF">2026-07-06T09:22:00Z</dcterms:modified>
</cp:coreProperties>
</file>