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CFE1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3134B2E5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4DBFD1F5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солдат</w:t>
      </w:r>
    </w:p>
    <w:p w14:paraId="52E68AE1" w14:textId="0EC0DB49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proofErr w:type="spellStart"/>
      <w:r w:rsidR="007E75FE" w:rsidRPr="007E75FE">
        <w:rPr>
          <w:i/>
          <w:sz w:val="28"/>
          <w:szCs w:val="28"/>
          <w:u w:val="single"/>
        </w:rPr>
        <w:t>Саксонік</w:t>
      </w:r>
      <w:proofErr w:type="spellEnd"/>
      <w:r w:rsidR="007E75FE" w:rsidRPr="007E75FE">
        <w:rPr>
          <w:i/>
          <w:sz w:val="28"/>
          <w:szCs w:val="28"/>
          <w:u w:val="single"/>
        </w:rPr>
        <w:t xml:space="preserve"> Ім’я: Олександр По батькові: Петрович.</w:t>
      </w:r>
    </w:p>
    <w:p w14:paraId="716AC2A3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8740ED">
        <w:rPr>
          <w:i/>
          <w:iCs/>
          <w:sz w:val="28"/>
          <w:szCs w:val="28"/>
          <w:u w:val="single"/>
          <w:lang w:val="uk-UA"/>
        </w:rPr>
        <w:t>головний сержант взводу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27B9CC72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1DE4F42D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7378361D" w14:textId="77777777"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5C0F995" w14:textId="77777777"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3733BD7E" w14:textId="53DE18D8" w:rsidR="00B0101D" w:rsidRPr="007E75FE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="007E75FE">
        <w:rPr>
          <w:i/>
          <w:sz w:val="28"/>
          <w:lang w:val="uk-UA"/>
        </w:rPr>
        <w:t>.</w:t>
      </w:r>
    </w:p>
    <w:p w14:paraId="56F967FC" w14:textId="77777777"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391706E3" w14:textId="77777777"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43701239" w14:textId="77777777" w:rsidR="00B0101D" w:rsidRPr="007602AB" w:rsidRDefault="00B0101D" w:rsidP="005F21BC">
      <w:pPr>
        <w:jc w:val="both"/>
        <w:rPr>
          <w:i/>
          <w:sz w:val="28"/>
        </w:rPr>
      </w:pPr>
    </w:p>
    <w:p w14:paraId="3D77F3CB" w14:textId="77777777"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14:paraId="3DD0797B" w14:textId="77777777"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01D12925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01162AAE" w14:textId="77777777" w:rsidR="007E75FE" w:rsidRPr="00C565EB" w:rsidRDefault="007E75FE" w:rsidP="007E75FE">
      <w:pPr>
        <w:jc w:val="both"/>
        <w:rPr>
          <w:sz w:val="28"/>
          <w:szCs w:val="28"/>
          <w:lang w:val="uk-UA"/>
        </w:rPr>
      </w:pPr>
      <w:r w:rsidRPr="00C565EB">
        <w:rPr>
          <w:sz w:val="28"/>
          <w:szCs w:val="28"/>
          <w:lang w:val="uk-UA" w:eastAsia="ru-RU"/>
        </w:rPr>
        <w:t>Тимчасово виконуючий обов’язки командира</w:t>
      </w:r>
      <w:r w:rsidRPr="00C565EB">
        <w:rPr>
          <w:sz w:val="28"/>
          <w:szCs w:val="28"/>
          <w:lang w:val="uk-UA"/>
        </w:rPr>
        <w:t xml:space="preserve"> 1 навчальної роти 1 навчального батальйону військової частини А2900</w:t>
      </w:r>
    </w:p>
    <w:p w14:paraId="4A6FF37B" w14:textId="77777777" w:rsidR="007E75FE" w:rsidRDefault="007E75FE" w:rsidP="007E75FE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старший лейтенант                     </w:t>
      </w:r>
      <w:r w:rsidRPr="007443E0">
        <w:rPr>
          <w:sz w:val="28"/>
          <w:u w:val="single"/>
          <w:lang w:val="uk-UA"/>
        </w:rPr>
        <w:t xml:space="preserve">                   </w:t>
      </w:r>
      <w:r>
        <w:rPr>
          <w:sz w:val="28"/>
          <w:u w:val="single"/>
          <w:lang w:val="uk-UA"/>
        </w:rPr>
        <w:t xml:space="preserve"> </w:t>
      </w:r>
      <w:r w:rsidRPr="007443E0">
        <w:rPr>
          <w:sz w:val="28"/>
          <w:u w:val="single"/>
          <w:lang w:val="uk-UA"/>
        </w:rPr>
        <w:t xml:space="preserve">       </w:t>
      </w:r>
      <w:r>
        <w:rPr>
          <w:sz w:val="28"/>
          <w:u w:val="single"/>
          <w:lang w:val="uk-UA"/>
        </w:rPr>
        <w:t xml:space="preserve">                            Наталія ДЕМЯНЧУК</w:t>
      </w:r>
    </w:p>
    <w:p w14:paraId="43DC9E36" w14:textId="77777777" w:rsidR="007E75FE" w:rsidRDefault="007E75FE" w:rsidP="007E75FE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01AE4B79" w14:textId="77777777" w:rsidR="007E75FE" w:rsidRPr="007443E0" w:rsidRDefault="007E75FE" w:rsidP="007E75F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2026 року</w:t>
      </w:r>
    </w:p>
    <w:p w14:paraId="169209DF" w14:textId="77777777" w:rsidR="007E75FE" w:rsidRDefault="007E75FE" w:rsidP="007E75FE">
      <w:pPr>
        <w:jc w:val="both"/>
        <w:rPr>
          <w:i/>
          <w:sz w:val="28"/>
          <w:u w:val="single"/>
          <w:lang w:val="uk-UA"/>
        </w:rPr>
      </w:pPr>
    </w:p>
    <w:p w14:paraId="7B916A3B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  <w:lang/>
        </w:rPr>
        <w:t>К</w:t>
      </w:r>
      <w:proofErr w:type="spellStart"/>
      <w:r w:rsidRPr="00C32F0C">
        <w:rPr>
          <w:sz w:val="28"/>
          <w:szCs w:val="28"/>
          <w:u w:val="single"/>
        </w:rPr>
        <w:t>омандир</w:t>
      </w:r>
      <w:proofErr w:type="spellEnd"/>
      <w:r w:rsidRPr="00C32F0C">
        <w:rPr>
          <w:sz w:val="28"/>
          <w:szCs w:val="28"/>
          <w:u w:val="single"/>
        </w:rPr>
        <w:t xml:space="preserve"> 1 </w:t>
      </w:r>
      <w:r w:rsidRPr="00C32F0C">
        <w:rPr>
          <w:sz w:val="28"/>
          <w:szCs w:val="28"/>
          <w:u w:val="single"/>
          <w:lang w:val="uk-UA"/>
        </w:rPr>
        <w:t>навчально</w:t>
      </w:r>
      <w:r>
        <w:rPr>
          <w:sz w:val="28"/>
          <w:szCs w:val="28"/>
          <w:u w:val="single"/>
          <w:lang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 військової частини А2900</w:t>
      </w:r>
    </w:p>
    <w:p w14:paraId="14A54F73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  <w:lang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Pr="00C32F0C">
        <w:rPr>
          <w:sz w:val="28"/>
          <w:szCs w:val="28"/>
          <w:u w:val="single"/>
          <w:lang w:val="uk-UA"/>
        </w:rPr>
        <w:t xml:space="preserve">                                                              </w:t>
      </w:r>
      <w:r w:rsidRPr="00C32F0C">
        <w:rPr>
          <w:sz w:val="28"/>
          <w:szCs w:val="28"/>
          <w:u w:val="single"/>
          <w:lang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  <w:lang/>
        </w:rPr>
        <w:t xml:space="preserve">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  <w:lang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</w:t>
      </w:r>
      <w:r w:rsidRPr="00C32F0C">
        <w:rPr>
          <w:sz w:val="28"/>
          <w:szCs w:val="28"/>
          <w:u w:val="single"/>
          <w:lang/>
        </w:rPr>
        <w:t>Віктор МОРОЗ</w:t>
      </w:r>
    </w:p>
    <w:p w14:paraId="24E5A58D" w14:textId="77777777" w:rsidR="007E75FE" w:rsidRPr="00836BA4" w:rsidRDefault="007E75FE" w:rsidP="007E75FE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190CE399" w14:textId="77777777" w:rsidR="007E75FE" w:rsidRPr="007C24A2" w:rsidRDefault="007E75FE" w:rsidP="007E75FE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1E84221A" w14:textId="77777777" w:rsidR="007E75FE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</w:p>
    <w:p w14:paraId="4E1CF7CA" w14:textId="77777777" w:rsidR="007E75FE" w:rsidRPr="00B14744" w:rsidRDefault="007E75FE" w:rsidP="007E75FE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485AF100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63DC6710" w14:textId="77777777" w:rsidR="007E75FE" w:rsidRPr="00B14744" w:rsidRDefault="007E75FE" w:rsidP="007E75FE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196AB764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 xml:space="preserve">« ___ » ___________ 2026 року </w:t>
      </w:r>
    </w:p>
    <w:p w14:paraId="60800C47" w14:textId="77777777" w:rsidR="00FA7B01" w:rsidRPr="008E1435" w:rsidRDefault="00FA7B01" w:rsidP="007E75FE">
      <w:pPr>
        <w:ind w:right="-1"/>
        <w:jc w:val="both"/>
        <w:rPr>
          <w:sz w:val="28"/>
          <w:szCs w:val="28"/>
          <w:lang w:val="uk-UA"/>
        </w:rPr>
      </w:pPr>
    </w:p>
    <w:sectPr w:rsidR="00FA7B01" w:rsidRPr="008E1435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66607"/>
    <w:rsid w:val="006707B4"/>
    <w:rsid w:val="0067736C"/>
    <w:rsid w:val="006829EB"/>
    <w:rsid w:val="006A33C3"/>
    <w:rsid w:val="006A5F67"/>
    <w:rsid w:val="006D3CF8"/>
    <w:rsid w:val="007029DE"/>
    <w:rsid w:val="00710C27"/>
    <w:rsid w:val="0071627B"/>
    <w:rsid w:val="00746DD3"/>
    <w:rsid w:val="00761DE9"/>
    <w:rsid w:val="00766ECB"/>
    <w:rsid w:val="007812C5"/>
    <w:rsid w:val="007B262F"/>
    <w:rsid w:val="007C164A"/>
    <w:rsid w:val="007C5D86"/>
    <w:rsid w:val="007D2072"/>
    <w:rsid w:val="007D7B30"/>
    <w:rsid w:val="007E75FE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1435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0C632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5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Віталій</cp:lastModifiedBy>
  <cp:revision>5</cp:revision>
  <cp:lastPrinted>2026-03-09T05:30:00Z</cp:lastPrinted>
  <dcterms:created xsi:type="dcterms:W3CDTF">2026-03-09T05:29:00Z</dcterms:created>
  <dcterms:modified xsi:type="dcterms:W3CDTF">2026-06-27T08:18:00Z</dcterms:modified>
</cp:coreProperties>
</file>