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1C655" w14:textId="77777777" w:rsidR="004B2ED5" w:rsidRDefault="004B2ED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60A2A59C" w14:textId="77777777" w:rsidR="004B2ED5" w:rsidRDefault="004B2ED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5AB83FE4" w14:textId="3040F840" w:rsidR="004B2ED5" w:rsidRPr="00404B68" w:rsidRDefault="004B2ED5" w:rsidP="00404B68">
      <w:pPr>
        <w:spacing w:line="276" w:lineRule="auto"/>
        <w:rPr>
          <w:bCs/>
          <w:sz w:val="28"/>
          <w:szCs w:val="28"/>
          <w:lang w:val="uk-UA"/>
        </w:rPr>
      </w:pPr>
      <w:r w:rsidRPr="00B025F3">
        <w:rPr>
          <w:spacing w:val="-4"/>
          <w:sz w:val="28"/>
          <w:szCs w:val="28"/>
          <w:lang w:val="uk-UA" w:eastAsia="en-US"/>
        </w:rPr>
        <w:t xml:space="preserve">м. </w:t>
      </w:r>
      <w:r>
        <w:rPr>
          <w:spacing w:val="-4"/>
          <w:sz w:val="28"/>
          <w:szCs w:val="28"/>
          <w:lang w:val="uk-UA" w:eastAsia="en-US"/>
        </w:rPr>
        <w:t>Житомир</w:t>
      </w:r>
      <w:r w:rsidR="00E32632">
        <w:rPr>
          <w:spacing w:val="-4"/>
          <w:sz w:val="28"/>
          <w:szCs w:val="28"/>
          <w:lang w:val="uk-UA" w:eastAsia="en-US"/>
        </w:rPr>
        <w:t xml:space="preserve">                                                                  </w:t>
      </w:r>
      <w:r w:rsidR="00E32632" w:rsidRPr="00B025F3">
        <w:rPr>
          <w:bCs/>
          <w:sz w:val="28"/>
          <w:szCs w:val="28"/>
          <w:lang w:val="uk-UA"/>
        </w:rPr>
        <w:t xml:space="preserve">“ </w:t>
      </w:r>
      <w:r w:rsidR="004B032E">
        <w:rPr>
          <w:bCs/>
          <w:sz w:val="28"/>
          <w:szCs w:val="28"/>
          <w:lang/>
        </w:rPr>
        <w:t>2</w:t>
      </w:r>
      <w:r w:rsidR="002F00EF">
        <w:rPr>
          <w:bCs/>
          <w:sz w:val="28"/>
          <w:szCs w:val="28"/>
          <w:lang w:val="uk-UA"/>
        </w:rPr>
        <w:t>2</w:t>
      </w:r>
      <w:r w:rsidR="00E32632" w:rsidRPr="00B025F3">
        <w:rPr>
          <w:bCs/>
          <w:sz w:val="28"/>
          <w:szCs w:val="28"/>
          <w:lang w:val="uk-UA"/>
        </w:rPr>
        <w:t xml:space="preserve"> ” </w:t>
      </w:r>
      <w:r w:rsidR="004B032E">
        <w:rPr>
          <w:bCs/>
          <w:sz w:val="28"/>
          <w:szCs w:val="28"/>
          <w:lang/>
        </w:rPr>
        <w:t>червня</w:t>
      </w:r>
      <w:r w:rsidR="00E32632" w:rsidRPr="00B025F3">
        <w:rPr>
          <w:bCs/>
          <w:sz w:val="28"/>
          <w:szCs w:val="28"/>
          <w:lang w:val="uk-UA"/>
        </w:rPr>
        <w:t xml:space="preserve"> 20</w:t>
      </w:r>
      <w:r w:rsidR="00830E87">
        <w:rPr>
          <w:bCs/>
          <w:sz w:val="28"/>
          <w:szCs w:val="28"/>
          <w:lang w:val="uk-UA"/>
        </w:rPr>
        <w:t>2</w:t>
      </w:r>
      <w:r w:rsidR="00630725">
        <w:rPr>
          <w:bCs/>
          <w:sz w:val="28"/>
          <w:szCs w:val="28"/>
          <w:lang w:val="uk-UA"/>
        </w:rPr>
        <w:t>6</w:t>
      </w:r>
      <w:r w:rsidR="00E32632" w:rsidRPr="00B025F3">
        <w:rPr>
          <w:bCs/>
          <w:sz w:val="28"/>
          <w:szCs w:val="28"/>
          <w:lang w:val="uk-UA"/>
        </w:rPr>
        <w:t xml:space="preserve"> </w:t>
      </w:r>
      <w:r w:rsidR="00E32632">
        <w:rPr>
          <w:bCs/>
          <w:sz w:val="28"/>
          <w:szCs w:val="28"/>
          <w:lang w:val="uk-UA"/>
        </w:rPr>
        <w:t>року</w:t>
      </w:r>
    </w:p>
    <w:p w14:paraId="1DD6D53F" w14:textId="77777777" w:rsidR="000B2D9E" w:rsidRDefault="000B2D9E" w:rsidP="000701A4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bookmarkEnd w:id="0"/>
    <w:p w14:paraId="162821A1" w14:textId="7FB1182F" w:rsidR="002F00EF" w:rsidRDefault="002F00EF" w:rsidP="00E32632">
      <w:pPr>
        <w:jc w:val="both"/>
        <w:rPr>
          <w:sz w:val="28"/>
          <w:szCs w:val="28"/>
          <w:u w:val="single"/>
          <w:lang w:val="uk-UA"/>
        </w:rPr>
      </w:pPr>
      <w:r>
        <w:rPr>
          <w:u w:val="single"/>
          <w:lang w:val="uk-UA"/>
        </w:rPr>
        <w:t xml:space="preserve">          </w:t>
      </w:r>
      <w:r w:rsidRPr="00A25408">
        <w:rPr>
          <w:sz w:val="28"/>
          <w:szCs w:val="28"/>
          <w:u w:val="single"/>
          <w:lang w:val="uk-UA"/>
        </w:rPr>
        <w:t>Інструктор 1 навчальної роти 1 навчального батальйону військової частини А2900 старш</w:t>
      </w:r>
      <w:r>
        <w:rPr>
          <w:sz w:val="28"/>
          <w:szCs w:val="28"/>
          <w:u w:val="single"/>
          <w:lang w:val="uk-UA"/>
        </w:rPr>
        <w:t>ий</w:t>
      </w:r>
      <w:r w:rsidRPr="00A25408">
        <w:rPr>
          <w:sz w:val="28"/>
          <w:szCs w:val="28"/>
          <w:u w:val="single"/>
          <w:lang w:val="uk-UA"/>
        </w:rPr>
        <w:t xml:space="preserve"> сержант </w:t>
      </w:r>
      <w:proofErr w:type="spellStart"/>
      <w:r w:rsidRPr="00A25408">
        <w:rPr>
          <w:sz w:val="28"/>
          <w:szCs w:val="28"/>
          <w:u w:val="single"/>
          <w:lang w:val="uk-UA"/>
        </w:rPr>
        <w:t>Дідо</w:t>
      </w:r>
      <w:r>
        <w:rPr>
          <w:sz w:val="28"/>
          <w:szCs w:val="28"/>
          <w:u w:val="single"/>
          <w:lang w:val="uk-UA"/>
        </w:rPr>
        <w:t>вець</w:t>
      </w:r>
      <w:proofErr w:type="spellEnd"/>
      <w:r w:rsidRPr="00A25408">
        <w:rPr>
          <w:sz w:val="28"/>
          <w:szCs w:val="28"/>
          <w:u w:val="single"/>
          <w:lang w:val="uk-UA"/>
        </w:rPr>
        <w:t xml:space="preserve"> Дмитр</w:t>
      </w:r>
      <w:r>
        <w:rPr>
          <w:sz w:val="28"/>
          <w:szCs w:val="28"/>
          <w:u w:val="single"/>
          <w:lang w:val="uk-UA"/>
        </w:rPr>
        <w:t>о</w:t>
      </w:r>
      <w:r w:rsidRPr="00A25408">
        <w:rPr>
          <w:sz w:val="28"/>
          <w:szCs w:val="28"/>
          <w:u w:val="single"/>
          <w:lang w:val="uk-UA"/>
        </w:rPr>
        <w:t xml:space="preserve"> Юрійович </w:t>
      </w:r>
    </w:p>
    <w:p w14:paraId="7FD2A44F" w14:textId="0471A088" w:rsidR="004B2ED5" w:rsidRPr="00E32632" w:rsidRDefault="004B2ED5" w:rsidP="00E32632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1109B186" w14:textId="4F868A8F" w:rsidR="000B2D9E" w:rsidRPr="002F00EF" w:rsidRDefault="000B2D9E" w:rsidP="000B2D9E">
      <w:pPr>
        <w:ind w:firstLine="708"/>
        <w:jc w:val="both"/>
        <w:rPr>
          <w:sz w:val="28"/>
          <w:szCs w:val="28"/>
          <w:u w:val="single"/>
          <w:lang w:val="uk-UA"/>
        </w:rPr>
      </w:pPr>
      <w:r w:rsidRPr="000B2D9E"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630725">
        <w:rPr>
          <w:sz w:val="28"/>
          <w:szCs w:val="28"/>
          <w:u w:val="single"/>
          <w:lang w:val="uk-UA"/>
        </w:rPr>
        <w:t xml:space="preserve"> </w:t>
      </w:r>
      <w:r w:rsidR="004B032E">
        <w:rPr>
          <w:sz w:val="28"/>
          <w:szCs w:val="28"/>
          <w:u w:val="single"/>
          <w:lang/>
        </w:rPr>
        <w:t>1</w:t>
      </w:r>
      <w:r w:rsidR="002F00EF">
        <w:rPr>
          <w:sz w:val="28"/>
          <w:szCs w:val="28"/>
          <w:u w:val="single"/>
          <w:lang w:val="uk-UA"/>
        </w:rPr>
        <w:t>8</w:t>
      </w:r>
      <w:r w:rsidR="00DB45A3">
        <w:rPr>
          <w:sz w:val="28"/>
          <w:szCs w:val="28"/>
          <w:u w:val="single"/>
          <w:lang w:val="uk-UA"/>
        </w:rPr>
        <w:t>.</w:t>
      </w:r>
      <w:r w:rsidR="000A5F50">
        <w:rPr>
          <w:sz w:val="28"/>
          <w:szCs w:val="28"/>
          <w:u w:val="single"/>
          <w:lang w:val="uk-UA"/>
        </w:rPr>
        <w:t>0</w:t>
      </w:r>
      <w:r w:rsidR="00630725">
        <w:rPr>
          <w:sz w:val="28"/>
          <w:szCs w:val="28"/>
          <w:u w:val="single"/>
          <w:lang w:val="uk-UA"/>
        </w:rPr>
        <w:t>6</w:t>
      </w:r>
      <w:r w:rsidR="00DB45A3">
        <w:rPr>
          <w:sz w:val="28"/>
          <w:szCs w:val="28"/>
          <w:u w:val="single"/>
          <w:lang w:val="uk-UA"/>
        </w:rPr>
        <w:t>.</w:t>
      </w:r>
      <w:r w:rsidR="00830E87">
        <w:rPr>
          <w:sz w:val="28"/>
          <w:szCs w:val="28"/>
          <w:u w:val="single"/>
          <w:lang w:val="uk-UA"/>
        </w:rPr>
        <w:t>202</w:t>
      </w:r>
      <w:r w:rsidR="00630725">
        <w:rPr>
          <w:sz w:val="28"/>
          <w:szCs w:val="28"/>
          <w:u w:val="single"/>
          <w:lang w:val="uk-UA"/>
        </w:rPr>
        <w:t>6</w:t>
      </w:r>
      <w:r w:rsidR="00DB45A3" w:rsidRPr="000B2D9E">
        <w:rPr>
          <w:sz w:val="28"/>
          <w:szCs w:val="28"/>
          <w:u w:val="single"/>
          <w:lang w:val="uk-UA"/>
        </w:rPr>
        <w:t xml:space="preserve"> року №</w:t>
      </w:r>
      <w:r w:rsidR="004B032E">
        <w:rPr>
          <w:sz w:val="28"/>
          <w:szCs w:val="28"/>
          <w:u w:val="single"/>
          <w:lang/>
        </w:rPr>
        <w:t>5</w:t>
      </w:r>
      <w:r w:rsidR="002F00EF">
        <w:rPr>
          <w:sz w:val="28"/>
          <w:szCs w:val="28"/>
          <w:u w:val="single"/>
          <w:lang w:val="uk-UA"/>
        </w:rPr>
        <w:t>730</w:t>
      </w:r>
    </w:p>
    <w:p w14:paraId="0EC45208" w14:textId="77777777" w:rsidR="000B2D9E" w:rsidRDefault="000B2D9E" w:rsidP="000B2D9E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0B2D9E">
        <w:rPr>
          <w:sz w:val="28"/>
          <w:szCs w:val="28"/>
          <w:u w:val="single"/>
          <w:lang w:val="uk-UA"/>
        </w:rPr>
        <w:t>Про призначення службового розслідування.</w:t>
      </w:r>
      <w:r w:rsidRPr="000B2D9E">
        <w:rPr>
          <w:bCs/>
          <w:sz w:val="28"/>
          <w:szCs w:val="28"/>
          <w:u w:val="single"/>
          <w:lang w:val="uk-UA"/>
        </w:rPr>
        <w:t xml:space="preserve"> </w:t>
      </w:r>
    </w:p>
    <w:p w14:paraId="7047C1EB" w14:textId="73B55680" w:rsidR="004B2ED5" w:rsidRPr="008E4834" w:rsidRDefault="004B2ED5" w:rsidP="000B2D9E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0BE75121" w14:textId="77777777" w:rsidR="004B2ED5" w:rsidRDefault="004B2ED5" w:rsidP="00B14875">
      <w:pPr>
        <w:ind w:firstLine="708"/>
        <w:jc w:val="both"/>
        <w:rPr>
          <w:sz w:val="28"/>
          <w:szCs w:val="28"/>
          <w:lang w:val="uk-UA"/>
        </w:rPr>
      </w:pPr>
    </w:p>
    <w:p w14:paraId="44202319" w14:textId="77777777" w:rsidR="004B2ED5" w:rsidRDefault="004B2ED5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1FEF5432" w14:textId="506F8B1B" w:rsidR="004B2ED5" w:rsidRPr="00741B16" w:rsidRDefault="004B2ED5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>.</w:t>
      </w:r>
      <w:r w:rsidR="00FE46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робочий:_______________________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400B04E1" w14:textId="74FF0D1A" w:rsidR="00FE464A" w:rsidRPr="004B032E" w:rsidRDefault="00FE464A" w:rsidP="00FE464A">
      <w:pPr>
        <w:ind w:firstLine="708"/>
        <w:jc w:val="both"/>
        <w:rPr>
          <w:sz w:val="28"/>
          <w:szCs w:val="28"/>
          <w:u w:val="single"/>
          <w:lang/>
        </w:rPr>
      </w:pPr>
      <w:proofErr w:type="spellStart"/>
      <w:r w:rsidRPr="00C41AA3">
        <w:rPr>
          <w:sz w:val="28"/>
          <w:szCs w:val="28"/>
          <w:lang w:val="uk-UA"/>
        </w:rPr>
        <w:t>Тел</w:t>
      </w:r>
      <w:proofErr w:type="spellEnd"/>
      <w:r w:rsidRPr="00C41AA3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м</w:t>
      </w:r>
      <w:r w:rsidRPr="00C41AA3">
        <w:rPr>
          <w:sz w:val="28"/>
          <w:szCs w:val="28"/>
          <w:lang w:val="uk-UA"/>
        </w:rPr>
        <w:t>об</w:t>
      </w:r>
      <w:proofErr w:type="spellEnd"/>
      <w:r>
        <w:rPr>
          <w:sz w:val="28"/>
          <w:szCs w:val="28"/>
          <w:lang w:val="uk-UA"/>
        </w:rPr>
        <w:t>.</w:t>
      </w:r>
      <w:r w:rsidRPr="00C41AA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    </w:t>
      </w:r>
      <w:bookmarkStart w:id="1" w:name="_Hlk184103417"/>
      <w:r w:rsidR="00FB3560" w:rsidRPr="00E32632">
        <w:rPr>
          <w:sz w:val="28"/>
          <w:szCs w:val="28"/>
          <w:u w:val="single"/>
          <w:lang w:val="uk-UA"/>
        </w:rPr>
        <w:t>+</w:t>
      </w:r>
      <w:bookmarkEnd w:id="1"/>
      <w:r w:rsidR="002F00EF" w:rsidRPr="002F00EF">
        <w:rPr>
          <w:sz w:val="28"/>
          <w:szCs w:val="28"/>
          <w:u w:val="single"/>
          <w:lang w:val="uk-UA"/>
        </w:rPr>
        <w:t>380983970149.</w:t>
      </w:r>
    </w:p>
    <w:p w14:paraId="76185091" w14:textId="77777777" w:rsidR="00FE464A" w:rsidRPr="00574D8E" w:rsidRDefault="00FE464A" w:rsidP="00FE464A">
      <w:pPr>
        <w:ind w:firstLine="708"/>
        <w:jc w:val="both"/>
        <w:rPr>
          <w:sz w:val="28"/>
          <w:szCs w:val="28"/>
          <w:lang w:val="uk-UA"/>
        </w:rPr>
      </w:pPr>
    </w:p>
    <w:p w14:paraId="17CC06C5" w14:textId="77777777" w:rsidR="004B2ED5" w:rsidRPr="008E4834" w:rsidRDefault="004B2ED5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4679"/>
      </w:tblGrid>
      <w:tr w:rsidR="00830E87" w14:paraId="385C5F19" w14:textId="77777777" w:rsidTr="00830E87">
        <w:tc>
          <w:tcPr>
            <w:tcW w:w="4110" w:type="dxa"/>
          </w:tcPr>
          <w:p w14:paraId="092C7668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4679" w:type="dxa"/>
          </w:tcPr>
          <w:p w14:paraId="5F174FB2" w14:textId="0C583A50" w:rsidR="00830E87" w:rsidRDefault="00830E87" w:rsidP="00830E87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Потапов</w:t>
            </w:r>
            <w:proofErr w:type="spellEnd"/>
            <w:r>
              <w:rPr>
                <w:sz w:val="28"/>
                <w:lang w:val="uk-UA"/>
              </w:rPr>
              <w:t xml:space="preserve"> Олександр Євгенович</w:t>
            </w:r>
          </w:p>
        </w:tc>
      </w:tr>
      <w:tr w:rsidR="00830E87" w14:paraId="45810202" w14:textId="77777777" w:rsidTr="00830E87">
        <w:tc>
          <w:tcPr>
            <w:tcW w:w="4110" w:type="dxa"/>
          </w:tcPr>
          <w:p w14:paraId="4AB91062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4679" w:type="dxa"/>
          </w:tcPr>
          <w:p w14:paraId="2672D65D" w14:textId="2FC1B640" w:rsidR="00830E87" w:rsidRDefault="00830E87" w:rsidP="00830E8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27.12.2001</w:t>
            </w:r>
          </w:p>
        </w:tc>
      </w:tr>
      <w:tr w:rsidR="00830E87" w14:paraId="541FDEE6" w14:textId="77777777" w:rsidTr="00830E87">
        <w:tc>
          <w:tcPr>
            <w:tcW w:w="4110" w:type="dxa"/>
          </w:tcPr>
          <w:p w14:paraId="0136E7FD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4679" w:type="dxa"/>
          </w:tcPr>
          <w:p w14:paraId="0E17AB3C" w14:textId="35798F04" w:rsidR="00830E87" w:rsidRDefault="00830E87" w:rsidP="00830E87">
            <w:pPr>
              <w:jc w:val="both"/>
              <w:rPr>
                <w:sz w:val="28"/>
                <w:lang w:val="uk-UA"/>
              </w:rPr>
            </w:pPr>
            <w:r w:rsidRPr="00203350">
              <w:rPr>
                <w:sz w:val="26"/>
                <w:szCs w:val="26"/>
                <w:lang w:val="uk-UA"/>
              </w:rPr>
              <w:t>військов</w:t>
            </w:r>
            <w:r>
              <w:rPr>
                <w:sz w:val="26"/>
                <w:szCs w:val="26"/>
                <w:lang w:val="uk-UA"/>
              </w:rPr>
              <w:t>а</w:t>
            </w:r>
            <w:r w:rsidRPr="00203350">
              <w:rPr>
                <w:sz w:val="26"/>
                <w:szCs w:val="26"/>
                <w:lang w:val="uk-UA"/>
              </w:rPr>
              <w:t xml:space="preserve"> частин</w:t>
            </w:r>
            <w:r>
              <w:rPr>
                <w:sz w:val="26"/>
                <w:szCs w:val="26"/>
                <w:lang w:val="uk-UA"/>
              </w:rPr>
              <w:t>а</w:t>
            </w:r>
            <w:r w:rsidRPr="00203350">
              <w:rPr>
                <w:sz w:val="26"/>
                <w:szCs w:val="26"/>
                <w:lang w:val="uk-UA"/>
              </w:rPr>
              <w:t xml:space="preserve"> А2900</w:t>
            </w:r>
          </w:p>
        </w:tc>
      </w:tr>
      <w:tr w:rsidR="00830E87" w14:paraId="5C682522" w14:textId="77777777" w:rsidTr="00830E87">
        <w:tc>
          <w:tcPr>
            <w:tcW w:w="4110" w:type="dxa"/>
          </w:tcPr>
          <w:p w14:paraId="65B6F601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4679" w:type="dxa"/>
          </w:tcPr>
          <w:p w14:paraId="48D961B0" w14:textId="13705729" w:rsidR="00830E87" w:rsidRDefault="00830E87" w:rsidP="00830E8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2021 року по теперішній час</w:t>
            </w:r>
          </w:p>
        </w:tc>
      </w:tr>
      <w:tr w:rsidR="00830E87" w14:paraId="78FFBF6C" w14:textId="77777777" w:rsidTr="00830E87">
        <w:trPr>
          <w:trHeight w:val="654"/>
        </w:trPr>
        <w:tc>
          <w:tcPr>
            <w:tcW w:w="4110" w:type="dxa"/>
          </w:tcPr>
          <w:p w14:paraId="226561C5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Посада:</w:t>
            </w:r>
          </w:p>
        </w:tc>
        <w:tc>
          <w:tcPr>
            <w:tcW w:w="4679" w:type="dxa"/>
          </w:tcPr>
          <w:p w14:paraId="59F3B8E9" w14:textId="61B9ED33" w:rsidR="00830E87" w:rsidRDefault="00830E87" w:rsidP="00830E87">
            <w:pPr>
              <w:jc w:val="both"/>
              <w:rPr>
                <w:sz w:val="28"/>
                <w:lang w:val="uk-UA"/>
              </w:rPr>
            </w:pPr>
            <w:r w:rsidRPr="00203350">
              <w:rPr>
                <w:sz w:val="26"/>
                <w:szCs w:val="26"/>
                <w:lang w:val="uk-UA"/>
              </w:rPr>
              <w:t xml:space="preserve">інструктор </w:t>
            </w:r>
            <w:r>
              <w:rPr>
                <w:sz w:val="26"/>
                <w:szCs w:val="26"/>
                <w:lang w:val="uk-UA"/>
              </w:rPr>
              <w:t>взводу 1 навчальної роти 1</w:t>
            </w:r>
            <w:r w:rsidRPr="00203350">
              <w:rPr>
                <w:sz w:val="26"/>
                <w:szCs w:val="26"/>
                <w:lang w:val="uk-UA"/>
              </w:rPr>
              <w:t xml:space="preserve"> навчального батальйону військової частини А2900</w:t>
            </w:r>
          </w:p>
        </w:tc>
      </w:tr>
      <w:tr w:rsidR="00830E87" w14:paraId="3E444774" w14:textId="77777777" w:rsidTr="00830E87">
        <w:tc>
          <w:tcPr>
            <w:tcW w:w="4110" w:type="dxa"/>
          </w:tcPr>
          <w:p w14:paraId="4882AEFD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4679" w:type="dxa"/>
          </w:tcPr>
          <w:p w14:paraId="6C76F3AE" w14:textId="77777777" w:rsidR="00830E87" w:rsidRDefault="00830E87" w:rsidP="00830E87">
            <w:pPr>
              <w:jc w:val="both"/>
              <w:rPr>
                <w:sz w:val="28"/>
                <w:lang w:val="uk-UA"/>
              </w:rPr>
            </w:pPr>
          </w:p>
        </w:tc>
      </w:tr>
      <w:tr w:rsidR="00830E87" w14:paraId="0CFBA055" w14:textId="77777777" w:rsidTr="00830E87">
        <w:tc>
          <w:tcPr>
            <w:tcW w:w="4110" w:type="dxa"/>
          </w:tcPr>
          <w:p w14:paraId="5C75F179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4679" w:type="dxa"/>
          </w:tcPr>
          <w:p w14:paraId="08631A82" w14:textId="59FFAED8" w:rsidR="00830E87" w:rsidRDefault="00830E87" w:rsidP="00830E8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2023 року по теперішній час</w:t>
            </w:r>
          </w:p>
        </w:tc>
      </w:tr>
      <w:tr w:rsidR="00830E87" w14:paraId="72B5BD39" w14:textId="77777777" w:rsidTr="00830E87">
        <w:tc>
          <w:tcPr>
            <w:tcW w:w="4110" w:type="dxa"/>
            <w:vMerge w:val="restart"/>
          </w:tcPr>
          <w:p w14:paraId="2C428C4F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4679" w:type="dxa"/>
          </w:tcPr>
          <w:p w14:paraId="6032A7A4" w14:textId="40E38A1B" w:rsidR="00830E87" w:rsidRDefault="00830E87" w:rsidP="00830E8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АВ №536435</w:t>
            </w:r>
          </w:p>
        </w:tc>
      </w:tr>
      <w:tr w:rsidR="00830E87" w14:paraId="2C4C100C" w14:textId="77777777" w:rsidTr="00830E87">
        <w:tc>
          <w:tcPr>
            <w:tcW w:w="4110" w:type="dxa"/>
            <w:vMerge/>
          </w:tcPr>
          <w:p w14:paraId="41293A6E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679" w:type="dxa"/>
          </w:tcPr>
          <w:p w14:paraId="1023C24F" w14:textId="74360E63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Старий Бульвар 6., </w:t>
            </w:r>
            <w:proofErr w:type="spellStart"/>
            <w:r>
              <w:rPr>
                <w:sz w:val="28"/>
                <w:lang w:val="uk-UA"/>
              </w:rPr>
              <w:t>кв</w:t>
            </w:r>
            <w:proofErr w:type="spellEnd"/>
            <w:r>
              <w:rPr>
                <w:sz w:val="28"/>
                <w:lang w:val="uk-UA"/>
              </w:rPr>
              <w:t xml:space="preserve"> 27.</w:t>
            </w:r>
          </w:p>
        </w:tc>
      </w:tr>
      <w:tr w:rsidR="00830E87" w14:paraId="0C008B50" w14:textId="77777777" w:rsidTr="00830E87">
        <w:tc>
          <w:tcPr>
            <w:tcW w:w="4110" w:type="dxa"/>
          </w:tcPr>
          <w:p w14:paraId="7D105C92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4679" w:type="dxa"/>
          </w:tcPr>
          <w:p w14:paraId="67512952" w14:textId="77777777" w:rsidR="00830E87" w:rsidRDefault="00830E87" w:rsidP="00830E87">
            <w:pPr>
              <w:jc w:val="both"/>
              <w:rPr>
                <w:sz w:val="28"/>
                <w:lang w:val="uk-UA"/>
              </w:rPr>
            </w:pPr>
          </w:p>
        </w:tc>
      </w:tr>
      <w:tr w:rsidR="00830E87" w14:paraId="5B3DD32D" w14:textId="77777777" w:rsidTr="00830E87">
        <w:tc>
          <w:tcPr>
            <w:tcW w:w="4110" w:type="dxa"/>
          </w:tcPr>
          <w:p w14:paraId="69D00E6E" w14:textId="77777777" w:rsidR="00830E87" w:rsidRPr="004713CB" w:rsidRDefault="00830E87" w:rsidP="00830E87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679" w:type="dxa"/>
          </w:tcPr>
          <w:p w14:paraId="6DC67743" w14:textId="6DDB4D92" w:rsidR="00830E87" w:rsidRDefault="00830E87" w:rsidP="00830E8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моб.т.0636326316</w:t>
            </w:r>
          </w:p>
        </w:tc>
      </w:tr>
    </w:tbl>
    <w:p w14:paraId="0BED3D54" w14:textId="00236D92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7F3FD4">
        <w:rPr>
          <w:sz w:val="28"/>
          <w:lang w:val="uk-UA"/>
        </w:rPr>
        <w:t xml:space="preserve"> </w:t>
      </w:r>
      <w:r w:rsidR="00EA186F">
        <w:rPr>
          <w:sz w:val="28"/>
          <w:u w:val="single"/>
          <w:lang w:val="uk-UA"/>
        </w:rPr>
        <w:t>Потапова Олександра Євгеновича</w:t>
      </w:r>
      <w:r w:rsidR="007F3FD4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27567B03" w14:textId="77777777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BB9DE1C" w14:textId="77777777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права та обов’язки осіб, що визначені в </w:t>
      </w:r>
      <w:r w:rsidRPr="008E4834">
        <w:rPr>
          <w:sz w:val="28"/>
          <w:lang w:val="uk-UA"/>
        </w:rPr>
        <w:t>Порядк</w:t>
      </w:r>
      <w:r>
        <w:rPr>
          <w:sz w:val="28"/>
          <w:lang w:val="uk-UA"/>
        </w:rPr>
        <w:t>у</w:t>
      </w:r>
      <w:r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>
        <w:rPr>
          <w:sz w:val="28"/>
          <w:lang w:val="uk-UA"/>
        </w:rPr>
        <w:t>;</w:t>
      </w:r>
    </w:p>
    <w:p w14:paraId="648A9E9A" w14:textId="77777777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4B2ED5" w14:paraId="2E38E925" w14:textId="77777777" w:rsidTr="004713CB">
        <w:tc>
          <w:tcPr>
            <w:tcW w:w="4927" w:type="dxa"/>
          </w:tcPr>
          <w:p w14:paraId="34F37042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7A26668B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4B2ED5" w14:paraId="753011C5" w14:textId="77777777" w:rsidTr="004713CB">
        <w:tc>
          <w:tcPr>
            <w:tcW w:w="4927" w:type="dxa"/>
          </w:tcPr>
          <w:p w14:paraId="5854F3A7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2EDF38CC" w14:textId="77777777" w:rsidR="004B2ED5" w:rsidRDefault="004B2ED5" w:rsidP="004713CB">
            <w:pPr>
              <w:jc w:val="both"/>
              <w:rPr>
                <w:sz w:val="28"/>
                <w:lang w:val="uk-UA"/>
              </w:rPr>
            </w:pPr>
          </w:p>
          <w:p w14:paraId="75D7DC6C" w14:textId="55BF81B1" w:rsidR="000B2D9E" w:rsidRPr="004713CB" w:rsidRDefault="000B2D9E" w:rsidP="004713CB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50269A31" w14:textId="77777777" w:rsidR="004B2ED5" w:rsidRPr="009518C7" w:rsidRDefault="004B2ED5" w:rsidP="005707F5">
      <w:pPr>
        <w:ind w:firstLine="709"/>
        <w:jc w:val="both"/>
        <w:rPr>
          <w:sz w:val="28"/>
          <w:lang w:val="uk-UA"/>
        </w:rPr>
      </w:pPr>
    </w:p>
    <w:p w14:paraId="6B7748FB" w14:textId="5A38494C" w:rsidR="004B2ED5" w:rsidRDefault="004B2ED5" w:rsidP="00C059E2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1201D363" w14:textId="77777777" w:rsidR="00E32632" w:rsidRDefault="00E32632" w:rsidP="00C059E2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5A37A371" w14:textId="77777777" w:rsidR="004B2ED5" w:rsidRDefault="004B2ED5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3861360" w14:textId="77777777" w:rsidR="004B2ED5" w:rsidRDefault="004B2ED5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7BF84661" w14:textId="77777777" w:rsidR="002F00EF" w:rsidRPr="002F00EF" w:rsidRDefault="004B2ED5" w:rsidP="002F00EF">
      <w:pPr>
        <w:ind w:firstLine="709"/>
        <w:jc w:val="both"/>
        <w:rPr>
          <w:sz w:val="28"/>
          <w:szCs w:val="28"/>
          <w:u w:val="single"/>
          <w:lang/>
        </w:rPr>
      </w:pPr>
      <w:r w:rsidRPr="000B2D9E">
        <w:rPr>
          <w:b/>
          <w:sz w:val="28"/>
          <w:szCs w:val="28"/>
          <w:u w:val="single"/>
          <w:lang w:val="uk-UA"/>
        </w:rPr>
        <w:t>По суті заданих мені питань можу пояснити наступне:</w:t>
      </w:r>
      <w:r w:rsidR="000B2D9E">
        <w:rPr>
          <w:sz w:val="28"/>
          <w:szCs w:val="28"/>
          <w:lang w:val="uk-UA"/>
        </w:rPr>
        <w:t xml:space="preserve"> </w:t>
      </w:r>
      <w:bookmarkStart w:id="2" w:name="_Hlk178843177"/>
      <w:bookmarkStart w:id="3" w:name="_Hlk185844910"/>
      <w:r w:rsidR="002F00EF" w:rsidRPr="002F00EF">
        <w:rPr>
          <w:sz w:val="28"/>
          <w:szCs w:val="28"/>
          <w:u w:val="single"/>
          <w:lang/>
        </w:rPr>
        <w:t xml:space="preserve">    18.06.2026 року станом на 10 годину 50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тимчасово виконуючим обов’язки командира 1 навчальної роти 1 навчального батальйону військової частини А2900, старшим лейтенантом Демянчук Наталією Василівною було виявлено факт відсутності в строю військовослужбовця призваного під час мобілізації, курсанта 1 навчальної роти 1 навчального батальйону військової частини А2900, солдата Ткачука Максима Анатолійовича. Пошукові заходи позитивного результату не дали. На телефонні дзвінки не відповідав. Місцезнаходження військовослужбовця невідомо.</w:t>
      </w:r>
    </w:p>
    <w:bookmarkEnd w:id="2"/>
    <w:bookmarkEnd w:id="3"/>
    <w:p w14:paraId="3A8573B3" w14:textId="77777777" w:rsidR="002F00EF" w:rsidRPr="00E4473A" w:rsidRDefault="002F00EF" w:rsidP="002F00EF">
      <w:pPr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A25408">
        <w:rPr>
          <w:rFonts w:eastAsia="Calibri"/>
          <w:sz w:val="27"/>
          <w:szCs w:val="27"/>
          <w:u w:val="single"/>
          <w:lang w:eastAsia="en-US"/>
        </w:rPr>
        <w:t>З 18 червня 2026 року по теперішній час солдат Ткачук Максим Анатолійович до тимчасового місця розташування табору 1 навчального батальйону військової частини А2900 (Житомирська область, Житомирський район, село Дениші) не повернувся.</w:t>
      </w: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CE9816" w14:textId="65334819" w:rsidR="004B2ED5" w:rsidRPr="00221D4E" w:rsidRDefault="004B2ED5" w:rsidP="009518C7">
      <w:pPr>
        <w:ind w:right="999"/>
        <w:jc w:val="both"/>
        <w:rPr>
          <w:spacing w:val="-4"/>
          <w:sz w:val="28"/>
          <w:szCs w:val="28"/>
          <w:lang w:val="uk-UA" w:eastAsia="en-US"/>
        </w:rPr>
      </w:pPr>
    </w:p>
    <w:p w14:paraId="57AD726F" w14:textId="72CDD166" w:rsidR="004B2ED5" w:rsidRDefault="004B2ED5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1E5EC7">
        <w:rPr>
          <w:spacing w:val="-4"/>
          <w:sz w:val="28"/>
          <w:szCs w:val="28"/>
          <w:lang w:eastAsia="en-US"/>
        </w:rPr>
        <w:t>“</w:t>
      </w:r>
      <w:r w:rsidRPr="00CD66BD">
        <w:rPr>
          <w:bCs/>
          <w:sz w:val="28"/>
          <w:szCs w:val="28"/>
          <w:lang w:val="uk-UA"/>
        </w:rPr>
        <w:t>____</w:t>
      </w:r>
      <w:r w:rsidRPr="001E5EC7">
        <w:rPr>
          <w:spacing w:val="-4"/>
          <w:sz w:val="28"/>
          <w:szCs w:val="28"/>
          <w:lang w:eastAsia="en-US"/>
        </w:rPr>
        <w:t>”</w:t>
      </w:r>
      <w:r w:rsidRPr="00CD66BD">
        <w:rPr>
          <w:bCs/>
          <w:sz w:val="28"/>
          <w:szCs w:val="28"/>
          <w:lang w:val="uk-UA"/>
        </w:rPr>
        <w:t xml:space="preserve"> __________ 20</w:t>
      </w:r>
      <w:r w:rsidR="00830E87">
        <w:rPr>
          <w:bCs/>
          <w:sz w:val="28"/>
          <w:szCs w:val="28"/>
          <w:lang w:val="uk-UA"/>
        </w:rPr>
        <w:t>2</w:t>
      </w:r>
      <w:r w:rsidR="004B032E">
        <w:rPr>
          <w:bCs/>
          <w:sz w:val="28"/>
          <w:szCs w:val="28"/>
          <w:lang/>
        </w:rPr>
        <w:t>6</w:t>
      </w:r>
      <w:r>
        <w:rPr>
          <w:bCs/>
          <w:sz w:val="28"/>
          <w:szCs w:val="28"/>
          <w:lang w:val="uk-UA"/>
        </w:rPr>
        <w:t xml:space="preserve"> </w:t>
      </w:r>
      <w:r w:rsidRPr="00CD66BD">
        <w:rPr>
          <w:bCs/>
          <w:sz w:val="28"/>
          <w:szCs w:val="28"/>
          <w:lang w:val="uk-UA"/>
        </w:rPr>
        <w:t>року</w:t>
      </w:r>
      <w:r>
        <w:rPr>
          <w:bCs/>
          <w:sz w:val="28"/>
          <w:szCs w:val="28"/>
          <w:lang w:val="uk-UA"/>
        </w:rPr>
        <w:t xml:space="preserve">                     __________________________ </w:t>
      </w:r>
    </w:p>
    <w:p w14:paraId="340C02A3" w14:textId="77777777" w:rsidR="004B2ED5" w:rsidRPr="00CB647B" w:rsidRDefault="004B2ED5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4BCDF9C9" w14:textId="77777777" w:rsidR="004B2ED5" w:rsidRDefault="004B2ED5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7F4744E" w14:textId="77777777" w:rsidR="004B2ED5" w:rsidRPr="001F7D8C" w:rsidRDefault="004B2ED5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381E9779" w14:textId="77777777" w:rsidR="004B2ED5" w:rsidRDefault="004B2ED5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5BBE3255" w14:textId="5C02F9DF" w:rsidR="004B2ED5" w:rsidRPr="00B25B8B" w:rsidRDefault="004B2ED5" w:rsidP="00B25B8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470309B9" w14:textId="7CA9CA93" w:rsidR="00BA3778" w:rsidRDefault="00BA3778" w:rsidP="00A45215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BA3778" w:rsidSect="003C1FE5">
      <w:pgSz w:w="11906" w:h="16838"/>
      <w:pgMar w:top="567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62B1E" w14:textId="77777777" w:rsidR="003C58B6" w:rsidRDefault="003C58B6" w:rsidP="00FC46B8">
      <w:r>
        <w:separator/>
      </w:r>
    </w:p>
  </w:endnote>
  <w:endnote w:type="continuationSeparator" w:id="0">
    <w:p w14:paraId="7CC43550" w14:textId="77777777" w:rsidR="003C58B6" w:rsidRDefault="003C58B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1A45C" w14:textId="77777777" w:rsidR="003C58B6" w:rsidRDefault="003C58B6" w:rsidP="00FC46B8">
      <w:r>
        <w:separator/>
      </w:r>
    </w:p>
  </w:footnote>
  <w:footnote w:type="continuationSeparator" w:id="0">
    <w:p w14:paraId="145BA961" w14:textId="77777777" w:rsidR="003C58B6" w:rsidRDefault="003C58B6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354576736">
    <w:abstractNumId w:val="1"/>
  </w:num>
  <w:num w:numId="2" w16cid:durableId="963270049">
    <w:abstractNumId w:val="3"/>
  </w:num>
  <w:num w:numId="3" w16cid:durableId="2145270106">
    <w:abstractNumId w:val="0"/>
  </w:num>
  <w:num w:numId="4" w16cid:durableId="803817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16EB1"/>
    <w:rsid w:val="00025D57"/>
    <w:rsid w:val="00026745"/>
    <w:rsid w:val="00027547"/>
    <w:rsid w:val="00030188"/>
    <w:rsid w:val="00034291"/>
    <w:rsid w:val="00036009"/>
    <w:rsid w:val="000415B8"/>
    <w:rsid w:val="000443A2"/>
    <w:rsid w:val="00044AA2"/>
    <w:rsid w:val="000469EA"/>
    <w:rsid w:val="00047826"/>
    <w:rsid w:val="00053D3C"/>
    <w:rsid w:val="000567FE"/>
    <w:rsid w:val="00060A38"/>
    <w:rsid w:val="000635B6"/>
    <w:rsid w:val="00064099"/>
    <w:rsid w:val="000701A4"/>
    <w:rsid w:val="00072868"/>
    <w:rsid w:val="00075B37"/>
    <w:rsid w:val="00076329"/>
    <w:rsid w:val="00076EAB"/>
    <w:rsid w:val="00080747"/>
    <w:rsid w:val="00090D20"/>
    <w:rsid w:val="00091332"/>
    <w:rsid w:val="000927C6"/>
    <w:rsid w:val="00094787"/>
    <w:rsid w:val="000A1CBF"/>
    <w:rsid w:val="000A5F3F"/>
    <w:rsid w:val="000A5F50"/>
    <w:rsid w:val="000B0EF0"/>
    <w:rsid w:val="000B2D9E"/>
    <w:rsid w:val="000B661A"/>
    <w:rsid w:val="000B7E62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0F514B"/>
    <w:rsid w:val="000F71AF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42A6"/>
    <w:rsid w:val="00147972"/>
    <w:rsid w:val="00147A72"/>
    <w:rsid w:val="001516B2"/>
    <w:rsid w:val="00153892"/>
    <w:rsid w:val="00155BAA"/>
    <w:rsid w:val="00156E6D"/>
    <w:rsid w:val="00157E3F"/>
    <w:rsid w:val="00163727"/>
    <w:rsid w:val="00166F03"/>
    <w:rsid w:val="001717EB"/>
    <w:rsid w:val="001723C0"/>
    <w:rsid w:val="00173546"/>
    <w:rsid w:val="00175ECF"/>
    <w:rsid w:val="0018121D"/>
    <w:rsid w:val="001818F5"/>
    <w:rsid w:val="00184CE3"/>
    <w:rsid w:val="001860B9"/>
    <w:rsid w:val="00190C97"/>
    <w:rsid w:val="00191C78"/>
    <w:rsid w:val="00192D06"/>
    <w:rsid w:val="00193260"/>
    <w:rsid w:val="0019372F"/>
    <w:rsid w:val="001945D4"/>
    <w:rsid w:val="00195BB4"/>
    <w:rsid w:val="00195F23"/>
    <w:rsid w:val="0019609F"/>
    <w:rsid w:val="001A46D1"/>
    <w:rsid w:val="001A73D2"/>
    <w:rsid w:val="001B1753"/>
    <w:rsid w:val="001B20F0"/>
    <w:rsid w:val="001B32F8"/>
    <w:rsid w:val="001B522C"/>
    <w:rsid w:val="001C02EB"/>
    <w:rsid w:val="001C13CE"/>
    <w:rsid w:val="001C239D"/>
    <w:rsid w:val="001C2E42"/>
    <w:rsid w:val="001D35B8"/>
    <w:rsid w:val="001D4D09"/>
    <w:rsid w:val="001D5828"/>
    <w:rsid w:val="001E3536"/>
    <w:rsid w:val="001E5EC7"/>
    <w:rsid w:val="001F0833"/>
    <w:rsid w:val="001F7D8C"/>
    <w:rsid w:val="00200826"/>
    <w:rsid w:val="00204B76"/>
    <w:rsid w:val="00205F3C"/>
    <w:rsid w:val="00210FF1"/>
    <w:rsid w:val="0021241A"/>
    <w:rsid w:val="00213D8D"/>
    <w:rsid w:val="00221D4E"/>
    <w:rsid w:val="00223373"/>
    <w:rsid w:val="002303E7"/>
    <w:rsid w:val="0023339E"/>
    <w:rsid w:val="002342D3"/>
    <w:rsid w:val="00234B6D"/>
    <w:rsid w:val="0023581D"/>
    <w:rsid w:val="00236423"/>
    <w:rsid w:val="002378C1"/>
    <w:rsid w:val="00241999"/>
    <w:rsid w:val="002419D7"/>
    <w:rsid w:val="00242384"/>
    <w:rsid w:val="00242F35"/>
    <w:rsid w:val="00252777"/>
    <w:rsid w:val="00252FCF"/>
    <w:rsid w:val="00254905"/>
    <w:rsid w:val="00257735"/>
    <w:rsid w:val="00257839"/>
    <w:rsid w:val="00267060"/>
    <w:rsid w:val="0027128D"/>
    <w:rsid w:val="002775FC"/>
    <w:rsid w:val="0028173F"/>
    <w:rsid w:val="00283DFE"/>
    <w:rsid w:val="002854EB"/>
    <w:rsid w:val="00285A40"/>
    <w:rsid w:val="0028631B"/>
    <w:rsid w:val="002905D9"/>
    <w:rsid w:val="00291061"/>
    <w:rsid w:val="00292255"/>
    <w:rsid w:val="002927C9"/>
    <w:rsid w:val="002A0FC7"/>
    <w:rsid w:val="002A28CE"/>
    <w:rsid w:val="002A61ED"/>
    <w:rsid w:val="002B063E"/>
    <w:rsid w:val="002B1003"/>
    <w:rsid w:val="002B13AB"/>
    <w:rsid w:val="002B1BA4"/>
    <w:rsid w:val="002B1F77"/>
    <w:rsid w:val="002B717C"/>
    <w:rsid w:val="002B7909"/>
    <w:rsid w:val="002B7AED"/>
    <w:rsid w:val="002C222C"/>
    <w:rsid w:val="002C3D22"/>
    <w:rsid w:val="002C5A39"/>
    <w:rsid w:val="002D0687"/>
    <w:rsid w:val="002D1DB2"/>
    <w:rsid w:val="002D3979"/>
    <w:rsid w:val="002D4AC1"/>
    <w:rsid w:val="002D4F95"/>
    <w:rsid w:val="002E1B4B"/>
    <w:rsid w:val="002E312B"/>
    <w:rsid w:val="002E491D"/>
    <w:rsid w:val="002E4D02"/>
    <w:rsid w:val="002E7A3D"/>
    <w:rsid w:val="002E7E2B"/>
    <w:rsid w:val="002F00EF"/>
    <w:rsid w:val="002F4942"/>
    <w:rsid w:val="002F5777"/>
    <w:rsid w:val="002F680D"/>
    <w:rsid w:val="002F7B1E"/>
    <w:rsid w:val="00301B3F"/>
    <w:rsid w:val="0030212D"/>
    <w:rsid w:val="00312E0A"/>
    <w:rsid w:val="00313DE8"/>
    <w:rsid w:val="00313E71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6238"/>
    <w:rsid w:val="00337407"/>
    <w:rsid w:val="003421A9"/>
    <w:rsid w:val="0034248C"/>
    <w:rsid w:val="003451C4"/>
    <w:rsid w:val="00347E30"/>
    <w:rsid w:val="0035070D"/>
    <w:rsid w:val="00357932"/>
    <w:rsid w:val="00357C50"/>
    <w:rsid w:val="00361845"/>
    <w:rsid w:val="00364E2E"/>
    <w:rsid w:val="003651CA"/>
    <w:rsid w:val="00366B58"/>
    <w:rsid w:val="00372734"/>
    <w:rsid w:val="0037446F"/>
    <w:rsid w:val="003758E3"/>
    <w:rsid w:val="003760CA"/>
    <w:rsid w:val="00376E0F"/>
    <w:rsid w:val="00380BC6"/>
    <w:rsid w:val="00380D5A"/>
    <w:rsid w:val="00380F18"/>
    <w:rsid w:val="0038287E"/>
    <w:rsid w:val="00385F2D"/>
    <w:rsid w:val="00387A7E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1218"/>
    <w:rsid w:val="003B327D"/>
    <w:rsid w:val="003B3B90"/>
    <w:rsid w:val="003B7E77"/>
    <w:rsid w:val="003C016C"/>
    <w:rsid w:val="003C1FE5"/>
    <w:rsid w:val="003C3795"/>
    <w:rsid w:val="003C3B0B"/>
    <w:rsid w:val="003C58B6"/>
    <w:rsid w:val="003C5C55"/>
    <w:rsid w:val="003C71F0"/>
    <w:rsid w:val="003D6DC9"/>
    <w:rsid w:val="003D776F"/>
    <w:rsid w:val="003E1102"/>
    <w:rsid w:val="003E18A5"/>
    <w:rsid w:val="003E3490"/>
    <w:rsid w:val="003E42BF"/>
    <w:rsid w:val="003E5158"/>
    <w:rsid w:val="003F1D53"/>
    <w:rsid w:val="00400983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40F4"/>
    <w:rsid w:val="0043544B"/>
    <w:rsid w:val="004378BC"/>
    <w:rsid w:val="00443A86"/>
    <w:rsid w:val="00443D5A"/>
    <w:rsid w:val="00450379"/>
    <w:rsid w:val="00453638"/>
    <w:rsid w:val="00454D5A"/>
    <w:rsid w:val="0045644F"/>
    <w:rsid w:val="00456CA1"/>
    <w:rsid w:val="0045771A"/>
    <w:rsid w:val="004614B1"/>
    <w:rsid w:val="004639FA"/>
    <w:rsid w:val="00465500"/>
    <w:rsid w:val="004658A9"/>
    <w:rsid w:val="00466F21"/>
    <w:rsid w:val="004679DC"/>
    <w:rsid w:val="004713CB"/>
    <w:rsid w:val="00474B6F"/>
    <w:rsid w:val="0048073B"/>
    <w:rsid w:val="00484540"/>
    <w:rsid w:val="004925D9"/>
    <w:rsid w:val="00495A27"/>
    <w:rsid w:val="004A7931"/>
    <w:rsid w:val="004B032E"/>
    <w:rsid w:val="004B1CA0"/>
    <w:rsid w:val="004B2ED5"/>
    <w:rsid w:val="004B3802"/>
    <w:rsid w:val="004B6B4C"/>
    <w:rsid w:val="004B6F8F"/>
    <w:rsid w:val="004C2A84"/>
    <w:rsid w:val="004C3A2B"/>
    <w:rsid w:val="004C6E7E"/>
    <w:rsid w:val="004D31E0"/>
    <w:rsid w:val="004D7ADB"/>
    <w:rsid w:val="004E2E6C"/>
    <w:rsid w:val="004E47EE"/>
    <w:rsid w:val="004E7277"/>
    <w:rsid w:val="004E7834"/>
    <w:rsid w:val="004F5FB7"/>
    <w:rsid w:val="004F64E2"/>
    <w:rsid w:val="00503771"/>
    <w:rsid w:val="005054F4"/>
    <w:rsid w:val="00506F01"/>
    <w:rsid w:val="00516385"/>
    <w:rsid w:val="00517947"/>
    <w:rsid w:val="00517A70"/>
    <w:rsid w:val="00521F68"/>
    <w:rsid w:val="00523C76"/>
    <w:rsid w:val="00524017"/>
    <w:rsid w:val="005262F3"/>
    <w:rsid w:val="00530E22"/>
    <w:rsid w:val="00544AD2"/>
    <w:rsid w:val="00547815"/>
    <w:rsid w:val="005549FD"/>
    <w:rsid w:val="00556309"/>
    <w:rsid w:val="005568C8"/>
    <w:rsid w:val="00560B86"/>
    <w:rsid w:val="0056426D"/>
    <w:rsid w:val="005679F6"/>
    <w:rsid w:val="00570693"/>
    <w:rsid w:val="005707F5"/>
    <w:rsid w:val="005721E3"/>
    <w:rsid w:val="00572A40"/>
    <w:rsid w:val="00574794"/>
    <w:rsid w:val="00574980"/>
    <w:rsid w:val="00574D8E"/>
    <w:rsid w:val="00575250"/>
    <w:rsid w:val="00575801"/>
    <w:rsid w:val="00576AF7"/>
    <w:rsid w:val="005770FD"/>
    <w:rsid w:val="00581DC2"/>
    <w:rsid w:val="005A48EE"/>
    <w:rsid w:val="005A4901"/>
    <w:rsid w:val="005A5863"/>
    <w:rsid w:val="005B04E2"/>
    <w:rsid w:val="005B6ED6"/>
    <w:rsid w:val="005B6F57"/>
    <w:rsid w:val="005C07FE"/>
    <w:rsid w:val="005C45A2"/>
    <w:rsid w:val="005C552C"/>
    <w:rsid w:val="005C654F"/>
    <w:rsid w:val="005D2619"/>
    <w:rsid w:val="005E1652"/>
    <w:rsid w:val="005E3D1E"/>
    <w:rsid w:val="005E58C6"/>
    <w:rsid w:val="005E6C3B"/>
    <w:rsid w:val="005E710A"/>
    <w:rsid w:val="005F40D2"/>
    <w:rsid w:val="00600D40"/>
    <w:rsid w:val="0060201B"/>
    <w:rsid w:val="006030BD"/>
    <w:rsid w:val="00604DF9"/>
    <w:rsid w:val="00613886"/>
    <w:rsid w:val="00614E61"/>
    <w:rsid w:val="00617927"/>
    <w:rsid w:val="00626968"/>
    <w:rsid w:val="00630725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1BB"/>
    <w:rsid w:val="00653A8A"/>
    <w:rsid w:val="00661F2B"/>
    <w:rsid w:val="00663538"/>
    <w:rsid w:val="00664635"/>
    <w:rsid w:val="00667552"/>
    <w:rsid w:val="006678BF"/>
    <w:rsid w:val="00667BA5"/>
    <w:rsid w:val="00673764"/>
    <w:rsid w:val="00673CC0"/>
    <w:rsid w:val="00675911"/>
    <w:rsid w:val="00676DD4"/>
    <w:rsid w:val="006829EC"/>
    <w:rsid w:val="00685A8D"/>
    <w:rsid w:val="00685B6E"/>
    <w:rsid w:val="00687359"/>
    <w:rsid w:val="00690599"/>
    <w:rsid w:val="006934A2"/>
    <w:rsid w:val="0069449C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39CA"/>
    <w:rsid w:val="006D4C6B"/>
    <w:rsid w:val="006E342D"/>
    <w:rsid w:val="006E3AD8"/>
    <w:rsid w:val="006E4770"/>
    <w:rsid w:val="006E478D"/>
    <w:rsid w:val="006E70E0"/>
    <w:rsid w:val="006E77D4"/>
    <w:rsid w:val="006E7C38"/>
    <w:rsid w:val="006F3984"/>
    <w:rsid w:val="006F7A2D"/>
    <w:rsid w:val="00711A1E"/>
    <w:rsid w:val="00714378"/>
    <w:rsid w:val="0071535B"/>
    <w:rsid w:val="00717060"/>
    <w:rsid w:val="00723DF2"/>
    <w:rsid w:val="0072405B"/>
    <w:rsid w:val="00725325"/>
    <w:rsid w:val="00726F19"/>
    <w:rsid w:val="00727E1C"/>
    <w:rsid w:val="0073211F"/>
    <w:rsid w:val="007365A1"/>
    <w:rsid w:val="00736FA1"/>
    <w:rsid w:val="007375F5"/>
    <w:rsid w:val="00741B16"/>
    <w:rsid w:val="00742967"/>
    <w:rsid w:val="00742CD7"/>
    <w:rsid w:val="00743307"/>
    <w:rsid w:val="007438C0"/>
    <w:rsid w:val="00743B9D"/>
    <w:rsid w:val="007452DF"/>
    <w:rsid w:val="00747709"/>
    <w:rsid w:val="00751121"/>
    <w:rsid w:val="007545C4"/>
    <w:rsid w:val="007602E2"/>
    <w:rsid w:val="00761AED"/>
    <w:rsid w:val="00761B5B"/>
    <w:rsid w:val="00766871"/>
    <w:rsid w:val="007669E6"/>
    <w:rsid w:val="00767962"/>
    <w:rsid w:val="00770CC9"/>
    <w:rsid w:val="0077344C"/>
    <w:rsid w:val="00774E90"/>
    <w:rsid w:val="00774F30"/>
    <w:rsid w:val="00775849"/>
    <w:rsid w:val="00776FDB"/>
    <w:rsid w:val="007802B6"/>
    <w:rsid w:val="007813D8"/>
    <w:rsid w:val="0078210C"/>
    <w:rsid w:val="007821F5"/>
    <w:rsid w:val="00782E91"/>
    <w:rsid w:val="00783AAD"/>
    <w:rsid w:val="00783CE1"/>
    <w:rsid w:val="00784E67"/>
    <w:rsid w:val="007859D2"/>
    <w:rsid w:val="00791099"/>
    <w:rsid w:val="00792BDE"/>
    <w:rsid w:val="00792D70"/>
    <w:rsid w:val="007966F0"/>
    <w:rsid w:val="007A768A"/>
    <w:rsid w:val="007B456F"/>
    <w:rsid w:val="007C0E11"/>
    <w:rsid w:val="007C66FD"/>
    <w:rsid w:val="007D171B"/>
    <w:rsid w:val="007D1809"/>
    <w:rsid w:val="007D3DE8"/>
    <w:rsid w:val="007E20F5"/>
    <w:rsid w:val="007E5EAB"/>
    <w:rsid w:val="007F1C67"/>
    <w:rsid w:val="007F2FA3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68D4"/>
    <w:rsid w:val="00807E21"/>
    <w:rsid w:val="008118DC"/>
    <w:rsid w:val="00815575"/>
    <w:rsid w:val="00816A62"/>
    <w:rsid w:val="0081764F"/>
    <w:rsid w:val="0082307B"/>
    <w:rsid w:val="008233CE"/>
    <w:rsid w:val="00825177"/>
    <w:rsid w:val="00826B4C"/>
    <w:rsid w:val="00827F5A"/>
    <w:rsid w:val="00830E87"/>
    <w:rsid w:val="0083186C"/>
    <w:rsid w:val="00832FD8"/>
    <w:rsid w:val="00833792"/>
    <w:rsid w:val="00843E6A"/>
    <w:rsid w:val="0084570A"/>
    <w:rsid w:val="008472F7"/>
    <w:rsid w:val="00853554"/>
    <w:rsid w:val="00853A1F"/>
    <w:rsid w:val="008578C2"/>
    <w:rsid w:val="00860B13"/>
    <w:rsid w:val="00871D13"/>
    <w:rsid w:val="00875948"/>
    <w:rsid w:val="00877CC1"/>
    <w:rsid w:val="00877E2F"/>
    <w:rsid w:val="00881A2B"/>
    <w:rsid w:val="00882C78"/>
    <w:rsid w:val="00886BC1"/>
    <w:rsid w:val="00887EA5"/>
    <w:rsid w:val="00892E60"/>
    <w:rsid w:val="00893EAF"/>
    <w:rsid w:val="00895689"/>
    <w:rsid w:val="008A08B3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0B1A"/>
    <w:rsid w:val="00912733"/>
    <w:rsid w:val="00912A84"/>
    <w:rsid w:val="00915711"/>
    <w:rsid w:val="00916D8C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6156"/>
    <w:rsid w:val="00967740"/>
    <w:rsid w:val="009712ED"/>
    <w:rsid w:val="009766C9"/>
    <w:rsid w:val="00983B73"/>
    <w:rsid w:val="00990272"/>
    <w:rsid w:val="00990C61"/>
    <w:rsid w:val="009918E5"/>
    <w:rsid w:val="009A19CB"/>
    <w:rsid w:val="009A4A68"/>
    <w:rsid w:val="009A5586"/>
    <w:rsid w:val="009A5DAE"/>
    <w:rsid w:val="009A79E2"/>
    <w:rsid w:val="009B146D"/>
    <w:rsid w:val="009B305A"/>
    <w:rsid w:val="009B3517"/>
    <w:rsid w:val="009B45CC"/>
    <w:rsid w:val="009B499B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640"/>
    <w:rsid w:val="009D1AE0"/>
    <w:rsid w:val="009D3268"/>
    <w:rsid w:val="009D3FB4"/>
    <w:rsid w:val="009E2F42"/>
    <w:rsid w:val="009F422B"/>
    <w:rsid w:val="009F4630"/>
    <w:rsid w:val="009F56EB"/>
    <w:rsid w:val="009F70D7"/>
    <w:rsid w:val="009F7978"/>
    <w:rsid w:val="00A00731"/>
    <w:rsid w:val="00A00E5F"/>
    <w:rsid w:val="00A03D7C"/>
    <w:rsid w:val="00A04CCF"/>
    <w:rsid w:val="00A06A9A"/>
    <w:rsid w:val="00A06EB1"/>
    <w:rsid w:val="00A06F14"/>
    <w:rsid w:val="00A06FD3"/>
    <w:rsid w:val="00A07A76"/>
    <w:rsid w:val="00A10176"/>
    <w:rsid w:val="00A106FE"/>
    <w:rsid w:val="00A13E61"/>
    <w:rsid w:val="00A169F5"/>
    <w:rsid w:val="00A17FAE"/>
    <w:rsid w:val="00A2010D"/>
    <w:rsid w:val="00A22C5C"/>
    <w:rsid w:val="00A26334"/>
    <w:rsid w:val="00A303A7"/>
    <w:rsid w:val="00A333E7"/>
    <w:rsid w:val="00A41B64"/>
    <w:rsid w:val="00A44521"/>
    <w:rsid w:val="00A45215"/>
    <w:rsid w:val="00A4557D"/>
    <w:rsid w:val="00A47CBF"/>
    <w:rsid w:val="00A521E7"/>
    <w:rsid w:val="00A5279E"/>
    <w:rsid w:val="00A53956"/>
    <w:rsid w:val="00A54A35"/>
    <w:rsid w:val="00A54EFA"/>
    <w:rsid w:val="00A624F6"/>
    <w:rsid w:val="00A63102"/>
    <w:rsid w:val="00A6505F"/>
    <w:rsid w:val="00A67F3B"/>
    <w:rsid w:val="00A70266"/>
    <w:rsid w:val="00A72980"/>
    <w:rsid w:val="00A77C8A"/>
    <w:rsid w:val="00A800FA"/>
    <w:rsid w:val="00A84766"/>
    <w:rsid w:val="00A86E98"/>
    <w:rsid w:val="00A87645"/>
    <w:rsid w:val="00A91622"/>
    <w:rsid w:val="00A9316F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B78AB"/>
    <w:rsid w:val="00AB7FC2"/>
    <w:rsid w:val="00AC0203"/>
    <w:rsid w:val="00AC0A32"/>
    <w:rsid w:val="00AC393A"/>
    <w:rsid w:val="00AD1363"/>
    <w:rsid w:val="00AD2217"/>
    <w:rsid w:val="00AE2800"/>
    <w:rsid w:val="00AE63F4"/>
    <w:rsid w:val="00AE6DAC"/>
    <w:rsid w:val="00AF7C03"/>
    <w:rsid w:val="00B025F3"/>
    <w:rsid w:val="00B04755"/>
    <w:rsid w:val="00B053F3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25B8B"/>
    <w:rsid w:val="00B34465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675DE"/>
    <w:rsid w:val="00B70958"/>
    <w:rsid w:val="00B728EC"/>
    <w:rsid w:val="00B7471D"/>
    <w:rsid w:val="00B84965"/>
    <w:rsid w:val="00B90E64"/>
    <w:rsid w:val="00B916A0"/>
    <w:rsid w:val="00BA083C"/>
    <w:rsid w:val="00BA3778"/>
    <w:rsid w:val="00BA6222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2DF3"/>
    <w:rsid w:val="00BD68B7"/>
    <w:rsid w:val="00BD77B2"/>
    <w:rsid w:val="00BE3891"/>
    <w:rsid w:val="00BE53B7"/>
    <w:rsid w:val="00BE5C89"/>
    <w:rsid w:val="00BE796F"/>
    <w:rsid w:val="00BF03DA"/>
    <w:rsid w:val="00BF0955"/>
    <w:rsid w:val="00BF3AD7"/>
    <w:rsid w:val="00C02DD7"/>
    <w:rsid w:val="00C059E2"/>
    <w:rsid w:val="00C072BC"/>
    <w:rsid w:val="00C11F5E"/>
    <w:rsid w:val="00C25723"/>
    <w:rsid w:val="00C31A39"/>
    <w:rsid w:val="00C31B4A"/>
    <w:rsid w:val="00C363EB"/>
    <w:rsid w:val="00C372CF"/>
    <w:rsid w:val="00C37DEA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CC8"/>
    <w:rsid w:val="00C75FCD"/>
    <w:rsid w:val="00C77D84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208"/>
    <w:rsid w:val="00CB3740"/>
    <w:rsid w:val="00CB647B"/>
    <w:rsid w:val="00CB7873"/>
    <w:rsid w:val="00CB7883"/>
    <w:rsid w:val="00CC2686"/>
    <w:rsid w:val="00CC55DD"/>
    <w:rsid w:val="00CC6549"/>
    <w:rsid w:val="00CC669A"/>
    <w:rsid w:val="00CC6797"/>
    <w:rsid w:val="00CD16D3"/>
    <w:rsid w:val="00CD38EF"/>
    <w:rsid w:val="00CD3E45"/>
    <w:rsid w:val="00CD4B7B"/>
    <w:rsid w:val="00CD54C1"/>
    <w:rsid w:val="00CD66BD"/>
    <w:rsid w:val="00CD77C8"/>
    <w:rsid w:val="00CE4F90"/>
    <w:rsid w:val="00CE7E06"/>
    <w:rsid w:val="00CE7E10"/>
    <w:rsid w:val="00CF0181"/>
    <w:rsid w:val="00CF1AFE"/>
    <w:rsid w:val="00CF5C7A"/>
    <w:rsid w:val="00CF6862"/>
    <w:rsid w:val="00D00211"/>
    <w:rsid w:val="00D011DC"/>
    <w:rsid w:val="00D02268"/>
    <w:rsid w:val="00D048B1"/>
    <w:rsid w:val="00D1116B"/>
    <w:rsid w:val="00D11FA5"/>
    <w:rsid w:val="00D12BAC"/>
    <w:rsid w:val="00D148FD"/>
    <w:rsid w:val="00D14C1E"/>
    <w:rsid w:val="00D16635"/>
    <w:rsid w:val="00D21724"/>
    <w:rsid w:val="00D25B66"/>
    <w:rsid w:val="00D32761"/>
    <w:rsid w:val="00D32DAF"/>
    <w:rsid w:val="00D33710"/>
    <w:rsid w:val="00D377E7"/>
    <w:rsid w:val="00D479E2"/>
    <w:rsid w:val="00D507F2"/>
    <w:rsid w:val="00D52CC0"/>
    <w:rsid w:val="00D52EF8"/>
    <w:rsid w:val="00D54616"/>
    <w:rsid w:val="00D56CE5"/>
    <w:rsid w:val="00D60465"/>
    <w:rsid w:val="00D607FB"/>
    <w:rsid w:val="00D63452"/>
    <w:rsid w:val="00D637A2"/>
    <w:rsid w:val="00D726B1"/>
    <w:rsid w:val="00D803D1"/>
    <w:rsid w:val="00D87151"/>
    <w:rsid w:val="00D90B95"/>
    <w:rsid w:val="00D92FE9"/>
    <w:rsid w:val="00D93DF6"/>
    <w:rsid w:val="00D97038"/>
    <w:rsid w:val="00DA4A5B"/>
    <w:rsid w:val="00DA4D71"/>
    <w:rsid w:val="00DA4E17"/>
    <w:rsid w:val="00DA5F79"/>
    <w:rsid w:val="00DB0B60"/>
    <w:rsid w:val="00DB0C6D"/>
    <w:rsid w:val="00DB0FCF"/>
    <w:rsid w:val="00DB35EF"/>
    <w:rsid w:val="00DB45A3"/>
    <w:rsid w:val="00DB5CE1"/>
    <w:rsid w:val="00DC041E"/>
    <w:rsid w:val="00DC4315"/>
    <w:rsid w:val="00DC5F32"/>
    <w:rsid w:val="00DD0200"/>
    <w:rsid w:val="00DD1BF0"/>
    <w:rsid w:val="00DD445C"/>
    <w:rsid w:val="00DD49AE"/>
    <w:rsid w:val="00DD4DA5"/>
    <w:rsid w:val="00DE0D66"/>
    <w:rsid w:val="00DE1683"/>
    <w:rsid w:val="00DE2141"/>
    <w:rsid w:val="00DE3A12"/>
    <w:rsid w:val="00DE6752"/>
    <w:rsid w:val="00DE7C2A"/>
    <w:rsid w:val="00DF0E40"/>
    <w:rsid w:val="00DF30F7"/>
    <w:rsid w:val="00DF4169"/>
    <w:rsid w:val="00DF51B5"/>
    <w:rsid w:val="00DF68B4"/>
    <w:rsid w:val="00E00AB2"/>
    <w:rsid w:val="00E017DD"/>
    <w:rsid w:val="00E0196B"/>
    <w:rsid w:val="00E03693"/>
    <w:rsid w:val="00E04DE9"/>
    <w:rsid w:val="00E0544B"/>
    <w:rsid w:val="00E06F26"/>
    <w:rsid w:val="00E155B5"/>
    <w:rsid w:val="00E159B5"/>
    <w:rsid w:val="00E22EA2"/>
    <w:rsid w:val="00E24FBB"/>
    <w:rsid w:val="00E270CA"/>
    <w:rsid w:val="00E27696"/>
    <w:rsid w:val="00E317C7"/>
    <w:rsid w:val="00E31AFB"/>
    <w:rsid w:val="00E32632"/>
    <w:rsid w:val="00E41369"/>
    <w:rsid w:val="00E42B33"/>
    <w:rsid w:val="00E42C9F"/>
    <w:rsid w:val="00E4689A"/>
    <w:rsid w:val="00E5088B"/>
    <w:rsid w:val="00E521C3"/>
    <w:rsid w:val="00E54058"/>
    <w:rsid w:val="00E561E9"/>
    <w:rsid w:val="00E56A53"/>
    <w:rsid w:val="00E578BB"/>
    <w:rsid w:val="00E626D3"/>
    <w:rsid w:val="00E64643"/>
    <w:rsid w:val="00E66215"/>
    <w:rsid w:val="00E730C6"/>
    <w:rsid w:val="00E74726"/>
    <w:rsid w:val="00E8721F"/>
    <w:rsid w:val="00E877E3"/>
    <w:rsid w:val="00EA15D8"/>
    <w:rsid w:val="00EA186F"/>
    <w:rsid w:val="00EA1F72"/>
    <w:rsid w:val="00EA343E"/>
    <w:rsid w:val="00EA35CC"/>
    <w:rsid w:val="00EB76F0"/>
    <w:rsid w:val="00EC4B4D"/>
    <w:rsid w:val="00EC7F23"/>
    <w:rsid w:val="00ED3880"/>
    <w:rsid w:val="00ED39CC"/>
    <w:rsid w:val="00ED6759"/>
    <w:rsid w:val="00ED67DA"/>
    <w:rsid w:val="00EE02E0"/>
    <w:rsid w:val="00EE429D"/>
    <w:rsid w:val="00EE46F0"/>
    <w:rsid w:val="00EE6C6A"/>
    <w:rsid w:val="00EF35C5"/>
    <w:rsid w:val="00EF48CF"/>
    <w:rsid w:val="00EF68DA"/>
    <w:rsid w:val="00EF7AF3"/>
    <w:rsid w:val="00F04DD4"/>
    <w:rsid w:val="00F07110"/>
    <w:rsid w:val="00F116D1"/>
    <w:rsid w:val="00F12DDD"/>
    <w:rsid w:val="00F1474F"/>
    <w:rsid w:val="00F15265"/>
    <w:rsid w:val="00F15914"/>
    <w:rsid w:val="00F17E2A"/>
    <w:rsid w:val="00F229D6"/>
    <w:rsid w:val="00F26BA0"/>
    <w:rsid w:val="00F26CC0"/>
    <w:rsid w:val="00F27DAB"/>
    <w:rsid w:val="00F30EF0"/>
    <w:rsid w:val="00F32062"/>
    <w:rsid w:val="00F3294F"/>
    <w:rsid w:val="00F32CD5"/>
    <w:rsid w:val="00F37DD4"/>
    <w:rsid w:val="00F445B1"/>
    <w:rsid w:val="00F450E0"/>
    <w:rsid w:val="00F54894"/>
    <w:rsid w:val="00F54AE8"/>
    <w:rsid w:val="00F60AE9"/>
    <w:rsid w:val="00F62AA2"/>
    <w:rsid w:val="00F633C2"/>
    <w:rsid w:val="00F63951"/>
    <w:rsid w:val="00F63B13"/>
    <w:rsid w:val="00F66E2C"/>
    <w:rsid w:val="00F744CE"/>
    <w:rsid w:val="00F759BA"/>
    <w:rsid w:val="00F75EF9"/>
    <w:rsid w:val="00F83177"/>
    <w:rsid w:val="00F945E9"/>
    <w:rsid w:val="00F95BCA"/>
    <w:rsid w:val="00F95DAA"/>
    <w:rsid w:val="00F9750C"/>
    <w:rsid w:val="00FA17A5"/>
    <w:rsid w:val="00FA2F45"/>
    <w:rsid w:val="00FA2F71"/>
    <w:rsid w:val="00FA7F0B"/>
    <w:rsid w:val="00FB32E7"/>
    <w:rsid w:val="00FB3560"/>
    <w:rsid w:val="00FB71B8"/>
    <w:rsid w:val="00FC0957"/>
    <w:rsid w:val="00FC248E"/>
    <w:rsid w:val="00FC46B8"/>
    <w:rsid w:val="00FD1CC8"/>
    <w:rsid w:val="00FD3FB8"/>
    <w:rsid w:val="00FD6583"/>
    <w:rsid w:val="00FE0663"/>
    <w:rsid w:val="00FE0A2C"/>
    <w:rsid w:val="00FE151A"/>
    <w:rsid w:val="00FE464A"/>
    <w:rsid w:val="00FE6514"/>
    <w:rsid w:val="00FF08F0"/>
    <w:rsid w:val="00FF1FED"/>
    <w:rsid w:val="00FF4FFF"/>
    <w:rsid w:val="00FF6BCE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4B067"/>
  <w15:docId w15:val="{D012AD9F-EDDE-470C-A7C9-84FD7CF7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D21724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link w:val="HTML"/>
    <w:uiPriority w:val="99"/>
    <w:semiHidden/>
    <w:locked/>
    <w:rsid w:val="00D21724"/>
    <w:rPr>
      <w:rFonts w:ascii="Consolas" w:hAnsi="Consolas" w:cs="Consolas"/>
    </w:rPr>
  </w:style>
  <w:style w:type="paragraph" w:styleId="a9">
    <w:name w:val="Normal (Web)"/>
    <w:basedOn w:val="a"/>
    <w:uiPriority w:val="99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uiPriority w:val="99"/>
    <w:rsid w:val="00CD66BD"/>
    <w:rPr>
      <w:rFonts w:cs="Times New Roman"/>
    </w:rPr>
  </w:style>
  <w:style w:type="paragraph" w:customStyle="1" w:styleId="1">
    <w:name w:val="Основной текст1"/>
    <w:basedOn w:val="a"/>
    <w:uiPriority w:val="99"/>
    <w:rsid w:val="00CD66BD"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rvts23">
    <w:name w:val="rvts23"/>
    <w:uiPriority w:val="99"/>
    <w:rsid w:val="00743307"/>
  </w:style>
  <w:style w:type="table" w:styleId="aa">
    <w:name w:val="Table Grid"/>
    <w:basedOn w:val="a1"/>
    <w:uiPriority w:val="99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7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AF9CD-0605-4BA0-8CBC-42BACCD82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213</TotalTime>
  <Pages>2</Pages>
  <Words>3008</Words>
  <Characters>1716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116</cp:revision>
  <cp:lastPrinted>2026-06-24T09:58:00Z</cp:lastPrinted>
  <dcterms:created xsi:type="dcterms:W3CDTF">2024-08-06T06:07:00Z</dcterms:created>
  <dcterms:modified xsi:type="dcterms:W3CDTF">2026-06-24T10:15:00Z</dcterms:modified>
</cp:coreProperties>
</file>