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CABD0" w14:textId="77777777" w:rsidR="00663538" w:rsidRPr="00AC2E8C" w:rsidRDefault="00C54B55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 w:rsidRPr="00AC2E8C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AC2E8C">
        <w:rPr>
          <w:b/>
          <w:bCs/>
          <w:sz w:val="28"/>
          <w:szCs w:val="28"/>
          <w:lang w:val="uk-UA"/>
        </w:rPr>
        <w:t>ПОЯСНЕН</w:t>
      </w:r>
      <w:r w:rsidRPr="00AC2E8C">
        <w:rPr>
          <w:b/>
          <w:bCs/>
          <w:sz w:val="28"/>
          <w:szCs w:val="28"/>
          <w:lang w:val="uk-UA"/>
        </w:rPr>
        <w:t>Ь</w:t>
      </w:r>
    </w:p>
    <w:p w14:paraId="3AD81DE2" w14:textId="77777777" w:rsidR="00CD66BD" w:rsidRPr="00AC2E8C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FFF4058" w14:textId="3422305A" w:rsidR="00CD66BD" w:rsidRPr="00AC2E8C" w:rsidRDefault="00C54B55" w:rsidP="001B6D1A">
      <w:pPr>
        <w:spacing w:line="276" w:lineRule="auto"/>
        <w:ind w:firstLine="720"/>
        <w:rPr>
          <w:bCs/>
          <w:sz w:val="28"/>
          <w:szCs w:val="28"/>
          <w:lang w:val="uk-UA"/>
        </w:rPr>
      </w:pPr>
      <w:r w:rsidRPr="00AC2E8C">
        <w:rPr>
          <w:bCs/>
          <w:sz w:val="28"/>
          <w:szCs w:val="28"/>
          <w:lang w:val="uk-UA"/>
        </w:rPr>
        <w:t>м. Житомир</w:t>
      </w:r>
      <w:r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                                                      </w:t>
      </w:r>
      <w:r w:rsidR="00687F89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D64BF2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C231FB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CB0A9F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D64BF2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 </w:t>
      </w:r>
      <w:r w:rsidR="004A29CB">
        <w:rPr>
          <w:rFonts w:eastAsia="Calibri"/>
          <w:spacing w:val="-4"/>
          <w:sz w:val="28"/>
          <w:szCs w:val="28"/>
          <w:lang w:val="uk-UA" w:eastAsia="en-US"/>
        </w:rPr>
        <w:t>20</w:t>
      </w:r>
      <w:r w:rsidR="004F2D73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774AD6">
        <w:rPr>
          <w:rFonts w:eastAsia="Calibri"/>
          <w:spacing w:val="-4"/>
          <w:sz w:val="28"/>
          <w:szCs w:val="28"/>
          <w:lang w:val="uk-UA" w:eastAsia="en-US"/>
        </w:rPr>
        <w:t>травня</w:t>
      </w:r>
      <w:r w:rsidR="00441887" w:rsidRPr="00AC2E8C">
        <w:rPr>
          <w:bCs/>
          <w:sz w:val="28"/>
          <w:szCs w:val="28"/>
          <w:lang w:val="uk-UA"/>
        </w:rPr>
        <w:t xml:space="preserve"> </w:t>
      </w:r>
      <w:r w:rsidR="001B6D1A" w:rsidRPr="00AC2E8C">
        <w:rPr>
          <w:bCs/>
          <w:sz w:val="28"/>
          <w:szCs w:val="28"/>
          <w:lang w:val="uk-UA"/>
        </w:rPr>
        <w:t>202</w:t>
      </w:r>
      <w:r w:rsidR="0099581A">
        <w:rPr>
          <w:bCs/>
          <w:sz w:val="28"/>
          <w:szCs w:val="28"/>
          <w:lang w:val="uk-UA"/>
        </w:rPr>
        <w:t>6</w:t>
      </w:r>
      <w:r w:rsidR="001B6D1A" w:rsidRPr="00AC2E8C">
        <w:rPr>
          <w:bCs/>
          <w:sz w:val="28"/>
          <w:szCs w:val="28"/>
          <w:lang w:val="uk-UA"/>
        </w:rPr>
        <w:t xml:space="preserve"> року</w:t>
      </w:r>
    </w:p>
    <w:p w14:paraId="4E543042" w14:textId="77777777" w:rsidR="00CD66BD" w:rsidRPr="00AC2E8C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1626041F" w14:textId="0CDDBBD9" w:rsidR="00AC2E8C" w:rsidRPr="00AC2E8C" w:rsidRDefault="00AC2E8C" w:rsidP="00AC2E8C">
      <w:pPr>
        <w:jc w:val="both"/>
        <w:rPr>
          <w:sz w:val="28"/>
          <w:szCs w:val="28"/>
          <w:u w:val="single"/>
          <w:lang w:val="uk-UA"/>
        </w:rPr>
      </w:pPr>
      <w:r w:rsidRPr="00AC2E8C">
        <w:rPr>
          <w:sz w:val="28"/>
          <w:szCs w:val="28"/>
          <w:u w:val="single"/>
          <w:lang w:val="uk-UA"/>
        </w:rPr>
        <w:t>Заступник командира 3 навчальної роти з психологічної підтримки персоналу</w:t>
      </w:r>
      <w:r w:rsidR="006D1A5E">
        <w:rPr>
          <w:sz w:val="28"/>
          <w:szCs w:val="28"/>
          <w:u w:val="single"/>
          <w:lang w:val="uk-UA"/>
        </w:rPr>
        <w:t xml:space="preserve"> </w:t>
      </w:r>
      <w:r w:rsidR="006D1A5E">
        <w:rPr>
          <w:sz w:val="28"/>
          <w:szCs w:val="28"/>
          <w:u w:val="single"/>
          <w:lang w:val="uk-UA"/>
        </w:rPr>
        <w:br/>
      </w:r>
      <w:r w:rsidRPr="00AC2E8C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старший лейтенант </w:t>
      </w:r>
      <w:proofErr w:type="spellStart"/>
      <w:r w:rsidRPr="00AC2E8C">
        <w:rPr>
          <w:sz w:val="28"/>
          <w:szCs w:val="28"/>
          <w:u w:val="single"/>
          <w:lang w:val="uk-UA"/>
        </w:rPr>
        <w:t>Степанський</w:t>
      </w:r>
      <w:proofErr w:type="spellEnd"/>
      <w:r w:rsidRPr="00AC2E8C">
        <w:rPr>
          <w:sz w:val="28"/>
          <w:szCs w:val="28"/>
          <w:u w:val="single"/>
          <w:lang w:val="uk-UA"/>
        </w:rPr>
        <w:t xml:space="preserve"> А.А., УК334132 </w:t>
      </w:r>
    </w:p>
    <w:p w14:paraId="61AA6287" w14:textId="4B0B937D" w:rsidR="00AC4866" w:rsidRPr="00AC2E8C" w:rsidRDefault="00AC4866" w:rsidP="00AC2E8C">
      <w:pPr>
        <w:jc w:val="both"/>
        <w:rPr>
          <w:sz w:val="17"/>
          <w:szCs w:val="17"/>
          <w:lang w:val="uk-UA"/>
        </w:rPr>
      </w:pPr>
      <w:r w:rsidRPr="00AC2E8C">
        <w:rPr>
          <w:sz w:val="17"/>
          <w:szCs w:val="17"/>
          <w:lang w:val="uk-UA"/>
        </w:rPr>
        <w:t>(</w:t>
      </w:r>
      <w:r w:rsidRPr="00AC2E8C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AC2E8C">
        <w:rPr>
          <w:sz w:val="17"/>
          <w:szCs w:val="17"/>
          <w:lang w:val="uk-UA"/>
        </w:rPr>
        <w:t>)</w:t>
      </w:r>
    </w:p>
    <w:p w14:paraId="6092C61C" w14:textId="013ED7D2" w:rsidR="00AC4866" w:rsidRPr="00AC2E8C" w:rsidRDefault="00AC4866" w:rsidP="00AC4866">
      <w:pPr>
        <w:ind w:firstLine="708"/>
        <w:jc w:val="both"/>
        <w:rPr>
          <w:sz w:val="28"/>
          <w:szCs w:val="28"/>
          <w:u w:val="single"/>
          <w:lang w:val="uk-UA"/>
        </w:rPr>
      </w:pPr>
      <w:bookmarkStart w:id="0" w:name="_Hlk175044051"/>
      <w:r w:rsidRPr="00AC2E8C">
        <w:rPr>
          <w:sz w:val="28"/>
          <w:szCs w:val="28"/>
          <w:u w:val="single"/>
          <w:lang w:val="uk-UA"/>
        </w:rPr>
        <w:t xml:space="preserve">Наказ командира військової частини А2900 від </w:t>
      </w:r>
      <w:r w:rsidR="005C4A73">
        <w:rPr>
          <w:sz w:val="28"/>
          <w:szCs w:val="28"/>
          <w:u w:val="single"/>
          <w:lang w:val="uk-UA"/>
        </w:rPr>
        <w:t>1</w:t>
      </w:r>
      <w:r w:rsidR="000D73D9">
        <w:rPr>
          <w:sz w:val="28"/>
          <w:szCs w:val="28"/>
          <w:u w:val="single"/>
          <w:lang w:val="uk-UA"/>
        </w:rPr>
        <w:t>7</w:t>
      </w:r>
      <w:r w:rsidRPr="00AC2E8C">
        <w:rPr>
          <w:sz w:val="28"/>
          <w:szCs w:val="28"/>
          <w:u w:val="single"/>
          <w:lang w:val="uk-UA"/>
        </w:rPr>
        <w:t>.</w:t>
      </w:r>
      <w:r w:rsidR="00C713F9">
        <w:rPr>
          <w:sz w:val="28"/>
          <w:szCs w:val="28"/>
          <w:u w:val="single"/>
          <w:lang w:val="uk-UA"/>
        </w:rPr>
        <w:t>0</w:t>
      </w:r>
      <w:r w:rsidR="005C4A73">
        <w:rPr>
          <w:sz w:val="28"/>
          <w:szCs w:val="28"/>
          <w:u w:val="single"/>
          <w:lang w:val="uk-UA"/>
        </w:rPr>
        <w:t>5</w:t>
      </w:r>
      <w:r w:rsidRPr="00AC2E8C">
        <w:rPr>
          <w:sz w:val="28"/>
          <w:szCs w:val="28"/>
          <w:u w:val="single"/>
          <w:lang w:val="uk-UA"/>
        </w:rPr>
        <w:t>.</w:t>
      </w:r>
      <w:r w:rsidR="007D0E4B" w:rsidRPr="00AC2E8C">
        <w:rPr>
          <w:sz w:val="28"/>
          <w:szCs w:val="28"/>
          <w:u w:val="single"/>
          <w:lang w:val="uk-UA"/>
        </w:rPr>
        <w:t>20</w:t>
      </w:r>
      <w:r w:rsidRPr="00AC2E8C">
        <w:rPr>
          <w:sz w:val="28"/>
          <w:szCs w:val="28"/>
          <w:u w:val="single"/>
          <w:lang w:val="uk-UA"/>
        </w:rPr>
        <w:t>2</w:t>
      </w:r>
      <w:r w:rsidR="00C713F9">
        <w:rPr>
          <w:sz w:val="28"/>
          <w:szCs w:val="28"/>
          <w:u w:val="single"/>
          <w:lang w:val="uk-UA"/>
        </w:rPr>
        <w:t>6</w:t>
      </w:r>
      <w:r w:rsidR="00394E68">
        <w:rPr>
          <w:sz w:val="28"/>
          <w:szCs w:val="28"/>
          <w:u w:val="single"/>
          <w:lang w:val="uk-UA"/>
        </w:rPr>
        <w:t xml:space="preserve"> року</w:t>
      </w:r>
      <w:r w:rsidRPr="00AC2E8C">
        <w:rPr>
          <w:sz w:val="28"/>
          <w:szCs w:val="28"/>
          <w:u w:val="single"/>
          <w:lang w:val="uk-UA"/>
        </w:rPr>
        <w:t xml:space="preserve"> №</w:t>
      </w:r>
      <w:r w:rsidR="009B1485" w:rsidRPr="009B1485">
        <w:rPr>
          <w:sz w:val="28"/>
          <w:szCs w:val="28"/>
          <w:u w:val="single"/>
          <w:lang w:val="uk-UA"/>
        </w:rPr>
        <w:t>473</w:t>
      </w:r>
      <w:r w:rsidR="00711D72">
        <w:rPr>
          <w:sz w:val="28"/>
          <w:szCs w:val="28"/>
          <w:u w:val="single"/>
          <w:lang w:val="uk-UA"/>
        </w:rPr>
        <w:t>4</w:t>
      </w:r>
    </w:p>
    <w:bookmarkEnd w:id="0"/>
    <w:p w14:paraId="79C6FDAE" w14:textId="77777777" w:rsidR="00AC4866" w:rsidRPr="00AC2E8C" w:rsidRDefault="00AC4866" w:rsidP="00AC4866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 w:rsidRPr="00AC2E8C">
        <w:rPr>
          <w:bCs/>
          <w:sz w:val="28"/>
          <w:szCs w:val="28"/>
          <w:u w:val="single"/>
          <w:lang w:val="uk-UA"/>
        </w:rPr>
        <w:t>“Про призначення службового розслідування”.</w:t>
      </w:r>
    </w:p>
    <w:p w14:paraId="61FEF06C" w14:textId="77777777" w:rsidR="00AC4866" w:rsidRPr="00AC2E8C" w:rsidRDefault="00AC4866" w:rsidP="00AC4866">
      <w:pPr>
        <w:ind w:firstLine="708"/>
        <w:jc w:val="both"/>
        <w:rPr>
          <w:bCs/>
          <w:sz w:val="17"/>
          <w:szCs w:val="17"/>
          <w:lang w:val="uk-UA"/>
        </w:rPr>
      </w:pPr>
      <w:r w:rsidRPr="00AC2E8C">
        <w:rPr>
          <w:bCs/>
          <w:sz w:val="17"/>
          <w:szCs w:val="17"/>
          <w:lang w:val="uk-UA"/>
        </w:rPr>
        <w:t>(</w:t>
      </w:r>
      <w:r w:rsidRPr="00AC2E8C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AC2E8C">
        <w:rPr>
          <w:bCs/>
          <w:sz w:val="17"/>
          <w:szCs w:val="17"/>
          <w:lang w:val="uk-UA"/>
        </w:rPr>
        <w:t>)</w:t>
      </w:r>
    </w:p>
    <w:p w14:paraId="0C5A54F3" w14:textId="77777777" w:rsidR="00AC4866" w:rsidRPr="00AC2E8C" w:rsidRDefault="00AC4866" w:rsidP="00AC4866">
      <w:pPr>
        <w:ind w:firstLine="708"/>
        <w:jc w:val="both"/>
        <w:rPr>
          <w:sz w:val="28"/>
          <w:szCs w:val="28"/>
          <w:lang w:val="uk-UA"/>
        </w:rPr>
      </w:pPr>
    </w:p>
    <w:p w14:paraId="0079AF78" w14:textId="77777777" w:rsidR="00AC4866" w:rsidRPr="00AC2E8C" w:rsidRDefault="00AC4866" w:rsidP="00AC4866">
      <w:pPr>
        <w:ind w:firstLine="708"/>
        <w:jc w:val="both"/>
        <w:rPr>
          <w:sz w:val="28"/>
          <w:szCs w:val="28"/>
          <w:lang w:val="uk-UA"/>
        </w:rPr>
      </w:pPr>
      <w:r w:rsidRPr="00AC2E8C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74D431E" w14:textId="5BB89DC1" w:rsidR="00AC4866" w:rsidRPr="00AC2E8C" w:rsidRDefault="00AC4866" w:rsidP="00AC4866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AC2E8C">
        <w:rPr>
          <w:sz w:val="28"/>
          <w:szCs w:val="28"/>
          <w:lang w:val="uk-UA"/>
        </w:rPr>
        <w:t>Тел.робочий</w:t>
      </w:r>
      <w:proofErr w:type="spellEnd"/>
      <w:r w:rsidRPr="00AC2E8C">
        <w:rPr>
          <w:sz w:val="28"/>
          <w:szCs w:val="28"/>
          <w:lang w:val="uk-UA"/>
        </w:rPr>
        <w:t>:</w:t>
      </w:r>
      <w:r w:rsidRPr="00AC2E8C">
        <w:rPr>
          <w:sz w:val="28"/>
          <w:szCs w:val="28"/>
          <w:u w:val="single"/>
          <w:lang w:val="uk-UA"/>
        </w:rPr>
        <w:t xml:space="preserve"> </w:t>
      </w:r>
      <w:bookmarkStart w:id="1" w:name="_Hlk175044115"/>
      <w:r w:rsidR="00755A3A" w:rsidRPr="00AC2E8C">
        <w:rPr>
          <w:sz w:val="28"/>
          <w:szCs w:val="28"/>
          <w:u w:val="single"/>
          <w:lang w:val="uk-UA"/>
        </w:rPr>
        <w:t>+380</w:t>
      </w:r>
      <w:r w:rsidR="009574ED">
        <w:rPr>
          <w:sz w:val="28"/>
          <w:szCs w:val="28"/>
          <w:u w:val="single"/>
          <w:lang w:val="uk-UA"/>
        </w:rPr>
        <w:t>501320122</w:t>
      </w:r>
      <w:r w:rsidRPr="00AC2E8C">
        <w:rPr>
          <w:sz w:val="28"/>
          <w:szCs w:val="28"/>
          <w:lang w:val="uk-UA"/>
        </w:rPr>
        <w:t xml:space="preserve">       </w:t>
      </w:r>
      <w:r w:rsidR="004E57CC" w:rsidRPr="00AC2E8C">
        <w:rPr>
          <w:sz w:val="28"/>
          <w:szCs w:val="28"/>
          <w:lang w:val="uk-UA"/>
        </w:rPr>
        <w:t xml:space="preserve">  </w:t>
      </w:r>
      <w:r w:rsidRPr="00AC2E8C">
        <w:rPr>
          <w:sz w:val="28"/>
          <w:szCs w:val="28"/>
          <w:lang w:val="uk-UA"/>
        </w:rPr>
        <w:t xml:space="preserve">       </w:t>
      </w:r>
      <w:r w:rsidR="00BD7E36" w:rsidRPr="00AC2E8C">
        <w:rPr>
          <w:sz w:val="28"/>
          <w:szCs w:val="28"/>
          <w:lang w:val="uk-UA"/>
        </w:rPr>
        <w:t xml:space="preserve">        </w:t>
      </w:r>
      <w:r w:rsidRPr="00AC2E8C">
        <w:rPr>
          <w:sz w:val="28"/>
          <w:szCs w:val="28"/>
          <w:lang w:val="uk-UA"/>
        </w:rPr>
        <w:t xml:space="preserve">    </w:t>
      </w:r>
      <w:r w:rsidR="000F51BF" w:rsidRPr="00AC2E8C">
        <w:rPr>
          <w:sz w:val="28"/>
          <w:szCs w:val="28"/>
          <w:lang w:val="uk-UA"/>
        </w:rPr>
        <w:t xml:space="preserve"> </w:t>
      </w:r>
      <w:r w:rsidRPr="00AC2E8C">
        <w:rPr>
          <w:sz w:val="28"/>
          <w:szCs w:val="28"/>
          <w:lang w:val="uk-UA"/>
        </w:rPr>
        <w:t xml:space="preserve"> </w:t>
      </w:r>
      <w:bookmarkEnd w:id="1"/>
      <w:r w:rsidRPr="00AC2E8C">
        <w:rPr>
          <w:b/>
          <w:sz w:val="28"/>
          <w:szCs w:val="28"/>
          <w:u w:val="single"/>
          <w:lang w:val="uk-UA"/>
        </w:rPr>
        <w:t>особисто</w:t>
      </w:r>
    </w:p>
    <w:p w14:paraId="71ED0BC0" w14:textId="4A14BC67" w:rsidR="003C59FB" w:rsidRPr="00AC2E8C" w:rsidRDefault="00AC4866" w:rsidP="00AC4866">
      <w:pPr>
        <w:ind w:firstLine="708"/>
        <w:jc w:val="both"/>
        <w:rPr>
          <w:szCs w:val="28"/>
          <w:lang w:val="uk-UA"/>
        </w:rPr>
      </w:pPr>
      <w:proofErr w:type="spellStart"/>
      <w:r w:rsidRPr="00AC2E8C">
        <w:rPr>
          <w:szCs w:val="28"/>
          <w:u w:val="single"/>
          <w:lang w:val="uk-UA"/>
        </w:rPr>
        <w:t>Тел.моб</w:t>
      </w:r>
      <w:proofErr w:type="spellEnd"/>
      <w:r w:rsidRPr="00AC2E8C">
        <w:rPr>
          <w:szCs w:val="28"/>
          <w:u w:val="single"/>
          <w:lang w:val="uk-UA"/>
        </w:rPr>
        <w:t>.:</w:t>
      </w:r>
    </w:p>
    <w:p w14:paraId="67525A14" w14:textId="77777777" w:rsidR="008E4834" w:rsidRPr="00AC2E8C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5D569ECF" w14:textId="77777777" w:rsidR="00CC669A" w:rsidRPr="00AC2E8C" w:rsidRDefault="00741B16" w:rsidP="005707F5">
      <w:pPr>
        <w:ind w:firstLine="709"/>
        <w:jc w:val="both"/>
        <w:rPr>
          <w:sz w:val="28"/>
          <w:lang w:val="uk-UA"/>
        </w:rPr>
      </w:pPr>
      <w:r w:rsidRPr="00AC2E8C">
        <w:rPr>
          <w:sz w:val="28"/>
          <w:lang w:val="uk-UA"/>
        </w:rPr>
        <w:t>Керу</w:t>
      </w:r>
      <w:r w:rsidR="00644DCA" w:rsidRPr="00AC2E8C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4111"/>
        <w:gridCol w:w="5487"/>
      </w:tblGrid>
      <w:tr w:rsidR="008118DC" w:rsidRPr="00AC2E8C" w14:paraId="14327075" w14:textId="77777777" w:rsidTr="00C90544">
        <w:trPr>
          <w:trHeight w:val="346"/>
        </w:trPr>
        <w:tc>
          <w:tcPr>
            <w:tcW w:w="4111" w:type="dxa"/>
          </w:tcPr>
          <w:p w14:paraId="5F175A77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487" w:type="dxa"/>
          </w:tcPr>
          <w:p w14:paraId="1DF67D52" w14:textId="4FA7ECFF" w:rsidR="008118DC" w:rsidRPr="00AC2E8C" w:rsidRDefault="00110655" w:rsidP="005707F5">
            <w:pPr>
              <w:jc w:val="both"/>
              <w:rPr>
                <w:sz w:val="28"/>
                <w:lang w:val="uk-UA"/>
              </w:rPr>
            </w:pPr>
            <w:proofErr w:type="spellStart"/>
            <w:r w:rsidRPr="00AC2E8C">
              <w:rPr>
                <w:sz w:val="28"/>
                <w:lang w:val="uk-UA"/>
              </w:rPr>
              <w:t>Щербацький</w:t>
            </w:r>
            <w:proofErr w:type="spellEnd"/>
            <w:r w:rsidRPr="00AC2E8C">
              <w:rPr>
                <w:sz w:val="28"/>
                <w:lang w:val="uk-UA"/>
              </w:rPr>
              <w:t xml:space="preserve"> Сергій Олександрович</w:t>
            </w:r>
          </w:p>
        </w:tc>
      </w:tr>
      <w:tr w:rsidR="008118DC" w:rsidRPr="00AC2E8C" w14:paraId="55A4F694" w14:textId="77777777" w:rsidTr="00C90544">
        <w:trPr>
          <w:trHeight w:val="333"/>
        </w:trPr>
        <w:tc>
          <w:tcPr>
            <w:tcW w:w="4111" w:type="dxa"/>
          </w:tcPr>
          <w:p w14:paraId="6E10FEC9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487" w:type="dxa"/>
          </w:tcPr>
          <w:p w14:paraId="1D0B4D66" w14:textId="332DD996" w:rsidR="008118DC" w:rsidRPr="00AC2E8C" w:rsidRDefault="00734B26" w:rsidP="00537E4E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27</w:t>
            </w:r>
            <w:r w:rsidR="00275B08" w:rsidRPr="00AC2E8C">
              <w:rPr>
                <w:sz w:val="28"/>
                <w:lang w:val="uk-UA"/>
              </w:rPr>
              <w:t>.</w:t>
            </w:r>
            <w:r w:rsidRPr="00AC2E8C">
              <w:rPr>
                <w:sz w:val="28"/>
                <w:lang w:val="uk-UA"/>
              </w:rPr>
              <w:t>08</w:t>
            </w:r>
            <w:r w:rsidR="00275B08" w:rsidRPr="00AC2E8C">
              <w:rPr>
                <w:sz w:val="28"/>
                <w:lang w:val="uk-UA"/>
              </w:rPr>
              <w:t>.</w:t>
            </w:r>
            <w:r w:rsidRPr="00AC2E8C">
              <w:rPr>
                <w:sz w:val="28"/>
                <w:lang w:val="uk-UA"/>
              </w:rPr>
              <w:t>1988</w:t>
            </w:r>
          </w:p>
        </w:tc>
      </w:tr>
      <w:tr w:rsidR="008118DC" w:rsidRPr="00AC2E8C" w14:paraId="4F7CAA18" w14:textId="77777777" w:rsidTr="00C90544">
        <w:trPr>
          <w:trHeight w:val="346"/>
        </w:trPr>
        <w:tc>
          <w:tcPr>
            <w:tcW w:w="4111" w:type="dxa"/>
          </w:tcPr>
          <w:p w14:paraId="34947245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487" w:type="dxa"/>
          </w:tcPr>
          <w:p w14:paraId="3DF08720" w14:textId="4D982102" w:rsidR="008118DC" w:rsidRPr="00AC2E8C" w:rsidRDefault="00275B08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в/ч А2900</w:t>
            </w:r>
          </w:p>
        </w:tc>
      </w:tr>
      <w:tr w:rsidR="008118DC" w:rsidRPr="00AC2E8C" w14:paraId="3B3804B1" w14:textId="77777777" w:rsidTr="00C90544">
        <w:trPr>
          <w:trHeight w:val="346"/>
        </w:trPr>
        <w:tc>
          <w:tcPr>
            <w:tcW w:w="4111" w:type="dxa"/>
          </w:tcPr>
          <w:p w14:paraId="7C9641E4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487" w:type="dxa"/>
          </w:tcPr>
          <w:p w14:paraId="2B6ACC9A" w14:textId="3573141E" w:rsidR="008118DC" w:rsidRPr="00AC2E8C" w:rsidRDefault="008118DC" w:rsidP="00537E4E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 xml:space="preserve">з </w:t>
            </w:r>
            <w:r w:rsidR="00DE7C6C" w:rsidRPr="00AC2E8C">
              <w:rPr>
                <w:sz w:val="28"/>
                <w:lang w:val="uk-UA"/>
              </w:rPr>
              <w:t>0</w:t>
            </w:r>
            <w:r w:rsidR="00E95921" w:rsidRPr="00AC2E8C">
              <w:rPr>
                <w:sz w:val="28"/>
                <w:lang w:val="uk-UA"/>
              </w:rPr>
              <w:t>1</w:t>
            </w:r>
            <w:r w:rsidR="00275B08" w:rsidRPr="00AC2E8C">
              <w:rPr>
                <w:sz w:val="28"/>
                <w:lang w:val="uk-UA"/>
              </w:rPr>
              <w:t>.</w:t>
            </w:r>
            <w:r w:rsidR="00E95921" w:rsidRPr="00AC2E8C">
              <w:rPr>
                <w:sz w:val="28"/>
                <w:lang w:val="uk-UA"/>
              </w:rPr>
              <w:t>08</w:t>
            </w:r>
            <w:r w:rsidR="00275B08" w:rsidRPr="00AC2E8C">
              <w:rPr>
                <w:sz w:val="28"/>
                <w:lang w:val="uk-UA"/>
              </w:rPr>
              <w:t>.202</w:t>
            </w:r>
            <w:r w:rsidR="00E95921" w:rsidRPr="00AC2E8C">
              <w:rPr>
                <w:sz w:val="28"/>
                <w:lang w:val="uk-UA"/>
              </w:rPr>
              <w:t>2</w:t>
            </w:r>
            <w:r w:rsidRPr="00AC2E8C">
              <w:rPr>
                <w:sz w:val="28"/>
                <w:lang w:val="uk-UA"/>
              </w:rPr>
              <w:t xml:space="preserve"> по</w:t>
            </w:r>
            <w:r w:rsidR="00275B08" w:rsidRPr="00AC2E8C">
              <w:rPr>
                <w:sz w:val="28"/>
                <w:lang w:val="uk-UA"/>
              </w:rPr>
              <w:t xml:space="preserve"> теперішній час</w:t>
            </w:r>
          </w:p>
        </w:tc>
      </w:tr>
      <w:tr w:rsidR="008118DC" w:rsidRPr="00AC2E8C" w14:paraId="625026D0" w14:textId="77777777" w:rsidTr="00C90544">
        <w:trPr>
          <w:trHeight w:val="333"/>
        </w:trPr>
        <w:tc>
          <w:tcPr>
            <w:tcW w:w="4111" w:type="dxa"/>
            <w:vMerge w:val="restart"/>
          </w:tcPr>
          <w:p w14:paraId="6F18BE7C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Посада:</w:t>
            </w:r>
          </w:p>
        </w:tc>
        <w:tc>
          <w:tcPr>
            <w:tcW w:w="5487" w:type="dxa"/>
          </w:tcPr>
          <w:p w14:paraId="23508021" w14:textId="76A1AD87" w:rsidR="008118DC" w:rsidRPr="00AC2E8C" w:rsidRDefault="00BB2569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командир</w:t>
            </w:r>
            <w:r w:rsidR="00323F96" w:rsidRPr="00AC2E8C">
              <w:rPr>
                <w:sz w:val="28"/>
                <w:lang w:val="uk-UA"/>
              </w:rPr>
              <w:t xml:space="preserve"> 3 навчально</w:t>
            </w:r>
            <w:r w:rsidRPr="00AC2E8C">
              <w:rPr>
                <w:sz w:val="28"/>
                <w:lang w:val="uk-UA"/>
              </w:rPr>
              <w:t>ї</w:t>
            </w:r>
            <w:r w:rsidR="00323F96" w:rsidRPr="00AC2E8C">
              <w:rPr>
                <w:sz w:val="28"/>
                <w:lang w:val="uk-UA"/>
              </w:rPr>
              <w:t xml:space="preserve"> </w:t>
            </w:r>
            <w:r w:rsidRPr="00AC2E8C">
              <w:rPr>
                <w:sz w:val="28"/>
                <w:lang w:val="uk-UA"/>
              </w:rPr>
              <w:t>роти</w:t>
            </w:r>
            <w:r w:rsidR="004A07F7" w:rsidRPr="00AC2E8C">
              <w:rPr>
                <w:sz w:val="28"/>
                <w:lang w:val="uk-UA"/>
              </w:rPr>
              <w:t xml:space="preserve"> - </w:t>
            </w:r>
          </w:p>
        </w:tc>
      </w:tr>
      <w:tr w:rsidR="008118DC" w:rsidRPr="00AC2E8C" w14:paraId="0F759294" w14:textId="77777777" w:rsidTr="00C90544">
        <w:trPr>
          <w:trHeight w:val="359"/>
        </w:trPr>
        <w:tc>
          <w:tcPr>
            <w:tcW w:w="4111" w:type="dxa"/>
            <w:vMerge/>
          </w:tcPr>
          <w:p w14:paraId="37EDD593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3A274457" w14:textId="32BDE8F9" w:rsidR="008118DC" w:rsidRPr="00AC2E8C" w:rsidRDefault="004A07F7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старший викладач</w:t>
            </w:r>
          </w:p>
        </w:tc>
      </w:tr>
      <w:tr w:rsidR="008118DC" w:rsidRPr="00AC2E8C" w14:paraId="565FE3A5" w14:textId="77777777" w:rsidTr="00C90544">
        <w:trPr>
          <w:trHeight w:val="346"/>
        </w:trPr>
        <w:tc>
          <w:tcPr>
            <w:tcW w:w="4111" w:type="dxa"/>
          </w:tcPr>
          <w:p w14:paraId="2C84EA7E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487" w:type="dxa"/>
          </w:tcPr>
          <w:p w14:paraId="0224BC7E" w14:textId="565369C6" w:rsidR="008118DC" w:rsidRPr="00AC2E8C" w:rsidRDefault="00275B08" w:rsidP="00537E4E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 xml:space="preserve">з </w:t>
            </w:r>
            <w:r w:rsidR="00AD4D7A" w:rsidRPr="00AC2E8C">
              <w:rPr>
                <w:sz w:val="28"/>
                <w:lang w:val="uk-UA"/>
              </w:rPr>
              <w:t>26</w:t>
            </w:r>
            <w:r w:rsidRPr="00AC2E8C">
              <w:rPr>
                <w:sz w:val="28"/>
                <w:lang w:val="uk-UA"/>
              </w:rPr>
              <w:t>.</w:t>
            </w:r>
            <w:r w:rsidR="00DE7C6C" w:rsidRPr="00AC2E8C">
              <w:rPr>
                <w:sz w:val="28"/>
                <w:lang w:val="uk-UA"/>
              </w:rPr>
              <w:t>0</w:t>
            </w:r>
            <w:r w:rsidR="00AD4D7A" w:rsidRPr="00AC2E8C">
              <w:rPr>
                <w:sz w:val="28"/>
                <w:lang w:val="uk-UA"/>
              </w:rPr>
              <w:t>4</w:t>
            </w:r>
            <w:r w:rsidRPr="00AC2E8C">
              <w:rPr>
                <w:sz w:val="28"/>
                <w:lang w:val="uk-UA"/>
              </w:rPr>
              <w:t>.202</w:t>
            </w:r>
            <w:r w:rsidR="00AD4D7A" w:rsidRPr="00AC2E8C">
              <w:rPr>
                <w:sz w:val="28"/>
                <w:lang w:val="uk-UA"/>
              </w:rPr>
              <w:t>5</w:t>
            </w:r>
            <w:r w:rsidR="00985B1D" w:rsidRPr="00AC2E8C">
              <w:rPr>
                <w:sz w:val="28"/>
                <w:lang w:val="uk-UA"/>
              </w:rPr>
              <w:t xml:space="preserve"> по теперішній час</w:t>
            </w:r>
          </w:p>
        </w:tc>
      </w:tr>
      <w:tr w:rsidR="008118DC" w:rsidRPr="00AC2E8C" w14:paraId="02C320A4" w14:textId="77777777" w:rsidTr="00C90544">
        <w:trPr>
          <w:trHeight w:val="333"/>
        </w:trPr>
        <w:tc>
          <w:tcPr>
            <w:tcW w:w="4111" w:type="dxa"/>
          </w:tcPr>
          <w:p w14:paraId="37AD21C9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487" w:type="dxa"/>
          </w:tcPr>
          <w:p w14:paraId="07F5FBA2" w14:textId="573464B2" w:rsidR="008118DC" w:rsidRPr="00AC2E8C" w:rsidRDefault="008118DC" w:rsidP="00537E4E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 xml:space="preserve">Серія: </w:t>
            </w:r>
            <w:r w:rsidR="001F753B" w:rsidRPr="00AC2E8C">
              <w:rPr>
                <w:sz w:val="28"/>
                <w:lang w:val="uk-UA"/>
              </w:rPr>
              <w:t>УК</w:t>
            </w:r>
            <w:r w:rsidRPr="00AC2E8C">
              <w:rPr>
                <w:sz w:val="28"/>
                <w:lang w:val="uk-UA"/>
              </w:rPr>
              <w:t xml:space="preserve"> №</w:t>
            </w:r>
            <w:r w:rsidR="001F753B" w:rsidRPr="00AC2E8C">
              <w:rPr>
                <w:sz w:val="28"/>
                <w:lang w:val="uk-UA"/>
              </w:rPr>
              <w:t>302597</w:t>
            </w:r>
          </w:p>
        </w:tc>
      </w:tr>
      <w:tr w:rsidR="008118DC" w:rsidRPr="00AC2E8C" w14:paraId="5DEE69B9" w14:textId="77777777" w:rsidTr="00C90544">
        <w:trPr>
          <w:trHeight w:val="346"/>
        </w:trPr>
        <w:tc>
          <w:tcPr>
            <w:tcW w:w="4111" w:type="dxa"/>
            <w:vMerge w:val="restart"/>
          </w:tcPr>
          <w:p w14:paraId="12C7DC31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Місце проживання</w:t>
            </w:r>
            <w:r w:rsidR="009062AC" w:rsidRPr="00AC2E8C">
              <w:rPr>
                <w:sz w:val="28"/>
                <w:lang w:val="uk-UA"/>
              </w:rPr>
              <w:t xml:space="preserve"> (фактичне)</w:t>
            </w:r>
            <w:r w:rsidRPr="00AC2E8C">
              <w:rPr>
                <w:sz w:val="28"/>
                <w:lang w:val="uk-UA"/>
              </w:rPr>
              <w:t>:</w:t>
            </w:r>
          </w:p>
        </w:tc>
        <w:tc>
          <w:tcPr>
            <w:tcW w:w="5487" w:type="dxa"/>
          </w:tcPr>
          <w:p w14:paraId="18570884" w14:textId="3D4C0F61" w:rsidR="008118DC" w:rsidRPr="00AC2E8C" w:rsidRDefault="00275B08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Наметове містечко 1 навчального батальйону в/ч А2900</w:t>
            </w:r>
          </w:p>
        </w:tc>
      </w:tr>
      <w:tr w:rsidR="008118DC" w:rsidRPr="00AC2E8C" w14:paraId="1A376DC9" w14:textId="77777777" w:rsidTr="00C90544">
        <w:trPr>
          <w:trHeight w:val="359"/>
        </w:trPr>
        <w:tc>
          <w:tcPr>
            <w:tcW w:w="4111" w:type="dxa"/>
            <w:vMerge/>
          </w:tcPr>
          <w:p w14:paraId="1E5AB9C6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1995930F" w14:textId="77777777" w:rsidR="008118DC" w:rsidRPr="00AC2E8C" w:rsidRDefault="008118DC" w:rsidP="005707F5">
            <w:pPr>
              <w:jc w:val="both"/>
              <w:rPr>
                <w:sz w:val="28"/>
                <w:highlight w:val="yellow"/>
                <w:lang w:val="uk-UA"/>
              </w:rPr>
            </w:pPr>
          </w:p>
        </w:tc>
      </w:tr>
      <w:tr w:rsidR="008118DC" w:rsidRPr="00AC2E8C" w14:paraId="3BD92AF6" w14:textId="77777777" w:rsidTr="00C90544">
        <w:trPr>
          <w:trHeight w:val="333"/>
        </w:trPr>
        <w:tc>
          <w:tcPr>
            <w:tcW w:w="4111" w:type="dxa"/>
          </w:tcPr>
          <w:p w14:paraId="5B7B687F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487" w:type="dxa"/>
          </w:tcPr>
          <w:p w14:paraId="2864BDFC" w14:textId="25BC04E0" w:rsidR="008118DC" w:rsidRPr="00AC2E8C" w:rsidRDefault="000B6D96" w:rsidP="00537E4E">
            <w:pPr>
              <w:jc w:val="both"/>
              <w:rPr>
                <w:sz w:val="28"/>
                <w:highlight w:val="yellow"/>
                <w:lang w:val="uk-UA"/>
              </w:rPr>
            </w:pPr>
            <w:proofErr w:type="spellStart"/>
            <w:r w:rsidRPr="00AC2E8C">
              <w:rPr>
                <w:sz w:val="28"/>
                <w:lang w:val="uk-UA"/>
              </w:rPr>
              <w:t>м</w:t>
            </w:r>
            <w:r w:rsidR="008118DC" w:rsidRPr="00AC2E8C">
              <w:rPr>
                <w:sz w:val="28"/>
                <w:lang w:val="uk-UA"/>
              </w:rPr>
              <w:t>об.т</w:t>
            </w:r>
            <w:proofErr w:type="spellEnd"/>
            <w:r w:rsidR="008118DC" w:rsidRPr="00AC2E8C">
              <w:rPr>
                <w:sz w:val="28"/>
                <w:lang w:val="uk-UA"/>
              </w:rPr>
              <w:t>.</w:t>
            </w:r>
            <w:r w:rsidR="00275B08" w:rsidRPr="00AC2E8C">
              <w:rPr>
                <w:sz w:val="28"/>
                <w:lang w:val="uk-UA"/>
              </w:rPr>
              <w:t xml:space="preserve"> </w:t>
            </w:r>
            <w:r w:rsidR="001B7E99" w:rsidRPr="00AC2E8C">
              <w:rPr>
                <w:sz w:val="28"/>
                <w:lang w:val="uk-UA"/>
              </w:rPr>
              <w:t>+38</w:t>
            </w:r>
            <w:r w:rsidR="00275B08" w:rsidRPr="00AC2E8C">
              <w:rPr>
                <w:sz w:val="28"/>
                <w:lang w:val="uk-UA"/>
              </w:rPr>
              <w:t>0</w:t>
            </w:r>
            <w:r w:rsidR="0095758A" w:rsidRPr="00AC2E8C">
              <w:rPr>
                <w:sz w:val="28"/>
                <w:lang w:val="uk-UA"/>
              </w:rPr>
              <w:t>977708006</w:t>
            </w:r>
          </w:p>
        </w:tc>
      </w:tr>
    </w:tbl>
    <w:p w14:paraId="155204F9" w14:textId="7BDD776C" w:rsidR="00644DCA" w:rsidRPr="00AC2E8C" w:rsidRDefault="009518C7" w:rsidP="005707F5">
      <w:pPr>
        <w:ind w:firstLine="709"/>
        <w:jc w:val="both"/>
        <w:rPr>
          <w:sz w:val="28"/>
          <w:lang w:val="uk-UA"/>
        </w:rPr>
      </w:pPr>
      <w:r w:rsidRPr="00AC2E8C">
        <w:rPr>
          <w:sz w:val="28"/>
          <w:lang w:val="uk-UA"/>
        </w:rPr>
        <w:t>До</w:t>
      </w:r>
      <w:r w:rsidR="00EF709F" w:rsidRPr="00AC2E8C">
        <w:rPr>
          <w:sz w:val="28"/>
          <w:lang w:val="uk-UA"/>
        </w:rPr>
        <w:t xml:space="preserve"> </w:t>
      </w:r>
      <w:proofErr w:type="spellStart"/>
      <w:r w:rsidR="00234495" w:rsidRPr="00AC2E8C">
        <w:rPr>
          <w:sz w:val="28"/>
          <w:lang w:val="uk-UA"/>
        </w:rPr>
        <w:t>Щербацького</w:t>
      </w:r>
      <w:proofErr w:type="spellEnd"/>
      <w:r w:rsidR="00234495" w:rsidRPr="00AC2E8C">
        <w:rPr>
          <w:sz w:val="28"/>
          <w:lang w:val="uk-UA"/>
        </w:rPr>
        <w:t xml:space="preserve"> Сергія Олександровича </w:t>
      </w:r>
      <w:r w:rsidRPr="00AC2E8C">
        <w:rPr>
          <w:sz w:val="28"/>
          <w:lang w:val="uk-UA"/>
        </w:rPr>
        <w:t>доведено:</w:t>
      </w:r>
    </w:p>
    <w:p w14:paraId="069583A0" w14:textId="77777777" w:rsidR="009518C7" w:rsidRPr="00AC2E8C" w:rsidRDefault="00AB3501" w:rsidP="005707F5">
      <w:pPr>
        <w:ind w:firstLine="709"/>
        <w:jc w:val="both"/>
        <w:rPr>
          <w:sz w:val="28"/>
          <w:lang w:val="uk-UA"/>
        </w:rPr>
      </w:pPr>
      <w:r w:rsidRPr="00AC2E8C">
        <w:rPr>
          <w:sz w:val="28"/>
          <w:lang w:val="uk-UA"/>
        </w:rPr>
        <w:t>п</w:t>
      </w:r>
      <w:r w:rsidR="009518C7" w:rsidRPr="00AC2E8C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30E74953" w14:textId="77777777" w:rsidR="009518C7" w:rsidRPr="00AC2E8C" w:rsidRDefault="00AB3501" w:rsidP="005707F5">
      <w:pPr>
        <w:ind w:firstLine="709"/>
        <w:jc w:val="both"/>
        <w:rPr>
          <w:sz w:val="28"/>
          <w:lang w:val="uk-UA"/>
        </w:rPr>
      </w:pPr>
      <w:r w:rsidRPr="00AC2E8C">
        <w:rPr>
          <w:sz w:val="28"/>
          <w:lang w:val="uk-UA"/>
        </w:rPr>
        <w:t>п</w:t>
      </w:r>
      <w:r w:rsidR="00140AB5" w:rsidRPr="00AC2E8C">
        <w:rPr>
          <w:sz w:val="28"/>
          <w:lang w:val="uk-UA"/>
        </w:rPr>
        <w:t>рава та о</w:t>
      </w:r>
      <w:r w:rsidR="009062AC" w:rsidRPr="00AC2E8C">
        <w:rPr>
          <w:sz w:val="28"/>
          <w:lang w:val="uk-UA"/>
        </w:rPr>
        <w:t>бо</w:t>
      </w:r>
      <w:r w:rsidR="009518C7" w:rsidRPr="00AC2E8C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33F4B178" w14:textId="77777777" w:rsidR="009518C7" w:rsidRPr="00AC2E8C" w:rsidRDefault="00AB3501" w:rsidP="005707F5">
      <w:pPr>
        <w:ind w:firstLine="709"/>
        <w:jc w:val="both"/>
        <w:rPr>
          <w:sz w:val="28"/>
          <w:lang w:val="uk-UA"/>
        </w:rPr>
      </w:pPr>
      <w:r w:rsidRPr="00AC2E8C">
        <w:rPr>
          <w:sz w:val="28"/>
          <w:lang w:val="uk-UA"/>
        </w:rPr>
        <w:t>п</w:t>
      </w:r>
      <w:r w:rsidR="009518C7" w:rsidRPr="00AC2E8C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7"/>
        <w:gridCol w:w="4812"/>
      </w:tblGrid>
      <w:tr w:rsidR="009518C7" w:rsidRPr="00AC2E8C" w14:paraId="0B9246AD" w14:textId="77777777" w:rsidTr="009518C7">
        <w:tc>
          <w:tcPr>
            <w:tcW w:w="4927" w:type="dxa"/>
          </w:tcPr>
          <w:p w14:paraId="4D492AE6" w14:textId="77777777" w:rsidR="009518C7" w:rsidRPr="00AC2E8C" w:rsidRDefault="009518C7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FF9F63" w14:textId="77777777" w:rsidR="009518C7" w:rsidRPr="00AC2E8C" w:rsidRDefault="009518C7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AC2E8C" w14:paraId="4FC5668A" w14:textId="77777777" w:rsidTr="009518C7">
        <w:tc>
          <w:tcPr>
            <w:tcW w:w="4927" w:type="dxa"/>
          </w:tcPr>
          <w:p w14:paraId="05AE06AF" w14:textId="77777777" w:rsidR="009518C7" w:rsidRPr="00AC2E8C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00432505" w14:textId="77777777" w:rsidR="009518C7" w:rsidRPr="00AC2E8C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2AEFE232" w14:textId="77777777" w:rsidR="009518C7" w:rsidRPr="00AC2E8C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2FBA435" w14:textId="0C49F59E" w:rsidR="00741B16" w:rsidRPr="00AC2E8C" w:rsidRDefault="00741B16" w:rsidP="00687F89">
      <w:pPr>
        <w:pStyle w:val="a9"/>
        <w:spacing w:before="0" w:beforeAutospacing="0" w:after="0" w:afterAutospacing="0"/>
        <w:rPr>
          <w:lang w:val="uk-UA"/>
        </w:rPr>
      </w:pPr>
    </w:p>
    <w:p w14:paraId="0C6057FD" w14:textId="726461B5" w:rsidR="002C0179" w:rsidRPr="00AC2E8C" w:rsidRDefault="002C0179">
      <w:pPr>
        <w:rPr>
          <w:lang w:val="uk-UA"/>
        </w:rPr>
      </w:pPr>
      <w:r w:rsidRPr="00AC2E8C">
        <w:rPr>
          <w:lang w:val="uk-UA"/>
        </w:rPr>
        <w:br w:type="page"/>
      </w:r>
    </w:p>
    <w:p w14:paraId="1B0D6466" w14:textId="77777777" w:rsidR="002808E2" w:rsidRPr="00AC2E8C" w:rsidRDefault="002808E2" w:rsidP="002808E2">
      <w:pPr>
        <w:ind w:firstLine="900"/>
        <w:jc w:val="center"/>
        <w:rPr>
          <w:b/>
          <w:sz w:val="28"/>
          <w:szCs w:val="28"/>
          <w:lang w:val="uk-UA"/>
        </w:rPr>
      </w:pPr>
      <w:r w:rsidRPr="00AC2E8C">
        <w:rPr>
          <w:b/>
          <w:sz w:val="28"/>
          <w:szCs w:val="28"/>
          <w:lang w:val="uk-UA"/>
        </w:rPr>
        <w:lastRenderedPageBreak/>
        <w:t>ПОЯСНЕННЯ</w:t>
      </w:r>
    </w:p>
    <w:p w14:paraId="6BD16043" w14:textId="77777777" w:rsidR="002808E2" w:rsidRPr="00AC2E8C" w:rsidRDefault="002808E2" w:rsidP="002808E2">
      <w:pPr>
        <w:ind w:firstLine="900"/>
        <w:jc w:val="center"/>
        <w:rPr>
          <w:b/>
          <w:sz w:val="28"/>
          <w:szCs w:val="28"/>
          <w:lang w:val="uk-UA"/>
        </w:rPr>
      </w:pP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42"/>
      </w:tblGrid>
      <w:tr w:rsidR="002808E2" w:rsidRPr="00AC2E8C" w14:paraId="6CDFD8D6" w14:textId="77777777" w:rsidTr="00082EA4">
        <w:trPr>
          <w:trHeight w:val="297"/>
        </w:trPr>
        <w:tc>
          <w:tcPr>
            <w:tcW w:w="9442" w:type="dxa"/>
          </w:tcPr>
          <w:p w14:paraId="62CA5A3E" w14:textId="7C110061" w:rsidR="00035DBA" w:rsidRPr="00035DBA" w:rsidRDefault="002808E2" w:rsidP="00035DBA">
            <w:pPr>
              <w:ind w:right="-20" w:firstLine="601"/>
              <w:jc w:val="both"/>
              <w:rPr>
                <w:bCs/>
                <w:sz w:val="26"/>
                <w:szCs w:val="26"/>
                <w:u w:val="single"/>
                <w:lang w:val="uk-UA"/>
              </w:rPr>
            </w:pPr>
            <w:r w:rsidRPr="00AC2E8C">
              <w:rPr>
                <w:b/>
                <w:sz w:val="28"/>
                <w:szCs w:val="28"/>
                <w:lang w:val="uk-UA"/>
              </w:rPr>
              <w:t>По суті заданих мені питань можу пояснити наступне:</w:t>
            </w:r>
            <w:r w:rsidR="006959E6">
              <w:rPr>
                <w:b/>
                <w:sz w:val="28"/>
                <w:szCs w:val="28"/>
                <w:lang w:val="uk-UA"/>
              </w:rPr>
              <w:t xml:space="preserve"> </w:t>
            </w:r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17 травня </w:t>
            </w:r>
            <w:r w:rsidR="00223211">
              <w:rPr>
                <w:bCs/>
                <w:sz w:val="26"/>
                <w:szCs w:val="26"/>
                <w:u w:val="single"/>
                <w:lang w:val="uk-UA"/>
              </w:rPr>
              <w:br/>
            </w:r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2026 року близько 07 годин 00 хвилин, під час контрольної перевірки наявності особового складу 3 навчальної роти 1 навчального батальйону військової частини А2900 (Житомирська область, Житомирський район, село </w:t>
            </w:r>
            <w:proofErr w:type="spellStart"/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>Дениші</w:t>
            </w:r>
            <w:proofErr w:type="spellEnd"/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), </w:t>
            </w:r>
            <w:r w:rsidR="005D4312">
              <w:rPr>
                <w:bCs/>
                <w:sz w:val="26"/>
                <w:szCs w:val="26"/>
                <w:u w:val="single"/>
                <w:lang w:val="uk-UA"/>
              </w:rPr>
              <w:t xml:space="preserve">мною, </w:t>
            </w:r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командиром 3 навчальної роти 1 навчального батальйону військової частини А2900, старшим лейтенантом </w:t>
            </w:r>
            <w:proofErr w:type="spellStart"/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>Щербацьким</w:t>
            </w:r>
            <w:proofErr w:type="spellEnd"/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 Сергієм Олександровичем</w:t>
            </w:r>
            <w:r w:rsidR="00D3421D">
              <w:rPr>
                <w:bCs/>
                <w:sz w:val="26"/>
                <w:szCs w:val="26"/>
                <w:u w:val="single"/>
                <w:lang w:val="uk-UA"/>
              </w:rPr>
              <w:t>,</w:t>
            </w:r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 було виявлено факт відсутності в строю військовослужбовця військової частини А2582, призваного під час мобілізації та відрядженого до військової частини А2900 для проходження курсу базової загальновійськової підготовки, курсанта 3 навчальної роти 1 навчального батальйону військової частини А2900, солдата </w:t>
            </w:r>
            <w:proofErr w:type="spellStart"/>
            <w:r w:rsidR="00711D72" w:rsidRPr="00993C09">
              <w:rPr>
                <w:bCs/>
                <w:sz w:val="26"/>
                <w:szCs w:val="26"/>
                <w:u w:val="single"/>
                <w:lang w:val="uk-UA"/>
              </w:rPr>
              <w:t>Сіреджук</w:t>
            </w:r>
            <w:r w:rsidR="00711D72">
              <w:rPr>
                <w:bCs/>
                <w:sz w:val="26"/>
                <w:szCs w:val="26"/>
                <w:u w:val="single"/>
                <w:lang w:val="uk-UA"/>
              </w:rPr>
              <w:t>а</w:t>
            </w:r>
            <w:proofErr w:type="spellEnd"/>
            <w:r w:rsidR="00711D72" w:rsidRPr="00993C09">
              <w:rPr>
                <w:bCs/>
                <w:sz w:val="26"/>
                <w:szCs w:val="26"/>
                <w:u w:val="single"/>
                <w:lang w:val="uk-UA"/>
              </w:rPr>
              <w:t xml:space="preserve"> Андрі</w:t>
            </w:r>
            <w:r w:rsidR="00711D72">
              <w:rPr>
                <w:bCs/>
                <w:sz w:val="26"/>
                <w:szCs w:val="26"/>
                <w:u w:val="single"/>
                <w:lang w:val="uk-UA"/>
              </w:rPr>
              <w:t>я</w:t>
            </w:r>
            <w:r w:rsidR="00711D72" w:rsidRPr="00993C09">
              <w:rPr>
                <w:bCs/>
                <w:sz w:val="26"/>
                <w:szCs w:val="26"/>
                <w:u w:val="single"/>
                <w:lang w:val="uk-UA"/>
              </w:rPr>
              <w:t xml:space="preserve"> Миколайович</w:t>
            </w:r>
            <w:r w:rsidR="00711D72">
              <w:rPr>
                <w:bCs/>
                <w:sz w:val="26"/>
                <w:szCs w:val="26"/>
                <w:u w:val="single"/>
                <w:lang w:val="uk-UA"/>
              </w:rPr>
              <w:t>а</w:t>
            </w:r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. Пошукові заходи позитивного результату не дали. На телефонні дзвінки за номером </w:t>
            </w:r>
            <w:r w:rsidR="001E1602" w:rsidRPr="001E1602">
              <w:rPr>
                <w:bCs/>
                <w:sz w:val="26"/>
                <w:szCs w:val="26"/>
                <w:u w:val="single"/>
                <w:lang w:val="uk-UA"/>
              </w:rPr>
              <w:t>+380969597920</w:t>
            </w:r>
            <w:r w:rsidR="001E1602" w:rsidRPr="001E1602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>не відповідає. Місцезнаходження військовослужбовця невідомо.</w:t>
            </w:r>
          </w:p>
          <w:p w14:paraId="38DC0CB2" w14:textId="1648AD31" w:rsidR="00943F73" w:rsidRPr="00AC2E8C" w:rsidRDefault="00035DBA" w:rsidP="00755998">
            <w:pPr>
              <w:ind w:right="-20" w:firstLine="601"/>
              <w:jc w:val="both"/>
              <w:rPr>
                <w:bCs/>
                <w:sz w:val="26"/>
                <w:szCs w:val="26"/>
                <w:u w:val="single"/>
                <w:lang w:val="uk-UA"/>
              </w:rPr>
            </w:pPr>
            <w:r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З 17 травня 2026 року по теперішній час солдат </w:t>
            </w:r>
            <w:proofErr w:type="spellStart"/>
            <w:r w:rsidR="00711D72" w:rsidRPr="00993C09">
              <w:rPr>
                <w:bCs/>
                <w:sz w:val="26"/>
                <w:szCs w:val="26"/>
                <w:u w:val="single"/>
                <w:lang w:val="uk-UA"/>
              </w:rPr>
              <w:t>Сіреджук</w:t>
            </w:r>
            <w:proofErr w:type="spellEnd"/>
            <w:r w:rsidR="00711D72" w:rsidRPr="00993C09">
              <w:rPr>
                <w:bCs/>
                <w:sz w:val="26"/>
                <w:szCs w:val="26"/>
                <w:u w:val="single"/>
                <w:lang w:val="uk-UA"/>
              </w:rPr>
              <w:t xml:space="preserve"> Андрі</w:t>
            </w:r>
            <w:r w:rsidR="00711D72">
              <w:rPr>
                <w:bCs/>
                <w:sz w:val="26"/>
                <w:szCs w:val="26"/>
                <w:u w:val="single"/>
                <w:lang w:val="uk-UA"/>
              </w:rPr>
              <w:t>й</w:t>
            </w:r>
            <w:r w:rsidR="00711D72" w:rsidRPr="00993C09">
              <w:rPr>
                <w:bCs/>
                <w:sz w:val="26"/>
                <w:szCs w:val="26"/>
                <w:u w:val="single"/>
                <w:lang w:val="uk-UA"/>
              </w:rPr>
              <w:t xml:space="preserve"> Миколайович</w:t>
            </w:r>
            <w:r w:rsidR="00711D72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до польового табору 1 навчального батальйону військової частини А2900 </w:t>
            </w:r>
            <w:r w:rsidRPr="00755998">
              <w:rPr>
                <w:bCs/>
                <w:sz w:val="26"/>
                <w:szCs w:val="26"/>
                <w:lang w:val="uk-UA"/>
              </w:rPr>
              <w:t xml:space="preserve">(Житомирська область, Житомирський район, село </w:t>
            </w:r>
            <w:proofErr w:type="spellStart"/>
            <w:r w:rsidRPr="00755998">
              <w:rPr>
                <w:bCs/>
                <w:sz w:val="26"/>
                <w:szCs w:val="26"/>
                <w:lang w:val="uk-UA"/>
              </w:rPr>
              <w:t>Дениші</w:t>
            </w:r>
            <w:proofErr w:type="spellEnd"/>
            <w:r w:rsidRPr="00755998">
              <w:rPr>
                <w:bCs/>
                <w:sz w:val="26"/>
                <w:szCs w:val="26"/>
                <w:lang w:val="uk-UA"/>
              </w:rPr>
              <w:t>) не повернувся.</w:t>
            </w:r>
          </w:p>
        </w:tc>
      </w:tr>
      <w:tr w:rsidR="00520AFA" w:rsidRPr="00AC2E8C" w14:paraId="52142C34" w14:textId="77777777" w:rsidTr="00082EA4">
        <w:trPr>
          <w:trHeight w:val="297"/>
        </w:trPr>
        <w:tc>
          <w:tcPr>
            <w:tcW w:w="9442" w:type="dxa"/>
          </w:tcPr>
          <w:p w14:paraId="30CA0AFC" w14:textId="77777777" w:rsidR="00520AFA" w:rsidRPr="00AC2E8C" w:rsidRDefault="00520AFA" w:rsidP="00C93C9E">
            <w:pPr>
              <w:ind w:right="-20" w:firstLine="601"/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2808E2" w:rsidRPr="00AC2E8C" w14:paraId="0D9A4557" w14:textId="77777777" w:rsidTr="00082EA4">
        <w:trPr>
          <w:trHeight w:val="297"/>
        </w:trPr>
        <w:tc>
          <w:tcPr>
            <w:tcW w:w="9442" w:type="dxa"/>
          </w:tcPr>
          <w:p w14:paraId="628E7137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5718044E" w14:textId="77777777" w:rsidTr="00082EA4">
        <w:trPr>
          <w:trHeight w:val="297"/>
        </w:trPr>
        <w:tc>
          <w:tcPr>
            <w:tcW w:w="9442" w:type="dxa"/>
          </w:tcPr>
          <w:p w14:paraId="7262E5D5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2FECDA29" w14:textId="77777777" w:rsidTr="00082EA4">
        <w:trPr>
          <w:trHeight w:val="297"/>
        </w:trPr>
        <w:tc>
          <w:tcPr>
            <w:tcW w:w="9442" w:type="dxa"/>
          </w:tcPr>
          <w:p w14:paraId="4F69FBC7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635F53FD" w14:textId="77777777" w:rsidTr="00082EA4">
        <w:trPr>
          <w:trHeight w:val="297"/>
        </w:trPr>
        <w:tc>
          <w:tcPr>
            <w:tcW w:w="9442" w:type="dxa"/>
          </w:tcPr>
          <w:p w14:paraId="2C7A1AB5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5BF2F3A8" w14:textId="77777777" w:rsidTr="00082EA4">
        <w:trPr>
          <w:trHeight w:val="297"/>
        </w:trPr>
        <w:tc>
          <w:tcPr>
            <w:tcW w:w="9442" w:type="dxa"/>
          </w:tcPr>
          <w:p w14:paraId="5B2600A0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7C9C4C8E" w14:textId="77777777" w:rsidTr="00082EA4">
        <w:trPr>
          <w:trHeight w:val="311"/>
        </w:trPr>
        <w:tc>
          <w:tcPr>
            <w:tcW w:w="9442" w:type="dxa"/>
          </w:tcPr>
          <w:p w14:paraId="127A65B3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7AFF9982" w14:textId="77777777" w:rsidTr="00082EA4">
        <w:trPr>
          <w:trHeight w:val="297"/>
        </w:trPr>
        <w:tc>
          <w:tcPr>
            <w:tcW w:w="9442" w:type="dxa"/>
          </w:tcPr>
          <w:p w14:paraId="1331DD33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33A556BE" w14:textId="77777777" w:rsidTr="00082EA4">
        <w:trPr>
          <w:trHeight w:val="297"/>
        </w:trPr>
        <w:tc>
          <w:tcPr>
            <w:tcW w:w="9442" w:type="dxa"/>
          </w:tcPr>
          <w:p w14:paraId="3AB101F8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1BB00730" w14:textId="77777777" w:rsidR="00C231FB" w:rsidRPr="00AC2E8C" w:rsidRDefault="00C231FB" w:rsidP="00C231FB">
      <w:pPr>
        <w:ind w:right="999"/>
        <w:jc w:val="both"/>
        <w:rPr>
          <w:rFonts w:eastAsia="Calibri"/>
          <w:spacing w:val="-4"/>
          <w:sz w:val="28"/>
          <w:szCs w:val="28"/>
          <w:lang w:val="uk-UA" w:eastAsia="en-US"/>
        </w:rPr>
      </w:pPr>
    </w:p>
    <w:p w14:paraId="4B1070E3" w14:textId="51B0C900" w:rsidR="00C231FB" w:rsidRPr="00AC2E8C" w:rsidRDefault="00661A9E" w:rsidP="00C231FB">
      <w:pPr>
        <w:jc w:val="both"/>
        <w:rPr>
          <w:bCs/>
          <w:sz w:val="28"/>
          <w:szCs w:val="28"/>
          <w:lang w:val="uk-UA"/>
        </w:rPr>
      </w:pPr>
      <w:r>
        <w:rPr>
          <w:rFonts w:eastAsia="Calibri"/>
          <w:spacing w:val="-4"/>
          <w:sz w:val="28"/>
          <w:szCs w:val="28"/>
          <w:lang w:val="uk-UA" w:eastAsia="en-US"/>
        </w:rPr>
        <w:t>20</w:t>
      </w:r>
      <w:r w:rsidR="00544834" w:rsidRPr="00AC2E8C">
        <w:rPr>
          <w:rFonts w:eastAsia="Calibri"/>
          <w:spacing w:val="-4"/>
          <w:sz w:val="28"/>
          <w:szCs w:val="28"/>
          <w:lang w:val="uk-UA" w:eastAsia="en-US"/>
        </w:rPr>
        <w:t>.</w:t>
      </w:r>
      <w:r w:rsidR="00AF469F">
        <w:rPr>
          <w:rFonts w:eastAsia="Calibri"/>
          <w:spacing w:val="-4"/>
          <w:sz w:val="28"/>
          <w:szCs w:val="28"/>
          <w:lang w:val="uk-UA" w:eastAsia="en-US"/>
        </w:rPr>
        <w:t>0</w:t>
      </w:r>
      <w:r w:rsidR="00422E32">
        <w:rPr>
          <w:rFonts w:eastAsia="Calibri"/>
          <w:spacing w:val="-4"/>
          <w:sz w:val="28"/>
          <w:szCs w:val="28"/>
          <w:lang w:val="uk-UA" w:eastAsia="en-US"/>
        </w:rPr>
        <w:t>5</w:t>
      </w:r>
      <w:r w:rsidR="00544834" w:rsidRPr="00AC2E8C">
        <w:rPr>
          <w:rFonts w:eastAsia="Calibri"/>
          <w:spacing w:val="-4"/>
          <w:sz w:val="28"/>
          <w:szCs w:val="28"/>
          <w:lang w:val="uk-UA" w:eastAsia="en-US"/>
        </w:rPr>
        <w:t>.</w:t>
      </w:r>
      <w:r w:rsidR="00C231FB" w:rsidRPr="00AC2E8C">
        <w:rPr>
          <w:bCs/>
          <w:sz w:val="28"/>
          <w:szCs w:val="28"/>
          <w:lang w:val="uk-UA"/>
        </w:rPr>
        <w:t>202</w:t>
      </w:r>
      <w:r w:rsidR="00AF469F">
        <w:rPr>
          <w:bCs/>
          <w:sz w:val="28"/>
          <w:szCs w:val="28"/>
          <w:lang w:val="uk-UA"/>
        </w:rPr>
        <w:t>6</w:t>
      </w:r>
      <w:r w:rsidR="00C231FB" w:rsidRPr="00AC2E8C">
        <w:rPr>
          <w:bCs/>
          <w:sz w:val="28"/>
          <w:szCs w:val="28"/>
          <w:lang w:val="uk-UA"/>
        </w:rPr>
        <w:t xml:space="preserve"> року</w:t>
      </w:r>
      <w:r w:rsidR="009263DD" w:rsidRPr="00AC2E8C">
        <w:rPr>
          <w:bCs/>
          <w:sz w:val="28"/>
          <w:szCs w:val="28"/>
          <w:lang w:val="uk-UA"/>
        </w:rPr>
        <w:t xml:space="preserve">                                                 </w:t>
      </w:r>
      <w:r w:rsidR="00C231FB" w:rsidRPr="00AC2E8C">
        <w:rPr>
          <w:bCs/>
          <w:sz w:val="28"/>
          <w:szCs w:val="28"/>
          <w:lang w:val="uk-UA"/>
        </w:rPr>
        <w:t xml:space="preserve"> </w:t>
      </w:r>
      <w:r w:rsidR="00E60F0E" w:rsidRPr="00AC2E8C">
        <w:rPr>
          <w:bCs/>
          <w:sz w:val="28"/>
          <w:szCs w:val="28"/>
          <w:lang w:val="uk-UA"/>
        </w:rPr>
        <w:t xml:space="preserve">     </w:t>
      </w:r>
      <w:r w:rsidR="00C231FB" w:rsidRPr="00AC2E8C">
        <w:rPr>
          <w:bCs/>
          <w:sz w:val="28"/>
          <w:szCs w:val="28"/>
          <w:lang w:val="uk-UA"/>
        </w:rPr>
        <w:t xml:space="preserve">__________________________ </w:t>
      </w:r>
    </w:p>
    <w:p w14:paraId="50C793FF" w14:textId="77777777" w:rsidR="00C231FB" w:rsidRPr="00AC2E8C" w:rsidRDefault="00C231FB" w:rsidP="00C231FB">
      <w:pPr>
        <w:jc w:val="both"/>
        <w:rPr>
          <w:color w:val="000000"/>
          <w:sz w:val="17"/>
          <w:szCs w:val="17"/>
          <w:lang w:val="uk-UA"/>
        </w:rPr>
      </w:pPr>
      <w:r w:rsidRPr="00AC2E8C"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(</w:t>
      </w:r>
      <w:r w:rsidRPr="00AC2E8C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AC2E8C">
        <w:rPr>
          <w:color w:val="000000"/>
          <w:sz w:val="17"/>
          <w:szCs w:val="17"/>
          <w:lang w:val="uk-UA"/>
        </w:rPr>
        <w:t>)</w:t>
      </w:r>
    </w:p>
    <w:p w14:paraId="13858E2F" w14:textId="3D2D90E4" w:rsidR="00C231FB" w:rsidRPr="00AC2E8C" w:rsidRDefault="00C231FB" w:rsidP="00C231FB">
      <w:pPr>
        <w:tabs>
          <w:tab w:val="left" w:pos="8639"/>
        </w:tabs>
        <w:jc w:val="both"/>
        <w:rPr>
          <w:color w:val="000000"/>
          <w:sz w:val="26"/>
          <w:szCs w:val="26"/>
          <w:lang w:val="uk-UA"/>
        </w:rPr>
      </w:pPr>
      <w:r w:rsidRPr="00AC2E8C"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             </w:t>
      </w:r>
      <w:r w:rsidR="00E60F0E" w:rsidRPr="00AC2E8C">
        <w:rPr>
          <w:color w:val="000000"/>
          <w:sz w:val="26"/>
          <w:szCs w:val="26"/>
          <w:lang w:val="uk-UA"/>
        </w:rPr>
        <w:t xml:space="preserve">  </w:t>
      </w:r>
      <w:r w:rsidR="00AC4866" w:rsidRPr="00AC2E8C">
        <w:rPr>
          <w:color w:val="000000"/>
          <w:sz w:val="26"/>
          <w:szCs w:val="26"/>
          <w:u w:val="single"/>
          <w:lang w:val="uk-UA"/>
        </w:rPr>
        <w:t>не маю</w:t>
      </w:r>
      <w:r w:rsidRPr="00AC2E8C">
        <w:rPr>
          <w:color w:val="000000"/>
          <w:sz w:val="26"/>
          <w:szCs w:val="26"/>
          <w:lang w:val="uk-UA"/>
        </w:rPr>
        <w:t>.</w:t>
      </w:r>
    </w:p>
    <w:p w14:paraId="05AC4DCF" w14:textId="77777777" w:rsidR="00C231FB" w:rsidRPr="00AC2E8C" w:rsidRDefault="00C231FB" w:rsidP="00C231FB">
      <w:pPr>
        <w:tabs>
          <w:tab w:val="left" w:pos="8639"/>
        </w:tabs>
        <w:jc w:val="both"/>
        <w:rPr>
          <w:color w:val="000000"/>
          <w:sz w:val="17"/>
          <w:szCs w:val="17"/>
          <w:lang w:val="uk-UA"/>
        </w:rPr>
      </w:pPr>
      <w:r w:rsidRPr="00AC2E8C"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AC2E8C">
        <w:rPr>
          <w:i/>
          <w:color w:val="000000"/>
          <w:sz w:val="17"/>
          <w:szCs w:val="17"/>
          <w:lang w:val="uk-UA"/>
        </w:rPr>
        <w:t>маю, або не маю</w:t>
      </w:r>
      <w:r w:rsidRPr="00AC2E8C">
        <w:rPr>
          <w:color w:val="000000"/>
          <w:sz w:val="17"/>
          <w:szCs w:val="17"/>
          <w:lang w:val="uk-UA"/>
        </w:rPr>
        <w:t>)</w:t>
      </w:r>
    </w:p>
    <w:p w14:paraId="3E31C289" w14:textId="77777777" w:rsidR="00C231FB" w:rsidRPr="00AC2E8C" w:rsidRDefault="00C231FB" w:rsidP="00C231FB">
      <w:pPr>
        <w:jc w:val="both"/>
        <w:rPr>
          <w:bCs/>
          <w:sz w:val="28"/>
          <w:szCs w:val="28"/>
          <w:lang w:val="uk-UA"/>
        </w:rPr>
      </w:pPr>
      <w:r w:rsidRPr="00AC2E8C">
        <w:rPr>
          <w:bCs/>
          <w:sz w:val="28"/>
          <w:szCs w:val="28"/>
          <w:lang w:val="uk-UA"/>
        </w:rPr>
        <w:t xml:space="preserve">                                                                                   __________________________ </w:t>
      </w:r>
    </w:p>
    <w:p w14:paraId="1600CE6D" w14:textId="77777777" w:rsidR="00C231FB" w:rsidRPr="00AC2E8C" w:rsidRDefault="00C231FB" w:rsidP="00C231FB">
      <w:pPr>
        <w:jc w:val="both"/>
        <w:rPr>
          <w:color w:val="000000"/>
          <w:sz w:val="17"/>
          <w:szCs w:val="17"/>
          <w:lang w:val="uk-UA"/>
        </w:rPr>
      </w:pPr>
      <w:r w:rsidRPr="00AC2E8C"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(</w:t>
      </w:r>
      <w:r w:rsidRPr="00AC2E8C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AC2E8C">
        <w:rPr>
          <w:color w:val="000000"/>
          <w:sz w:val="17"/>
          <w:szCs w:val="17"/>
          <w:lang w:val="uk-UA"/>
        </w:rPr>
        <w:t>)</w:t>
      </w:r>
    </w:p>
    <w:p w14:paraId="37FBD81B" w14:textId="77777777" w:rsidR="00C231FB" w:rsidRPr="00AC2E8C" w:rsidRDefault="00C231FB" w:rsidP="00C231FB">
      <w:pPr>
        <w:tabs>
          <w:tab w:val="left" w:pos="8639"/>
        </w:tabs>
        <w:jc w:val="both"/>
        <w:rPr>
          <w:color w:val="000000"/>
          <w:sz w:val="26"/>
          <w:szCs w:val="26"/>
          <w:lang w:val="uk-UA"/>
        </w:rPr>
      </w:pPr>
      <w:r w:rsidRPr="00AC2E8C">
        <w:rPr>
          <w:sz w:val="28"/>
          <w:szCs w:val="26"/>
          <w:lang w:val="uk-UA"/>
        </w:rPr>
        <w:t xml:space="preserve">________________________________________________________________________________________________________________________________________ </w:t>
      </w:r>
    </w:p>
    <w:p w14:paraId="539E599A" w14:textId="77777777" w:rsidR="00C231FB" w:rsidRPr="00AC2E8C" w:rsidRDefault="00C231FB" w:rsidP="00C231FB">
      <w:pPr>
        <w:ind w:firstLine="900"/>
        <w:jc w:val="both"/>
        <w:rPr>
          <w:sz w:val="17"/>
          <w:szCs w:val="17"/>
          <w:lang w:val="uk-UA"/>
        </w:rPr>
      </w:pPr>
      <w:r w:rsidRPr="00AC2E8C">
        <w:rPr>
          <w:sz w:val="17"/>
          <w:szCs w:val="17"/>
          <w:lang w:val="uk-UA"/>
        </w:rPr>
        <w:t xml:space="preserve">                (</w:t>
      </w:r>
      <w:r w:rsidRPr="00AC2E8C">
        <w:rPr>
          <w:i/>
          <w:sz w:val="17"/>
          <w:szCs w:val="17"/>
          <w:lang w:val="uk-UA"/>
        </w:rPr>
        <w:t>суть клопотань, заяв та пропозицій щодо проведення службового розслідування</w:t>
      </w:r>
      <w:r w:rsidRPr="00AC2E8C">
        <w:rPr>
          <w:sz w:val="17"/>
          <w:szCs w:val="17"/>
          <w:lang w:val="uk-UA"/>
        </w:rPr>
        <w:t>)</w:t>
      </w:r>
    </w:p>
    <w:p w14:paraId="7CE041F5" w14:textId="77777777" w:rsidR="00C231FB" w:rsidRPr="00AC2E8C" w:rsidRDefault="00C231FB" w:rsidP="00C231FB">
      <w:pPr>
        <w:jc w:val="both"/>
        <w:rPr>
          <w:bCs/>
          <w:sz w:val="28"/>
          <w:szCs w:val="28"/>
          <w:lang w:val="uk-UA"/>
        </w:rPr>
      </w:pPr>
      <w:r w:rsidRPr="00AC2E8C">
        <w:rPr>
          <w:bCs/>
          <w:sz w:val="28"/>
          <w:szCs w:val="28"/>
          <w:lang w:val="uk-UA"/>
        </w:rPr>
        <w:t xml:space="preserve">                                                                       _________________________________ </w:t>
      </w:r>
    </w:p>
    <w:p w14:paraId="2A1BA375" w14:textId="424F4C1D" w:rsidR="00CB647B" w:rsidRPr="00AC2E8C" w:rsidRDefault="00C231FB" w:rsidP="00C231FB">
      <w:pPr>
        <w:ind w:firstLine="900"/>
        <w:jc w:val="both"/>
        <w:rPr>
          <w:sz w:val="17"/>
          <w:szCs w:val="17"/>
          <w:lang w:val="uk-UA"/>
        </w:rPr>
      </w:pPr>
      <w:r w:rsidRPr="00AC2E8C"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</w:t>
      </w:r>
      <w:r w:rsidR="00CB647B" w:rsidRPr="00AC2E8C">
        <w:rPr>
          <w:color w:val="000000"/>
          <w:sz w:val="17"/>
          <w:szCs w:val="17"/>
          <w:lang w:val="uk-UA"/>
        </w:rPr>
        <w:t>(</w:t>
      </w:r>
      <w:r w:rsidR="00CB647B" w:rsidRPr="00AC2E8C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="00CB647B" w:rsidRPr="00AC2E8C">
        <w:rPr>
          <w:color w:val="000000"/>
          <w:sz w:val="17"/>
          <w:szCs w:val="17"/>
          <w:lang w:val="uk-UA"/>
        </w:rPr>
        <w:t>)</w:t>
      </w:r>
    </w:p>
    <w:sectPr w:rsidR="00CB647B" w:rsidRPr="00AC2E8C" w:rsidSect="00CB0A9F">
      <w:pgSz w:w="11906" w:h="16838"/>
      <w:pgMar w:top="851" w:right="707" w:bottom="42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91AE5" w14:textId="77777777" w:rsidR="00F776EE" w:rsidRDefault="00F776EE" w:rsidP="00FC46B8">
      <w:r>
        <w:separator/>
      </w:r>
    </w:p>
  </w:endnote>
  <w:endnote w:type="continuationSeparator" w:id="0">
    <w:p w14:paraId="6D6588CF" w14:textId="77777777" w:rsidR="00F776EE" w:rsidRDefault="00F776EE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B87DB" w14:textId="77777777" w:rsidR="00F776EE" w:rsidRDefault="00F776EE" w:rsidP="00FC46B8">
      <w:r>
        <w:separator/>
      </w:r>
    </w:p>
  </w:footnote>
  <w:footnote w:type="continuationSeparator" w:id="0">
    <w:p w14:paraId="17114D6C" w14:textId="77777777" w:rsidR="00F776EE" w:rsidRDefault="00F776EE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283104">
    <w:abstractNumId w:val="1"/>
  </w:num>
  <w:num w:numId="2" w16cid:durableId="665323272">
    <w:abstractNumId w:val="3"/>
  </w:num>
  <w:num w:numId="3" w16cid:durableId="268781799">
    <w:abstractNumId w:val="0"/>
  </w:num>
  <w:num w:numId="4" w16cid:durableId="694960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proofState w:spelling="clean" w:grammar="clean"/>
  <w:attachedTemplate r:id="rId1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0A"/>
    <w:rsid w:val="00002CDC"/>
    <w:rsid w:val="0000347D"/>
    <w:rsid w:val="000034E5"/>
    <w:rsid w:val="0000400B"/>
    <w:rsid w:val="0000676B"/>
    <w:rsid w:val="000109D2"/>
    <w:rsid w:val="000118BB"/>
    <w:rsid w:val="00013565"/>
    <w:rsid w:val="00016EEC"/>
    <w:rsid w:val="00017017"/>
    <w:rsid w:val="00017B98"/>
    <w:rsid w:val="00025D57"/>
    <w:rsid w:val="00026745"/>
    <w:rsid w:val="00030188"/>
    <w:rsid w:val="00034291"/>
    <w:rsid w:val="00035DBA"/>
    <w:rsid w:val="00036009"/>
    <w:rsid w:val="000402CE"/>
    <w:rsid w:val="000422E2"/>
    <w:rsid w:val="00042D78"/>
    <w:rsid w:val="000443A2"/>
    <w:rsid w:val="00044AA2"/>
    <w:rsid w:val="00046720"/>
    <w:rsid w:val="000469EA"/>
    <w:rsid w:val="00053B62"/>
    <w:rsid w:val="00053D3C"/>
    <w:rsid w:val="00054041"/>
    <w:rsid w:val="000567FE"/>
    <w:rsid w:val="00057F31"/>
    <w:rsid w:val="00060A38"/>
    <w:rsid w:val="00063B11"/>
    <w:rsid w:val="000701A4"/>
    <w:rsid w:val="00070281"/>
    <w:rsid w:val="000709B1"/>
    <w:rsid w:val="00070EAD"/>
    <w:rsid w:val="00075B37"/>
    <w:rsid w:val="00076EAB"/>
    <w:rsid w:val="00077123"/>
    <w:rsid w:val="00091332"/>
    <w:rsid w:val="000927C6"/>
    <w:rsid w:val="00094787"/>
    <w:rsid w:val="00096DA6"/>
    <w:rsid w:val="000A10FF"/>
    <w:rsid w:val="000A18FB"/>
    <w:rsid w:val="000A1BC8"/>
    <w:rsid w:val="000A1CBF"/>
    <w:rsid w:val="000A3910"/>
    <w:rsid w:val="000A4BE4"/>
    <w:rsid w:val="000A5F3F"/>
    <w:rsid w:val="000A6E4F"/>
    <w:rsid w:val="000A7DFC"/>
    <w:rsid w:val="000B0EF0"/>
    <w:rsid w:val="000B2685"/>
    <w:rsid w:val="000B3326"/>
    <w:rsid w:val="000B661A"/>
    <w:rsid w:val="000B6D96"/>
    <w:rsid w:val="000C320B"/>
    <w:rsid w:val="000C4608"/>
    <w:rsid w:val="000D0984"/>
    <w:rsid w:val="000D25F9"/>
    <w:rsid w:val="000D67D4"/>
    <w:rsid w:val="000D6800"/>
    <w:rsid w:val="000D6FFF"/>
    <w:rsid w:val="000D73D9"/>
    <w:rsid w:val="000E1241"/>
    <w:rsid w:val="000E79DB"/>
    <w:rsid w:val="000F04D7"/>
    <w:rsid w:val="000F0F3B"/>
    <w:rsid w:val="000F12A9"/>
    <w:rsid w:val="000F1A7B"/>
    <w:rsid w:val="000F1E1D"/>
    <w:rsid w:val="000F4E8E"/>
    <w:rsid w:val="000F51BF"/>
    <w:rsid w:val="000F55D8"/>
    <w:rsid w:val="00100FA6"/>
    <w:rsid w:val="00101349"/>
    <w:rsid w:val="0010254C"/>
    <w:rsid w:val="00106334"/>
    <w:rsid w:val="00110655"/>
    <w:rsid w:val="00110CCF"/>
    <w:rsid w:val="001125E1"/>
    <w:rsid w:val="001155A6"/>
    <w:rsid w:val="001166A1"/>
    <w:rsid w:val="0012501B"/>
    <w:rsid w:val="00125917"/>
    <w:rsid w:val="00126D97"/>
    <w:rsid w:val="00127FD7"/>
    <w:rsid w:val="00136BFC"/>
    <w:rsid w:val="00140AB5"/>
    <w:rsid w:val="001442A6"/>
    <w:rsid w:val="0014487D"/>
    <w:rsid w:val="00144BBA"/>
    <w:rsid w:val="00147A72"/>
    <w:rsid w:val="00153892"/>
    <w:rsid w:val="00153F84"/>
    <w:rsid w:val="00155BAA"/>
    <w:rsid w:val="00157E3F"/>
    <w:rsid w:val="00165DBF"/>
    <w:rsid w:val="001717EB"/>
    <w:rsid w:val="0017432C"/>
    <w:rsid w:val="001751FA"/>
    <w:rsid w:val="00175ECF"/>
    <w:rsid w:val="0018121D"/>
    <w:rsid w:val="001818F5"/>
    <w:rsid w:val="00183D8E"/>
    <w:rsid w:val="00184CE3"/>
    <w:rsid w:val="001860B9"/>
    <w:rsid w:val="00186BEB"/>
    <w:rsid w:val="00190C97"/>
    <w:rsid w:val="00191C78"/>
    <w:rsid w:val="00192D06"/>
    <w:rsid w:val="00193174"/>
    <w:rsid w:val="001945D4"/>
    <w:rsid w:val="001951BE"/>
    <w:rsid w:val="00195BB4"/>
    <w:rsid w:val="00195F23"/>
    <w:rsid w:val="0019609F"/>
    <w:rsid w:val="00197443"/>
    <w:rsid w:val="00197C78"/>
    <w:rsid w:val="001A21C3"/>
    <w:rsid w:val="001A46D1"/>
    <w:rsid w:val="001A73D2"/>
    <w:rsid w:val="001B0812"/>
    <w:rsid w:val="001B1753"/>
    <w:rsid w:val="001B20F0"/>
    <w:rsid w:val="001B32F8"/>
    <w:rsid w:val="001B522C"/>
    <w:rsid w:val="001B6D1A"/>
    <w:rsid w:val="001B7E99"/>
    <w:rsid w:val="001C239D"/>
    <w:rsid w:val="001C2E42"/>
    <w:rsid w:val="001C3E92"/>
    <w:rsid w:val="001C68B9"/>
    <w:rsid w:val="001C7BCC"/>
    <w:rsid w:val="001D0BFE"/>
    <w:rsid w:val="001D35B8"/>
    <w:rsid w:val="001D46F8"/>
    <w:rsid w:val="001D4C9F"/>
    <w:rsid w:val="001D4D09"/>
    <w:rsid w:val="001D5828"/>
    <w:rsid w:val="001D62B8"/>
    <w:rsid w:val="001D73DC"/>
    <w:rsid w:val="001D7A8E"/>
    <w:rsid w:val="001E1602"/>
    <w:rsid w:val="001E3536"/>
    <w:rsid w:val="001F0833"/>
    <w:rsid w:val="001F154E"/>
    <w:rsid w:val="001F19D6"/>
    <w:rsid w:val="001F753B"/>
    <w:rsid w:val="001F7D8C"/>
    <w:rsid w:val="00200826"/>
    <w:rsid w:val="00204B76"/>
    <w:rsid w:val="00204F3A"/>
    <w:rsid w:val="00205F3C"/>
    <w:rsid w:val="00210FF1"/>
    <w:rsid w:val="0021241A"/>
    <w:rsid w:val="002139A0"/>
    <w:rsid w:val="00213D8D"/>
    <w:rsid w:val="00220745"/>
    <w:rsid w:val="00220D71"/>
    <w:rsid w:val="00221A4D"/>
    <w:rsid w:val="00223211"/>
    <w:rsid w:val="00223373"/>
    <w:rsid w:val="002307BD"/>
    <w:rsid w:val="0023339E"/>
    <w:rsid w:val="00233483"/>
    <w:rsid w:val="002342D3"/>
    <w:rsid w:val="00234495"/>
    <w:rsid w:val="00234B6D"/>
    <w:rsid w:val="0023581D"/>
    <w:rsid w:val="00236423"/>
    <w:rsid w:val="002378C1"/>
    <w:rsid w:val="00241999"/>
    <w:rsid w:val="00242384"/>
    <w:rsid w:val="00242F35"/>
    <w:rsid w:val="00254905"/>
    <w:rsid w:val="00255265"/>
    <w:rsid w:val="002570C9"/>
    <w:rsid w:val="00257735"/>
    <w:rsid w:val="00257839"/>
    <w:rsid w:val="00267060"/>
    <w:rsid w:val="0027128D"/>
    <w:rsid w:val="00274830"/>
    <w:rsid w:val="00275B08"/>
    <w:rsid w:val="00277ADA"/>
    <w:rsid w:val="002808E2"/>
    <w:rsid w:val="0028173F"/>
    <w:rsid w:val="002854EB"/>
    <w:rsid w:val="00285A40"/>
    <w:rsid w:val="0028631B"/>
    <w:rsid w:val="00287801"/>
    <w:rsid w:val="002905D9"/>
    <w:rsid w:val="00291061"/>
    <w:rsid w:val="00291653"/>
    <w:rsid w:val="002927C9"/>
    <w:rsid w:val="0029402F"/>
    <w:rsid w:val="002959C2"/>
    <w:rsid w:val="002968A8"/>
    <w:rsid w:val="002A0FC7"/>
    <w:rsid w:val="002A19E8"/>
    <w:rsid w:val="002A4528"/>
    <w:rsid w:val="002A61ED"/>
    <w:rsid w:val="002B063E"/>
    <w:rsid w:val="002B0DBB"/>
    <w:rsid w:val="002B1003"/>
    <w:rsid w:val="002B13AB"/>
    <w:rsid w:val="002B1BA4"/>
    <w:rsid w:val="002B606B"/>
    <w:rsid w:val="002B717C"/>
    <w:rsid w:val="002B7909"/>
    <w:rsid w:val="002B7AED"/>
    <w:rsid w:val="002B7E3C"/>
    <w:rsid w:val="002C0179"/>
    <w:rsid w:val="002C217B"/>
    <w:rsid w:val="002C222C"/>
    <w:rsid w:val="002C3D22"/>
    <w:rsid w:val="002C5716"/>
    <w:rsid w:val="002C5A39"/>
    <w:rsid w:val="002D0687"/>
    <w:rsid w:val="002D1E6E"/>
    <w:rsid w:val="002D3979"/>
    <w:rsid w:val="002D4F95"/>
    <w:rsid w:val="002E1B4B"/>
    <w:rsid w:val="002E491D"/>
    <w:rsid w:val="002E4D02"/>
    <w:rsid w:val="002E7394"/>
    <w:rsid w:val="002E7A3D"/>
    <w:rsid w:val="002F4942"/>
    <w:rsid w:val="002F680D"/>
    <w:rsid w:val="00301B3F"/>
    <w:rsid w:val="0030212D"/>
    <w:rsid w:val="00312E0A"/>
    <w:rsid w:val="00313DE8"/>
    <w:rsid w:val="00314B76"/>
    <w:rsid w:val="003206D6"/>
    <w:rsid w:val="00320A95"/>
    <w:rsid w:val="00321130"/>
    <w:rsid w:val="003216E3"/>
    <w:rsid w:val="00321D93"/>
    <w:rsid w:val="00321E44"/>
    <w:rsid w:val="00321F46"/>
    <w:rsid w:val="003221F5"/>
    <w:rsid w:val="003236F7"/>
    <w:rsid w:val="00323F96"/>
    <w:rsid w:val="00325DCB"/>
    <w:rsid w:val="00330F6C"/>
    <w:rsid w:val="003321D2"/>
    <w:rsid w:val="00333C80"/>
    <w:rsid w:val="00333E0A"/>
    <w:rsid w:val="00337407"/>
    <w:rsid w:val="00340AC3"/>
    <w:rsid w:val="0034248C"/>
    <w:rsid w:val="0035070D"/>
    <w:rsid w:val="003538AB"/>
    <w:rsid w:val="00357932"/>
    <w:rsid w:val="00357C50"/>
    <w:rsid w:val="00361845"/>
    <w:rsid w:val="003651CA"/>
    <w:rsid w:val="00366B58"/>
    <w:rsid w:val="0037121B"/>
    <w:rsid w:val="00372734"/>
    <w:rsid w:val="00372B74"/>
    <w:rsid w:val="00372F3E"/>
    <w:rsid w:val="003737CC"/>
    <w:rsid w:val="0037446F"/>
    <w:rsid w:val="003758E3"/>
    <w:rsid w:val="003760CA"/>
    <w:rsid w:val="0037679F"/>
    <w:rsid w:val="00376E0F"/>
    <w:rsid w:val="00380BC6"/>
    <w:rsid w:val="00380F18"/>
    <w:rsid w:val="00384975"/>
    <w:rsid w:val="00384BA8"/>
    <w:rsid w:val="003855E0"/>
    <w:rsid w:val="00385F2D"/>
    <w:rsid w:val="003873E8"/>
    <w:rsid w:val="003906A8"/>
    <w:rsid w:val="00390A4A"/>
    <w:rsid w:val="00390F5E"/>
    <w:rsid w:val="00391E6E"/>
    <w:rsid w:val="00393B86"/>
    <w:rsid w:val="00394A7E"/>
    <w:rsid w:val="00394C53"/>
    <w:rsid w:val="00394E68"/>
    <w:rsid w:val="003950D5"/>
    <w:rsid w:val="0039568C"/>
    <w:rsid w:val="003964C2"/>
    <w:rsid w:val="00396B50"/>
    <w:rsid w:val="003976D7"/>
    <w:rsid w:val="003A0374"/>
    <w:rsid w:val="003A062C"/>
    <w:rsid w:val="003A160A"/>
    <w:rsid w:val="003A49D7"/>
    <w:rsid w:val="003A4FE1"/>
    <w:rsid w:val="003A52F5"/>
    <w:rsid w:val="003A5525"/>
    <w:rsid w:val="003A6FE7"/>
    <w:rsid w:val="003A70DC"/>
    <w:rsid w:val="003A7278"/>
    <w:rsid w:val="003B02EF"/>
    <w:rsid w:val="003B041C"/>
    <w:rsid w:val="003B327D"/>
    <w:rsid w:val="003B3B90"/>
    <w:rsid w:val="003C016C"/>
    <w:rsid w:val="003C34F4"/>
    <w:rsid w:val="003C3B0B"/>
    <w:rsid w:val="003C59FB"/>
    <w:rsid w:val="003C5C55"/>
    <w:rsid w:val="003C71F0"/>
    <w:rsid w:val="003D38A7"/>
    <w:rsid w:val="003D776F"/>
    <w:rsid w:val="003E3490"/>
    <w:rsid w:val="003E42BF"/>
    <w:rsid w:val="003E5158"/>
    <w:rsid w:val="003F349B"/>
    <w:rsid w:val="003F5F78"/>
    <w:rsid w:val="00400A65"/>
    <w:rsid w:val="004010A7"/>
    <w:rsid w:val="00401BAF"/>
    <w:rsid w:val="00402382"/>
    <w:rsid w:val="00404BD0"/>
    <w:rsid w:val="00404F6E"/>
    <w:rsid w:val="004066EC"/>
    <w:rsid w:val="00406C9E"/>
    <w:rsid w:val="0040776C"/>
    <w:rsid w:val="004127CB"/>
    <w:rsid w:val="0041442B"/>
    <w:rsid w:val="004154B5"/>
    <w:rsid w:val="00416BCA"/>
    <w:rsid w:val="00421270"/>
    <w:rsid w:val="00421F0B"/>
    <w:rsid w:val="00422E32"/>
    <w:rsid w:val="004266AE"/>
    <w:rsid w:val="0043065F"/>
    <w:rsid w:val="00430791"/>
    <w:rsid w:val="00431664"/>
    <w:rsid w:val="00437734"/>
    <w:rsid w:val="004378BC"/>
    <w:rsid w:val="00441887"/>
    <w:rsid w:val="00443A86"/>
    <w:rsid w:val="0044440C"/>
    <w:rsid w:val="00450379"/>
    <w:rsid w:val="00453638"/>
    <w:rsid w:val="00454D5A"/>
    <w:rsid w:val="0045771A"/>
    <w:rsid w:val="004614B1"/>
    <w:rsid w:val="004639FA"/>
    <w:rsid w:val="00463BB0"/>
    <w:rsid w:val="0046403A"/>
    <w:rsid w:val="004658A9"/>
    <w:rsid w:val="00465C1D"/>
    <w:rsid w:val="004668D6"/>
    <w:rsid w:val="00466F21"/>
    <w:rsid w:val="004679DC"/>
    <w:rsid w:val="00471DF2"/>
    <w:rsid w:val="0047397B"/>
    <w:rsid w:val="00474B6F"/>
    <w:rsid w:val="0048073B"/>
    <w:rsid w:val="00482AE4"/>
    <w:rsid w:val="00487C7F"/>
    <w:rsid w:val="00490C90"/>
    <w:rsid w:val="004918FA"/>
    <w:rsid w:val="00491D02"/>
    <w:rsid w:val="004925D9"/>
    <w:rsid w:val="00494F4D"/>
    <w:rsid w:val="004950C9"/>
    <w:rsid w:val="00495A27"/>
    <w:rsid w:val="00497963"/>
    <w:rsid w:val="004A07F7"/>
    <w:rsid w:val="004A200B"/>
    <w:rsid w:val="004A29CB"/>
    <w:rsid w:val="004A4A99"/>
    <w:rsid w:val="004A7931"/>
    <w:rsid w:val="004B581D"/>
    <w:rsid w:val="004B6F8F"/>
    <w:rsid w:val="004C022A"/>
    <w:rsid w:val="004C6E7E"/>
    <w:rsid w:val="004D1B12"/>
    <w:rsid w:val="004D31E0"/>
    <w:rsid w:val="004D6D5C"/>
    <w:rsid w:val="004D70B2"/>
    <w:rsid w:val="004E47EE"/>
    <w:rsid w:val="004E57CC"/>
    <w:rsid w:val="004E6D60"/>
    <w:rsid w:val="004E70BF"/>
    <w:rsid w:val="004E7277"/>
    <w:rsid w:val="004E7834"/>
    <w:rsid w:val="004F002E"/>
    <w:rsid w:val="004F1937"/>
    <w:rsid w:val="004F1A3F"/>
    <w:rsid w:val="004F2D73"/>
    <w:rsid w:val="004F3E3E"/>
    <w:rsid w:val="004F5FB7"/>
    <w:rsid w:val="004F64E2"/>
    <w:rsid w:val="0050110A"/>
    <w:rsid w:val="00501742"/>
    <w:rsid w:val="0050216E"/>
    <w:rsid w:val="00503771"/>
    <w:rsid w:val="005054F4"/>
    <w:rsid w:val="00506F01"/>
    <w:rsid w:val="005072E7"/>
    <w:rsid w:val="00512A74"/>
    <w:rsid w:val="00517947"/>
    <w:rsid w:val="00520AFA"/>
    <w:rsid w:val="00521F68"/>
    <w:rsid w:val="00523C0A"/>
    <w:rsid w:val="00523C76"/>
    <w:rsid w:val="00524017"/>
    <w:rsid w:val="00524FA9"/>
    <w:rsid w:val="00524FC3"/>
    <w:rsid w:val="005262F3"/>
    <w:rsid w:val="00530E22"/>
    <w:rsid w:val="00537E4E"/>
    <w:rsid w:val="00541363"/>
    <w:rsid w:val="00544834"/>
    <w:rsid w:val="00544AD2"/>
    <w:rsid w:val="0054516D"/>
    <w:rsid w:val="00547815"/>
    <w:rsid w:val="0055464F"/>
    <w:rsid w:val="005549FD"/>
    <w:rsid w:val="00556309"/>
    <w:rsid w:val="005568C8"/>
    <w:rsid w:val="005575CF"/>
    <w:rsid w:val="00560B86"/>
    <w:rsid w:val="005679F6"/>
    <w:rsid w:val="00567C33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0A1E"/>
    <w:rsid w:val="00581DC2"/>
    <w:rsid w:val="00586263"/>
    <w:rsid w:val="0059011F"/>
    <w:rsid w:val="005A4901"/>
    <w:rsid w:val="005A4B12"/>
    <w:rsid w:val="005A59F0"/>
    <w:rsid w:val="005B04E2"/>
    <w:rsid w:val="005B6ED6"/>
    <w:rsid w:val="005B6F57"/>
    <w:rsid w:val="005C0135"/>
    <w:rsid w:val="005C07FE"/>
    <w:rsid w:val="005C0C59"/>
    <w:rsid w:val="005C4A73"/>
    <w:rsid w:val="005C654F"/>
    <w:rsid w:val="005D1277"/>
    <w:rsid w:val="005D2619"/>
    <w:rsid w:val="005D38C2"/>
    <w:rsid w:val="005D4312"/>
    <w:rsid w:val="005D70C8"/>
    <w:rsid w:val="005E0523"/>
    <w:rsid w:val="005E1652"/>
    <w:rsid w:val="005E3D1E"/>
    <w:rsid w:val="005E4791"/>
    <w:rsid w:val="005E58C6"/>
    <w:rsid w:val="005E62A0"/>
    <w:rsid w:val="005E710A"/>
    <w:rsid w:val="005F058F"/>
    <w:rsid w:val="005F33D5"/>
    <w:rsid w:val="005F38E9"/>
    <w:rsid w:val="005F3961"/>
    <w:rsid w:val="005F40D2"/>
    <w:rsid w:val="005F4C8B"/>
    <w:rsid w:val="0060201B"/>
    <w:rsid w:val="006030BD"/>
    <w:rsid w:val="00604DF9"/>
    <w:rsid w:val="00613886"/>
    <w:rsid w:val="00614E61"/>
    <w:rsid w:val="006157C6"/>
    <w:rsid w:val="00617927"/>
    <w:rsid w:val="00626968"/>
    <w:rsid w:val="006322CA"/>
    <w:rsid w:val="00633B74"/>
    <w:rsid w:val="00633D6D"/>
    <w:rsid w:val="006345E1"/>
    <w:rsid w:val="006357DF"/>
    <w:rsid w:val="00636BD1"/>
    <w:rsid w:val="00637214"/>
    <w:rsid w:val="006378AA"/>
    <w:rsid w:val="00637C2F"/>
    <w:rsid w:val="00641D6B"/>
    <w:rsid w:val="00643BD5"/>
    <w:rsid w:val="006442C9"/>
    <w:rsid w:val="00644D25"/>
    <w:rsid w:val="00644DCA"/>
    <w:rsid w:val="006468A9"/>
    <w:rsid w:val="006511BB"/>
    <w:rsid w:val="0065634F"/>
    <w:rsid w:val="00661A9E"/>
    <w:rsid w:val="00663538"/>
    <w:rsid w:val="00664635"/>
    <w:rsid w:val="00667552"/>
    <w:rsid w:val="00667BA5"/>
    <w:rsid w:val="00667DCA"/>
    <w:rsid w:val="00673764"/>
    <w:rsid w:val="00673CC0"/>
    <w:rsid w:val="00675911"/>
    <w:rsid w:val="00677809"/>
    <w:rsid w:val="006829EC"/>
    <w:rsid w:val="00685A8D"/>
    <w:rsid w:val="00687359"/>
    <w:rsid w:val="00687F89"/>
    <w:rsid w:val="00690599"/>
    <w:rsid w:val="0069155B"/>
    <w:rsid w:val="006934A2"/>
    <w:rsid w:val="0069449C"/>
    <w:rsid w:val="00694A9E"/>
    <w:rsid w:val="006959E6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B5C18"/>
    <w:rsid w:val="006B7060"/>
    <w:rsid w:val="006C23C1"/>
    <w:rsid w:val="006C42AF"/>
    <w:rsid w:val="006C495C"/>
    <w:rsid w:val="006C6DD4"/>
    <w:rsid w:val="006C6E3E"/>
    <w:rsid w:val="006C7F92"/>
    <w:rsid w:val="006D0A14"/>
    <w:rsid w:val="006D1A5E"/>
    <w:rsid w:val="006D229C"/>
    <w:rsid w:val="006D4C6B"/>
    <w:rsid w:val="006E05F0"/>
    <w:rsid w:val="006E342D"/>
    <w:rsid w:val="006E3AD8"/>
    <w:rsid w:val="006E70E0"/>
    <w:rsid w:val="006E77D4"/>
    <w:rsid w:val="006E7C38"/>
    <w:rsid w:val="006F3984"/>
    <w:rsid w:val="006F7A2D"/>
    <w:rsid w:val="00702B15"/>
    <w:rsid w:val="00703F97"/>
    <w:rsid w:val="00711A1E"/>
    <w:rsid w:val="00711D72"/>
    <w:rsid w:val="00714378"/>
    <w:rsid w:val="0071535B"/>
    <w:rsid w:val="00715E51"/>
    <w:rsid w:val="00717060"/>
    <w:rsid w:val="00717265"/>
    <w:rsid w:val="00723DF2"/>
    <w:rsid w:val="0072405B"/>
    <w:rsid w:val="007268B7"/>
    <w:rsid w:val="00726F19"/>
    <w:rsid w:val="00727E1C"/>
    <w:rsid w:val="0073211F"/>
    <w:rsid w:val="00734B26"/>
    <w:rsid w:val="007350CB"/>
    <w:rsid w:val="007417EB"/>
    <w:rsid w:val="00741B16"/>
    <w:rsid w:val="00742840"/>
    <w:rsid w:val="00742967"/>
    <w:rsid w:val="00742A96"/>
    <w:rsid w:val="00743307"/>
    <w:rsid w:val="007434E9"/>
    <w:rsid w:val="007438C0"/>
    <w:rsid w:val="00743B9D"/>
    <w:rsid w:val="007452DF"/>
    <w:rsid w:val="00747709"/>
    <w:rsid w:val="00751121"/>
    <w:rsid w:val="007545C4"/>
    <w:rsid w:val="0075479B"/>
    <w:rsid w:val="00755998"/>
    <w:rsid w:val="00755A3A"/>
    <w:rsid w:val="007602E2"/>
    <w:rsid w:val="00761B5B"/>
    <w:rsid w:val="0076241E"/>
    <w:rsid w:val="00763170"/>
    <w:rsid w:val="007667AD"/>
    <w:rsid w:val="007669E6"/>
    <w:rsid w:val="00767962"/>
    <w:rsid w:val="00770B45"/>
    <w:rsid w:val="00770CC9"/>
    <w:rsid w:val="00771A8F"/>
    <w:rsid w:val="0077344C"/>
    <w:rsid w:val="00774AD6"/>
    <w:rsid w:val="00774E90"/>
    <w:rsid w:val="00774F30"/>
    <w:rsid w:val="00775446"/>
    <w:rsid w:val="00775849"/>
    <w:rsid w:val="00775E70"/>
    <w:rsid w:val="0077673A"/>
    <w:rsid w:val="007802B6"/>
    <w:rsid w:val="007813D8"/>
    <w:rsid w:val="0078210C"/>
    <w:rsid w:val="007821F5"/>
    <w:rsid w:val="00782E91"/>
    <w:rsid w:val="00783CE1"/>
    <w:rsid w:val="00784E67"/>
    <w:rsid w:val="007859D2"/>
    <w:rsid w:val="00785EF8"/>
    <w:rsid w:val="00791099"/>
    <w:rsid w:val="00792D70"/>
    <w:rsid w:val="007968EF"/>
    <w:rsid w:val="007A3D6C"/>
    <w:rsid w:val="007A79E8"/>
    <w:rsid w:val="007B0DEE"/>
    <w:rsid w:val="007B456F"/>
    <w:rsid w:val="007C0E11"/>
    <w:rsid w:val="007C16C8"/>
    <w:rsid w:val="007C66FD"/>
    <w:rsid w:val="007C7ABE"/>
    <w:rsid w:val="007D0E4B"/>
    <w:rsid w:val="007D171B"/>
    <w:rsid w:val="007D1809"/>
    <w:rsid w:val="007D5C49"/>
    <w:rsid w:val="007E05D2"/>
    <w:rsid w:val="007E20F5"/>
    <w:rsid w:val="007E5A47"/>
    <w:rsid w:val="007E5EAB"/>
    <w:rsid w:val="007F1C67"/>
    <w:rsid w:val="007F3876"/>
    <w:rsid w:val="007F449A"/>
    <w:rsid w:val="007F6536"/>
    <w:rsid w:val="007F75B8"/>
    <w:rsid w:val="007F7D5C"/>
    <w:rsid w:val="0080261F"/>
    <w:rsid w:val="00802712"/>
    <w:rsid w:val="0080586A"/>
    <w:rsid w:val="00806800"/>
    <w:rsid w:val="00806E59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632"/>
    <w:rsid w:val="0083186C"/>
    <w:rsid w:val="00832A24"/>
    <w:rsid w:val="00833792"/>
    <w:rsid w:val="00845418"/>
    <w:rsid w:val="008472F7"/>
    <w:rsid w:val="00853554"/>
    <w:rsid w:val="00853B0A"/>
    <w:rsid w:val="00860B64"/>
    <w:rsid w:val="00861C59"/>
    <w:rsid w:val="00861CB8"/>
    <w:rsid w:val="00871803"/>
    <w:rsid w:val="008737C2"/>
    <w:rsid w:val="00873CE6"/>
    <w:rsid w:val="00875948"/>
    <w:rsid w:val="0087694A"/>
    <w:rsid w:val="00877CC1"/>
    <w:rsid w:val="00877E2F"/>
    <w:rsid w:val="00880509"/>
    <w:rsid w:val="00881A2B"/>
    <w:rsid w:val="00884BF5"/>
    <w:rsid w:val="00884C5C"/>
    <w:rsid w:val="00886BC1"/>
    <w:rsid w:val="00887DEE"/>
    <w:rsid w:val="00887EA5"/>
    <w:rsid w:val="00892E60"/>
    <w:rsid w:val="00893EAF"/>
    <w:rsid w:val="0089756D"/>
    <w:rsid w:val="008977B7"/>
    <w:rsid w:val="008A08B3"/>
    <w:rsid w:val="008A0FD5"/>
    <w:rsid w:val="008A28C9"/>
    <w:rsid w:val="008A5333"/>
    <w:rsid w:val="008A5770"/>
    <w:rsid w:val="008B4B99"/>
    <w:rsid w:val="008B5C46"/>
    <w:rsid w:val="008C0676"/>
    <w:rsid w:val="008C1137"/>
    <w:rsid w:val="008C12C6"/>
    <w:rsid w:val="008C4FBB"/>
    <w:rsid w:val="008C5799"/>
    <w:rsid w:val="008C5C8D"/>
    <w:rsid w:val="008C7D7F"/>
    <w:rsid w:val="008C7F0E"/>
    <w:rsid w:val="008D02F3"/>
    <w:rsid w:val="008D329D"/>
    <w:rsid w:val="008D4C10"/>
    <w:rsid w:val="008D51EA"/>
    <w:rsid w:val="008D6E6F"/>
    <w:rsid w:val="008E22F6"/>
    <w:rsid w:val="008E4095"/>
    <w:rsid w:val="008E4834"/>
    <w:rsid w:val="008E6F6D"/>
    <w:rsid w:val="008F032F"/>
    <w:rsid w:val="008F55D0"/>
    <w:rsid w:val="008F6E3E"/>
    <w:rsid w:val="008F7CE8"/>
    <w:rsid w:val="008F7F00"/>
    <w:rsid w:val="009000C2"/>
    <w:rsid w:val="009015D0"/>
    <w:rsid w:val="00903FA0"/>
    <w:rsid w:val="009062AC"/>
    <w:rsid w:val="00910DDD"/>
    <w:rsid w:val="00912733"/>
    <w:rsid w:val="00912A84"/>
    <w:rsid w:val="00915711"/>
    <w:rsid w:val="00920B7B"/>
    <w:rsid w:val="009215B7"/>
    <w:rsid w:val="00922007"/>
    <w:rsid w:val="00922446"/>
    <w:rsid w:val="0092323C"/>
    <w:rsid w:val="00924B91"/>
    <w:rsid w:val="0092581B"/>
    <w:rsid w:val="009263DD"/>
    <w:rsid w:val="00930072"/>
    <w:rsid w:val="00930149"/>
    <w:rsid w:val="00931C49"/>
    <w:rsid w:val="00931CB1"/>
    <w:rsid w:val="00932110"/>
    <w:rsid w:val="009324D5"/>
    <w:rsid w:val="00934FC6"/>
    <w:rsid w:val="009365FA"/>
    <w:rsid w:val="00936D49"/>
    <w:rsid w:val="009378BE"/>
    <w:rsid w:val="00937DA8"/>
    <w:rsid w:val="00940B20"/>
    <w:rsid w:val="00942F1F"/>
    <w:rsid w:val="00943F73"/>
    <w:rsid w:val="00944FD8"/>
    <w:rsid w:val="009518C7"/>
    <w:rsid w:val="00952CAE"/>
    <w:rsid w:val="00954F8B"/>
    <w:rsid w:val="009574ED"/>
    <w:rsid w:val="0095758A"/>
    <w:rsid w:val="0096053E"/>
    <w:rsid w:val="00961311"/>
    <w:rsid w:val="00964B18"/>
    <w:rsid w:val="009671AB"/>
    <w:rsid w:val="00967740"/>
    <w:rsid w:val="00974F1F"/>
    <w:rsid w:val="009766C9"/>
    <w:rsid w:val="009772E0"/>
    <w:rsid w:val="00985B1D"/>
    <w:rsid w:val="009873C2"/>
    <w:rsid w:val="00990272"/>
    <w:rsid w:val="00990C61"/>
    <w:rsid w:val="009918E5"/>
    <w:rsid w:val="00993FCD"/>
    <w:rsid w:val="0099581A"/>
    <w:rsid w:val="00996FFC"/>
    <w:rsid w:val="009A19CB"/>
    <w:rsid w:val="009A4A68"/>
    <w:rsid w:val="009A5586"/>
    <w:rsid w:val="009A79E2"/>
    <w:rsid w:val="009B0EC7"/>
    <w:rsid w:val="009B146D"/>
    <w:rsid w:val="009B1485"/>
    <w:rsid w:val="009B305A"/>
    <w:rsid w:val="009B3242"/>
    <w:rsid w:val="009B3517"/>
    <w:rsid w:val="009B45CC"/>
    <w:rsid w:val="009B4796"/>
    <w:rsid w:val="009B49DE"/>
    <w:rsid w:val="009B4AF8"/>
    <w:rsid w:val="009B4BA1"/>
    <w:rsid w:val="009B5149"/>
    <w:rsid w:val="009B5F11"/>
    <w:rsid w:val="009B60B1"/>
    <w:rsid w:val="009B6BDD"/>
    <w:rsid w:val="009B7717"/>
    <w:rsid w:val="009B7ED2"/>
    <w:rsid w:val="009C08A9"/>
    <w:rsid w:val="009C08DC"/>
    <w:rsid w:val="009C0B89"/>
    <w:rsid w:val="009C0F28"/>
    <w:rsid w:val="009D1AE0"/>
    <w:rsid w:val="009D3268"/>
    <w:rsid w:val="009D3FB4"/>
    <w:rsid w:val="009E2F42"/>
    <w:rsid w:val="009F422B"/>
    <w:rsid w:val="009F4630"/>
    <w:rsid w:val="009F56EB"/>
    <w:rsid w:val="009F70D7"/>
    <w:rsid w:val="009F7978"/>
    <w:rsid w:val="00A000EA"/>
    <w:rsid w:val="00A02EE3"/>
    <w:rsid w:val="00A03D7C"/>
    <w:rsid w:val="00A0462C"/>
    <w:rsid w:val="00A04CCF"/>
    <w:rsid w:val="00A06159"/>
    <w:rsid w:val="00A06EB1"/>
    <w:rsid w:val="00A06F14"/>
    <w:rsid w:val="00A06FD3"/>
    <w:rsid w:val="00A07A76"/>
    <w:rsid w:val="00A10176"/>
    <w:rsid w:val="00A106FE"/>
    <w:rsid w:val="00A1180E"/>
    <w:rsid w:val="00A13E61"/>
    <w:rsid w:val="00A169F5"/>
    <w:rsid w:val="00A1742A"/>
    <w:rsid w:val="00A17FAE"/>
    <w:rsid w:val="00A2091D"/>
    <w:rsid w:val="00A22C5C"/>
    <w:rsid w:val="00A22C8A"/>
    <w:rsid w:val="00A26334"/>
    <w:rsid w:val="00A303A7"/>
    <w:rsid w:val="00A32714"/>
    <w:rsid w:val="00A333E7"/>
    <w:rsid w:val="00A3359A"/>
    <w:rsid w:val="00A36363"/>
    <w:rsid w:val="00A40D2A"/>
    <w:rsid w:val="00A413CF"/>
    <w:rsid w:val="00A41B64"/>
    <w:rsid w:val="00A44521"/>
    <w:rsid w:val="00A4557D"/>
    <w:rsid w:val="00A46423"/>
    <w:rsid w:val="00A47CBF"/>
    <w:rsid w:val="00A521E7"/>
    <w:rsid w:val="00A5279E"/>
    <w:rsid w:val="00A53956"/>
    <w:rsid w:val="00A54A35"/>
    <w:rsid w:val="00A54EFA"/>
    <w:rsid w:val="00A54F2F"/>
    <w:rsid w:val="00A565AB"/>
    <w:rsid w:val="00A63102"/>
    <w:rsid w:val="00A64C8B"/>
    <w:rsid w:val="00A6505F"/>
    <w:rsid w:val="00A70266"/>
    <w:rsid w:val="00A702BB"/>
    <w:rsid w:val="00A72980"/>
    <w:rsid w:val="00A74463"/>
    <w:rsid w:val="00A77C8A"/>
    <w:rsid w:val="00A800FA"/>
    <w:rsid w:val="00A821D9"/>
    <w:rsid w:val="00A84766"/>
    <w:rsid w:val="00A87645"/>
    <w:rsid w:val="00A91622"/>
    <w:rsid w:val="00A9316F"/>
    <w:rsid w:val="00A94BE7"/>
    <w:rsid w:val="00A9553F"/>
    <w:rsid w:val="00A95E52"/>
    <w:rsid w:val="00A96B27"/>
    <w:rsid w:val="00A974C4"/>
    <w:rsid w:val="00A97BEA"/>
    <w:rsid w:val="00A97CEB"/>
    <w:rsid w:val="00AA0B3E"/>
    <w:rsid w:val="00AA6ADD"/>
    <w:rsid w:val="00AA76AE"/>
    <w:rsid w:val="00AB0798"/>
    <w:rsid w:val="00AB1F5B"/>
    <w:rsid w:val="00AB3501"/>
    <w:rsid w:val="00AB53A8"/>
    <w:rsid w:val="00AB6C75"/>
    <w:rsid w:val="00AB6D46"/>
    <w:rsid w:val="00AC0203"/>
    <w:rsid w:val="00AC21C3"/>
    <w:rsid w:val="00AC2E8C"/>
    <w:rsid w:val="00AC393A"/>
    <w:rsid w:val="00AC4866"/>
    <w:rsid w:val="00AD07AB"/>
    <w:rsid w:val="00AD2217"/>
    <w:rsid w:val="00AD4D7A"/>
    <w:rsid w:val="00AE2800"/>
    <w:rsid w:val="00AE56FE"/>
    <w:rsid w:val="00AE63F4"/>
    <w:rsid w:val="00AF1DB0"/>
    <w:rsid w:val="00AF2C3F"/>
    <w:rsid w:val="00AF301E"/>
    <w:rsid w:val="00AF469F"/>
    <w:rsid w:val="00AF655D"/>
    <w:rsid w:val="00AF7C03"/>
    <w:rsid w:val="00B01344"/>
    <w:rsid w:val="00B04755"/>
    <w:rsid w:val="00B111A8"/>
    <w:rsid w:val="00B14875"/>
    <w:rsid w:val="00B15136"/>
    <w:rsid w:val="00B17C28"/>
    <w:rsid w:val="00B207C6"/>
    <w:rsid w:val="00B20CFB"/>
    <w:rsid w:val="00B20F7E"/>
    <w:rsid w:val="00B21669"/>
    <w:rsid w:val="00B22A82"/>
    <w:rsid w:val="00B22DC5"/>
    <w:rsid w:val="00B23FB2"/>
    <w:rsid w:val="00B25872"/>
    <w:rsid w:val="00B34465"/>
    <w:rsid w:val="00B4164F"/>
    <w:rsid w:val="00B4289B"/>
    <w:rsid w:val="00B43851"/>
    <w:rsid w:val="00B44503"/>
    <w:rsid w:val="00B44EED"/>
    <w:rsid w:val="00B453B7"/>
    <w:rsid w:val="00B47F77"/>
    <w:rsid w:val="00B51D92"/>
    <w:rsid w:val="00B5213D"/>
    <w:rsid w:val="00B52299"/>
    <w:rsid w:val="00B54E4C"/>
    <w:rsid w:val="00B55883"/>
    <w:rsid w:val="00B5791E"/>
    <w:rsid w:val="00B60247"/>
    <w:rsid w:val="00B62FE0"/>
    <w:rsid w:val="00B70958"/>
    <w:rsid w:val="00B70C04"/>
    <w:rsid w:val="00B721D9"/>
    <w:rsid w:val="00B728EC"/>
    <w:rsid w:val="00B7471D"/>
    <w:rsid w:val="00B7796E"/>
    <w:rsid w:val="00B77F9C"/>
    <w:rsid w:val="00B81711"/>
    <w:rsid w:val="00B84965"/>
    <w:rsid w:val="00B85366"/>
    <w:rsid w:val="00B90252"/>
    <w:rsid w:val="00B90E0A"/>
    <w:rsid w:val="00B911A8"/>
    <w:rsid w:val="00B916A0"/>
    <w:rsid w:val="00B919AB"/>
    <w:rsid w:val="00B94015"/>
    <w:rsid w:val="00B9528D"/>
    <w:rsid w:val="00BA083C"/>
    <w:rsid w:val="00BA180D"/>
    <w:rsid w:val="00BA4525"/>
    <w:rsid w:val="00BA53B3"/>
    <w:rsid w:val="00BA66FA"/>
    <w:rsid w:val="00BB2569"/>
    <w:rsid w:val="00BB3731"/>
    <w:rsid w:val="00BB377C"/>
    <w:rsid w:val="00BB37BD"/>
    <w:rsid w:val="00BB4EC8"/>
    <w:rsid w:val="00BB65E5"/>
    <w:rsid w:val="00BC17F3"/>
    <w:rsid w:val="00BC1ABC"/>
    <w:rsid w:val="00BD04ED"/>
    <w:rsid w:val="00BD0893"/>
    <w:rsid w:val="00BD1A52"/>
    <w:rsid w:val="00BD3DB5"/>
    <w:rsid w:val="00BD7E36"/>
    <w:rsid w:val="00BE3891"/>
    <w:rsid w:val="00BE53B7"/>
    <w:rsid w:val="00BE5C89"/>
    <w:rsid w:val="00BE796F"/>
    <w:rsid w:val="00BF0955"/>
    <w:rsid w:val="00BF3AD7"/>
    <w:rsid w:val="00BF3ED6"/>
    <w:rsid w:val="00BF599B"/>
    <w:rsid w:val="00C02B4A"/>
    <w:rsid w:val="00C059E2"/>
    <w:rsid w:val="00C11F5E"/>
    <w:rsid w:val="00C231FB"/>
    <w:rsid w:val="00C255EA"/>
    <w:rsid w:val="00C30B62"/>
    <w:rsid w:val="00C3157E"/>
    <w:rsid w:val="00C31A39"/>
    <w:rsid w:val="00C31B4A"/>
    <w:rsid w:val="00C372CF"/>
    <w:rsid w:val="00C37F89"/>
    <w:rsid w:val="00C415DD"/>
    <w:rsid w:val="00C45437"/>
    <w:rsid w:val="00C4666A"/>
    <w:rsid w:val="00C5085B"/>
    <w:rsid w:val="00C51047"/>
    <w:rsid w:val="00C51115"/>
    <w:rsid w:val="00C51A95"/>
    <w:rsid w:val="00C54994"/>
    <w:rsid w:val="00C54B55"/>
    <w:rsid w:val="00C57EFC"/>
    <w:rsid w:val="00C61B23"/>
    <w:rsid w:val="00C6716B"/>
    <w:rsid w:val="00C703C0"/>
    <w:rsid w:val="00C713F9"/>
    <w:rsid w:val="00C75FCD"/>
    <w:rsid w:val="00C8051A"/>
    <w:rsid w:val="00C810FA"/>
    <w:rsid w:val="00C81E16"/>
    <w:rsid w:val="00C861C5"/>
    <w:rsid w:val="00C8739D"/>
    <w:rsid w:val="00C90544"/>
    <w:rsid w:val="00C90FBF"/>
    <w:rsid w:val="00C91F6A"/>
    <w:rsid w:val="00C93C9E"/>
    <w:rsid w:val="00C9415C"/>
    <w:rsid w:val="00C94F24"/>
    <w:rsid w:val="00C9631C"/>
    <w:rsid w:val="00CA1222"/>
    <w:rsid w:val="00CA1427"/>
    <w:rsid w:val="00CA1F38"/>
    <w:rsid w:val="00CA270C"/>
    <w:rsid w:val="00CA3B46"/>
    <w:rsid w:val="00CA4B06"/>
    <w:rsid w:val="00CA519F"/>
    <w:rsid w:val="00CA57DE"/>
    <w:rsid w:val="00CA677C"/>
    <w:rsid w:val="00CB0A9F"/>
    <w:rsid w:val="00CB3740"/>
    <w:rsid w:val="00CB5876"/>
    <w:rsid w:val="00CB5CEB"/>
    <w:rsid w:val="00CB647B"/>
    <w:rsid w:val="00CB7883"/>
    <w:rsid w:val="00CC2686"/>
    <w:rsid w:val="00CC419C"/>
    <w:rsid w:val="00CC55DD"/>
    <w:rsid w:val="00CC639F"/>
    <w:rsid w:val="00CC6549"/>
    <w:rsid w:val="00CC669A"/>
    <w:rsid w:val="00CC6797"/>
    <w:rsid w:val="00CD1590"/>
    <w:rsid w:val="00CD16D3"/>
    <w:rsid w:val="00CD38EF"/>
    <w:rsid w:val="00CD4B7B"/>
    <w:rsid w:val="00CD54C1"/>
    <w:rsid w:val="00CD66BD"/>
    <w:rsid w:val="00CD6CD6"/>
    <w:rsid w:val="00CD77C8"/>
    <w:rsid w:val="00CE0F39"/>
    <w:rsid w:val="00CE2CAF"/>
    <w:rsid w:val="00CE4C75"/>
    <w:rsid w:val="00CE4F90"/>
    <w:rsid w:val="00CE7E10"/>
    <w:rsid w:val="00CF0181"/>
    <w:rsid w:val="00CF1AFE"/>
    <w:rsid w:val="00D00211"/>
    <w:rsid w:val="00D011DC"/>
    <w:rsid w:val="00D02268"/>
    <w:rsid w:val="00D1116B"/>
    <w:rsid w:val="00D11FA5"/>
    <w:rsid w:val="00D126D2"/>
    <w:rsid w:val="00D12BAC"/>
    <w:rsid w:val="00D148FD"/>
    <w:rsid w:val="00D14C1E"/>
    <w:rsid w:val="00D16635"/>
    <w:rsid w:val="00D21724"/>
    <w:rsid w:val="00D22080"/>
    <w:rsid w:val="00D25351"/>
    <w:rsid w:val="00D27FEB"/>
    <w:rsid w:val="00D30910"/>
    <w:rsid w:val="00D32761"/>
    <w:rsid w:val="00D32DAF"/>
    <w:rsid w:val="00D33563"/>
    <w:rsid w:val="00D33710"/>
    <w:rsid w:val="00D33794"/>
    <w:rsid w:val="00D3421D"/>
    <w:rsid w:val="00D377E7"/>
    <w:rsid w:val="00D45948"/>
    <w:rsid w:val="00D46911"/>
    <w:rsid w:val="00D479E2"/>
    <w:rsid w:val="00D507F2"/>
    <w:rsid w:val="00D51845"/>
    <w:rsid w:val="00D52CC0"/>
    <w:rsid w:val="00D52EF8"/>
    <w:rsid w:val="00D53CA5"/>
    <w:rsid w:val="00D54AB5"/>
    <w:rsid w:val="00D56CE5"/>
    <w:rsid w:val="00D60465"/>
    <w:rsid w:val="00D63452"/>
    <w:rsid w:val="00D637A2"/>
    <w:rsid w:val="00D64BF2"/>
    <w:rsid w:val="00D66911"/>
    <w:rsid w:val="00D700A2"/>
    <w:rsid w:val="00D707D1"/>
    <w:rsid w:val="00D74E64"/>
    <w:rsid w:val="00D77809"/>
    <w:rsid w:val="00D803D1"/>
    <w:rsid w:val="00D818CD"/>
    <w:rsid w:val="00D86557"/>
    <w:rsid w:val="00D90B95"/>
    <w:rsid w:val="00D931D9"/>
    <w:rsid w:val="00D93DF6"/>
    <w:rsid w:val="00D97038"/>
    <w:rsid w:val="00D978FF"/>
    <w:rsid w:val="00DA1133"/>
    <w:rsid w:val="00DA24AC"/>
    <w:rsid w:val="00DA2669"/>
    <w:rsid w:val="00DA42F2"/>
    <w:rsid w:val="00DA4A5B"/>
    <w:rsid w:val="00DA4D71"/>
    <w:rsid w:val="00DA4E17"/>
    <w:rsid w:val="00DA5F79"/>
    <w:rsid w:val="00DA7F7D"/>
    <w:rsid w:val="00DB0B60"/>
    <w:rsid w:val="00DB0C6D"/>
    <w:rsid w:val="00DB35EF"/>
    <w:rsid w:val="00DB5CE1"/>
    <w:rsid w:val="00DC041E"/>
    <w:rsid w:val="00DC1329"/>
    <w:rsid w:val="00DC4C43"/>
    <w:rsid w:val="00DC5F32"/>
    <w:rsid w:val="00DC78DB"/>
    <w:rsid w:val="00DD1BF0"/>
    <w:rsid w:val="00DD2536"/>
    <w:rsid w:val="00DD4033"/>
    <w:rsid w:val="00DD445C"/>
    <w:rsid w:val="00DD47B0"/>
    <w:rsid w:val="00DD5482"/>
    <w:rsid w:val="00DE0D66"/>
    <w:rsid w:val="00DE1683"/>
    <w:rsid w:val="00DE3A12"/>
    <w:rsid w:val="00DE7C2A"/>
    <w:rsid w:val="00DE7C6C"/>
    <w:rsid w:val="00DF0E40"/>
    <w:rsid w:val="00DF30F7"/>
    <w:rsid w:val="00DF4169"/>
    <w:rsid w:val="00DF51B5"/>
    <w:rsid w:val="00DF68B4"/>
    <w:rsid w:val="00E0083C"/>
    <w:rsid w:val="00E00AB2"/>
    <w:rsid w:val="00E017DD"/>
    <w:rsid w:val="00E02277"/>
    <w:rsid w:val="00E03693"/>
    <w:rsid w:val="00E03DC1"/>
    <w:rsid w:val="00E04DE9"/>
    <w:rsid w:val="00E0544B"/>
    <w:rsid w:val="00E059C2"/>
    <w:rsid w:val="00E06F26"/>
    <w:rsid w:val="00E155B5"/>
    <w:rsid w:val="00E22EA2"/>
    <w:rsid w:val="00E24FBB"/>
    <w:rsid w:val="00E26529"/>
    <w:rsid w:val="00E2677C"/>
    <w:rsid w:val="00E26D2B"/>
    <w:rsid w:val="00E270CA"/>
    <w:rsid w:val="00E27696"/>
    <w:rsid w:val="00E31AFB"/>
    <w:rsid w:val="00E41369"/>
    <w:rsid w:val="00E42B33"/>
    <w:rsid w:val="00E4689A"/>
    <w:rsid w:val="00E5088B"/>
    <w:rsid w:val="00E521C3"/>
    <w:rsid w:val="00E54058"/>
    <w:rsid w:val="00E56A53"/>
    <w:rsid w:val="00E578BB"/>
    <w:rsid w:val="00E60F0E"/>
    <w:rsid w:val="00E64643"/>
    <w:rsid w:val="00E66215"/>
    <w:rsid w:val="00E730C6"/>
    <w:rsid w:val="00E739DA"/>
    <w:rsid w:val="00E77B51"/>
    <w:rsid w:val="00E82A54"/>
    <w:rsid w:val="00E83606"/>
    <w:rsid w:val="00E83ED6"/>
    <w:rsid w:val="00E84180"/>
    <w:rsid w:val="00E85CB2"/>
    <w:rsid w:val="00E8721F"/>
    <w:rsid w:val="00E91D0A"/>
    <w:rsid w:val="00E939D0"/>
    <w:rsid w:val="00E95921"/>
    <w:rsid w:val="00EA15D8"/>
    <w:rsid w:val="00EA1F72"/>
    <w:rsid w:val="00EA343E"/>
    <w:rsid w:val="00EB692A"/>
    <w:rsid w:val="00EB76F0"/>
    <w:rsid w:val="00EC4B4D"/>
    <w:rsid w:val="00EC7F23"/>
    <w:rsid w:val="00ED185D"/>
    <w:rsid w:val="00ED26E9"/>
    <w:rsid w:val="00ED3880"/>
    <w:rsid w:val="00ED6759"/>
    <w:rsid w:val="00ED67DA"/>
    <w:rsid w:val="00EE02E0"/>
    <w:rsid w:val="00EE46F0"/>
    <w:rsid w:val="00EE5A9F"/>
    <w:rsid w:val="00EE6C6A"/>
    <w:rsid w:val="00EF1243"/>
    <w:rsid w:val="00EF19B2"/>
    <w:rsid w:val="00EF2394"/>
    <w:rsid w:val="00EF48CF"/>
    <w:rsid w:val="00EF68DA"/>
    <w:rsid w:val="00EF709F"/>
    <w:rsid w:val="00EF7AF3"/>
    <w:rsid w:val="00F04564"/>
    <w:rsid w:val="00F04DD4"/>
    <w:rsid w:val="00F05549"/>
    <w:rsid w:val="00F06058"/>
    <w:rsid w:val="00F07110"/>
    <w:rsid w:val="00F1195D"/>
    <w:rsid w:val="00F11AA1"/>
    <w:rsid w:val="00F123BA"/>
    <w:rsid w:val="00F12DDD"/>
    <w:rsid w:val="00F1474F"/>
    <w:rsid w:val="00F15265"/>
    <w:rsid w:val="00F15914"/>
    <w:rsid w:val="00F17DD7"/>
    <w:rsid w:val="00F17E2A"/>
    <w:rsid w:val="00F220D7"/>
    <w:rsid w:val="00F26BA0"/>
    <w:rsid w:val="00F26CC0"/>
    <w:rsid w:val="00F30EF0"/>
    <w:rsid w:val="00F32062"/>
    <w:rsid w:val="00F32CD5"/>
    <w:rsid w:val="00F33050"/>
    <w:rsid w:val="00F37385"/>
    <w:rsid w:val="00F445B1"/>
    <w:rsid w:val="00F450E0"/>
    <w:rsid w:val="00F54AE8"/>
    <w:rsid w:val="00F54F4E"/>
    <w:rsid w:val="00F5753B"/>
    <w:rsid w:val="00F57DDD"/>
    <w:rsid w:val="00F60AE9"/>
    <w:rsid w:val="00F63951"/>
    <w:rsid w:val="00F63B13"/>
    <w:rsid w:val="00F6500C"/>
    <w:rsid w:val="00F655CB"/>
    <w:rsid w:val="00F66A2D"/>
    <w:rsid w:val="00F7063D"/>
    <w:rsid w:val="00F744CE"/>
    <w:rsid w:val="00F756D7"/>
    <w:rsid w:val="00F776EE"/>
    <w:rsid w:val="00F80639"/>
    <w:rsid w:val="00F83177"/>
    <w:rsid w:val="00F8711B"/>
    <w:rsid w:val="00F907B2"/>
    <w:rsid w:val="00F90F24"/>
    <w:rsid w:val="00F945E9"/>
    <w:rsid w:val="00F95BCA"/>
    <w:rsid w:val="00F963EB"/>
    <w:rsid w:val="00F9750C"/>
    <w:rsid w:val="00FA2F45"/>
    <w:rsid w:val="00FA2F71"/>
    <w:rsid w:val="00FA609B"/>
    <w:rsid w:val="00FA7F0B"/>
    <w:rsid w:val="00FB32E7"/>
    <w:rsid w:val="00FB71B8"/>
    <w:rsid w:val="00FC0957"/>
    <w:rsid w:val="00FC136F"/>
    <w:rsid w:val="00FC248E"/>
    <w:rsid w:val="00FC44CC"/>
    <w:rsid w:val="00FC46B8"/>
    <w:rsid w:val="00FD0548"/>
    <w:rsid w:val="00FD1CC8"/>
    <w:rsid w:val="00FD21F7"/>
    <w:rsid w:val="00FD7C1A"/>
    <w:rsid w:val="00FE0663"/>
    <w:rsid w:val="00FE0A2C"/>
    <w:rsid w:val="00FE151A"/>
    <w:rsid w:val="00FE1F5D"/>
    <w:rsid w:val="00FE6514"/>
    <w:rsid w:val="00FE798B"/>
    <w:rsid w:val="00FF1FED"/>
    <w:rsid w:val="00FF4F64"/>
    <w:rsid w:val="00FF4FFF"/>
    <w:rsid w:val="00FF6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CA6F14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26DA3-2948-4F05-9A72-92E43ADA7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</Template>
  <TotalTime>0</TotalTime>
  <Pages>2</Pages>
  <Words>3037</Words>
  <Characters>1732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HOME</dc:creator>
  <cp:lastModifiedBy>Віталій</cp:lastModifiedBy>
  <cp:revision>2</cp:revision>
  <cp:lastPrinted>2025-12-10T07:58:00Z</cp:lastPrinted>
  <dcterms:created xsi:type="dcterms:W3CDTF">2026-05-21T08:06:00Z</dcterms:created>
  <dcterms:modified xsi:type="dcterms:W3CDTF">2026-05-21T08:06:00Z</dcterms:modified>
</cp:coreProperties>
</file>