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7CD2962B" w:rsidR="00CD66BD" w:rsidRPr="00CD66BD" w:rsidRDefault="00C54B55" w:rsidP="00CD66BD">
      <w:pPr>
        <w:spacing w:line="276" w:lineRule="auto"/>
        <w:ind w:firstLine="72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bookmarkStart w:id="0" w:name="_Hlk182557363"/>
      <w:r w:rsidR="00A703B5">
        <w:rPr>
          <w:rFonts w:eastAsia="Calibri"/>
          <w:spacing w:val="-4"/>
          <w:sz w:val="28"/>
          <w:szCs w:val="28"/>
          <w:lang w:val="uk-UA" w:eastAsia="en-US"/>
        </w:rPr>
        <w:t>2</w:t>
      </w:r>
      <w:r w:rsidR="00993C09">
        <w:rPr>
          <w:rFonts w:eastAsia="Calibri"/>
          <w:spacing w:val="-4"/>
          <w:sz w:val="28"/>
          <w:szCs w:val="28"/>
          <w:lang w:val="uk-UA" w:eastAsia="en-US"/>
        </w:rPr>
        <w:t>0</w:t>
      </w:r>
      <w:r w:rsidR="00A8036C" w:rsidRPr="00CD66BD">
        <w:rPr>
          <w:bCs/>
          <w:sz w:val="28"/>
          <w:szCs w:val="28"/>
          <w:lang w:val="uk-UA"/>
        </w:rPr>
        <w:t xml:space="preserve"> </w:t>
      </w:r>
      <w:r w:rsidR="00AC5922">
        <w:rPr>
          <w:bCs/>
          <w:sz w:val="28"/>
          <w:szCs w:val="28"/>
          <w:lang w:val="uk-UA"/>
        </w:rPr>
        <w:t>травня</w:t>
      </w:r>
      <w:r w:rsidR="00431E27">
        <w:rPr>
          <w:bCs/>
          <w:sz w:val="28"/>
          <w:szCs w:val="28"/>
          <w:lang w:val="uk-UA"/>
        </w:rPr>
        <w:t xml:space="preserve"> 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AF2C3F">
        <w:rPr>
          <w:bCs/>
          <w:sz w:val="28"/>
          <w:szCs w:val="28"/>
        </w:rPr>
        <w:t>2</w:t>
      </w:r>
      <w:r w:rsidR="004608BB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</w:p>
    <w:bookmarkEnd w:id="0"/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5C10ED16" w14:textId="6DEC3C8A" w:rsidR="000D647E" w:rsidRPr="00E91DCB" w:rsidRDefault="000D647E" w:rsidP="009A22FA">
      <w:pPr>
        <w:jc w:val="both"/>
        <w:rPr>
          <w:sz w:val="28"/>
          <w:szCs w:val="28"/>
          <w:u w:val="single"/>
          <w:lang w:val="uk-UA"/>
        </w:rPr>
      </w:pPr>
      <w:r w:rsidRPr="00E91DCB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9A22FA">
        <w:rPr>
          <w:sz w:val="28"/>
          <w:szCs w:val="28"/>
          <w:u w:val="single"/>
          <w:lang w:val="uk-UA"/>
        </w:rPr>
        <w:t xml:space="preserve"> </w:t>
      </w:r>
      <w:r w:rsidR="009A22FA">
        <w:rPr>
          <w:sz w:val="28"/>
          <w:szCs w:val="28"/>
          <w:u w:val="single"/>
          <w:lang w:val="uk-UA"/>
        </w:rPr>
        <w:br/>
      </w:r>
      <w:r w:rsidRPr="00E91DCB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E91DCB">
        <w:rPr>
          <w:sz w:val="28"/>
          <w:szCs w:val="28"/>
          <w:u w:val="single"/>
          <w:lang w:val="uk-UA"/>
        </w:rPr>
        <w:t>Степанський</w:t>
      </w:r>
      <w:proofErr w:type="spellEnd"/>
      <w:r w:rsidRPr="00E91DCB">
        <w:rPr>
          <w:sz w:val="28"/>
          <w:szCs w:val="28"/>
          <w:u w:val="single"/>
          <w:lang w:val="uk-UA"/>
        </w:rPr>
        <w:t xml:space="preserve"> А.А., УК334132</w:t>
      </w:r>
    </w:p>
    <w:p w14:paraId="5C728F80" w14:textId="5C7A54B8" w:rsidR="008E4834" w:rsidRPr="00702B15" w:rsidRDefault="008E4834" w:rsidP="000D647E">
      <w:pPr>
        <w:jc w:val="both"/>
        <w:rPr>
          <w:sz w:val="17"/>
          <w:szCs w:val="17"/>
          <w:lang w:val="uk-UA"/>
        </w:rPr>
      </w:pPr>
      <w:r w:rsidRPr="00702B15">
        <w:rPr>
          <w:sz w:val="17"/>
          <w:szCs w:val="17"/>
          <w:lang w:val="uk-UA"/>
        </w:rPr>
        <w:t>(</w:t>
      </w:r>
      <w:r w:rsidRPr="00702B15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702B15">
        <w:rPr>
          <w:sz w:val="17"/>
          <w:szCs w:val="17"/>
          <w:lang w:val="uk-UA"/>
        </w:rPr>
        <w:t>)</w:t>
      </w:r>
    </w:p>
    <w:p w14:paraId="62CA1BE4" w14:textId="372C8E01" w:rsidR="00D531C3" w:rsidRPr="00702B15" w:rsidRDefault="00D531C3" w:rsidP="00D531C3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1" w:name="_Hlk175044051"/>
      <w:r w:rsidRPr="00702B15">
        <w:rPr>
          <w:sz w:val="28"/>
          <w:szCs w:val="28"/>
          <w:u w:val="single"/>
          <w:lang w:val="uk-UA"/>
        </w:rPr>
        <w:t xml:space="preserve">Наказ командира військової </w:t>
      </w:r>
      <w:r w:rsidRPr="006B6207">
        <w:rPr>
          <w:sz w:val="28"/>
          <w:szCs w:val="28"/>
          <w:u w:val="single"/>
          <w:lang w:val="uk-UA"/>
        </w:rPr>
        <w:t>частини А2900 від</w:t>
      </w:r>
      <w:r w:rsidRPr="00BC4096">
        <w:rPr>
          <w:sz w:val="28"/>
          <w:szCs w:val="28"/>
          <w:u w:val="single"/>
          <w:lang w:val="uk-UA"/>
        </w:rPr>
        <w:t xml:space="preserve"> </w:t>
      </w:r>
      <w:r w:rsidR="005C6F76">
        <w:rPr>
          <w:sz w:val="28"/>
          <w:szCs w:val="28"/>
          <w:u w:val="single"/>
          <w:lang w:val="uk-UA"/>
        </w:rPr>
        <w:t>1</w:t>
      </w:r>
      <w:r w:rsidR="00BA1375">
        <w:rPr>
          <w:sz w:val="28"/>
          <w:szCs w:val="28"/>
          <w:u w:val="single"/>
          <w:lang w:val="uk-UA"/>
        </w:rPr>
        <w:t>7</w:t>
      </w:r>
      <w:r>
        <w:rPr>
          <w:sz w:val="28"/>
          <w:szCs w:val="28"/>
          <w:u w:val="single"/>
          <w:lang w:val="uk-UA"/>
        </w:rPr>
        <w:t>.</w:t>
      </w:r>
      <w:r w:rsidR="004A1DD9">
        <w:rPr>
          <w:sz w:val="28"/>
          <w:szCs w:val="28"/>
          <w:u w:val="single"/>
          <w:lang w:val="uk-UA"/>
        </w:rPr>
        <w:t>0</w:t>
      </w:r>
      <w:r w:rsidR="00DD4A20">
        <w:rPr>
          <w:sz w:val="28"/>
          <w:szCs w:val="28"/>
          <w:u w:val="single"/>
          <w:lang w:val="uk-UA"/>
        </w:rPr>
        <w:t>5</w:t>
      </w:r>
      <w:r>
        <w:rPr>
          <w:sz w:val="28"/>
          <w:szCs w:val="28"/>
          <w:u w:val="single"/>
          <w:lang w:val="uk-UA"/>
        </w:rPr>
        <w:t>.</w:t>
      </w:r>
      <w:r w:rsidR="008A1F77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  <w:lang w:val="uk-UA"/>
        </w:rPr>
        <w:t>2</w:t>
      </w:r>
      <w:r w:rsidR="004A1DD9">
        <w:rPr>
          <w:sz w:val="28"/>
          <w:szCs w:val="28"/>
          <w:u w:val="single"/>
          <w:lang w:val="uk-UA"/>
        </w:rPr>
        <w:t>6</w:t>
      </w:r>
      <w:r>
        <w:rPr>
          <w:sz w:val="28"/>
          <w:szCs w:val="28"/>
          <w:u w:val="single"/>
          <w:lang w:val="uk-UA"/>
        </w:rPr>
        <w:t>.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№</w:t>
      </w:r>
      <w:r w:rsidR="00BA1375" w:rsidRPr="00BA1375">
        <w:rPr>
          <w:sz w:val="28"/>
          <w:szCs w:val="28"/>
          <w:u w:val="single"/>
          <w:lang w:val="uk-UA"/>
        </w:rPr>
        <w:t>473</w:t>
      </w:r>
      <w:r w:rsidR="00993C09">
        <w:rPr>
          <w:sz w:val="28"/>
          <w:szCs w:val="28"/>
          <w:u w:val="single"/>
          <w:lang w:val="uk-UA"/>
        </w:rPr>
        <w:t>4</w:t>
      </w:r>
      <w:r>
        <w:rPr>
          <w:sz w:val="28"/>
          <w:szCs w:val="28"/>
          <w:u w:val="single"/>
          <w:lang w:val="uk-UA"/>
        </w:rPr>
        <w:t>.</w:t>
      </w:r>
    </w:p>
    <w:bookmarkEnd w:id="1"/>
    <w:p w14:paraId="11132E8C" w14:textId="4FAF4AEA" w:rsidR="00C54B55" w:rsidRPr="00702B1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702B15">
        <w:rPr>
          <w:bCs/>
          <w:sz w:val="28"/>
          <w:szCs w:val="28"/>
          <w:u w:val="single"/>
        </w:rPr>
        <w:t>“</w:t>
      </w:r>
      <w:r w:rsidRPr="00702B1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702B15">
        <w:rPr>
          <w:bCs/>
          <w:sz w:val="28"/>
          <w:szCs w:val="28"/>
          <w:u w:val="single"/>
        </w:rPr>
        <w:t>”</w:t>
      </w:r>
      <w:r w:rsidRPr="00702B1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702B15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702B15">
        <w:rPr>
          <w:bCs/>
          <w:sz w:val="17"/>
          <w:szCs w:val="17"/>
          <w:lang w:val="uk-UA"/>
        </w:rPr>
        <w:t>(</w:t>
      </w:r>
      <w:r w:rsidRPr="00702B15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702B15">
        <w:rPr>
          <w:bCs/>
          <w:sz w:val="17"/>
          <w:szCs w:val="17"/>
          <w:lang w:val="uk-UA"/>
        </w:rPr>
        <w:t>)</w:t>
      </w:r>
    </w:p>
    <w:p w14:paraId="5C3FC59B" w14:textId="77777777" w:rsidR="008E4834" w:rsidRPr="00702B15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695A7F6F" w:rsidR="00741B16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702B15">
        <w:rPr>
          <w:sz w:val="28"/>
          <w:szCs w:val="28"/>
          <w:lang w:val="uk-UA"/>
        </w:rPr>
        <w:t>Тел.робочий</w:t>
      </w:r>
      <w:proofErr w:type="spellEnd"/>
      <w:r w:rsidR="000709B1" w:rsidRPr="00702B15">
        <w:rPr>
          <w:sz w:val="28"/>
          <w:szCs w:val="28"/>
          <w:lang w:val="uk-UA"/>
        </w:rPr>
        <w:t>:</w:t>
      </w:r>
      <w:r w:rsidR="000709B1" w:rsidRPr="00702B15">
        <w:rPr>
          <w:sz w:val="28"/>
          <w:szCs w:val="28"/>
          <w:u w:val="single"/>
          <w:lang w:val="uk-UA"/>
        </w:rPr>
        <w:t xml:space="preserve"> </w:t>
      </w:r>
      <w:bookmarkStart w:id="2" w:name="_Hlk175044115"/>
      <w:r w:rsidR="008B51D1" w:rsidRPr="008B51D1">
        <w:rPr>
          <w:sz w:val="28"/>
          <w:szCs w:val="28"/>
          <w:u w:val="single"/>
        </w:rPr>
        <w:t>+38</w:t>
      </w:r>
      <w:r w:rsidR="0033510A" w:rsidRPr="0033510A">
        <w:rPr>
          <w:sz w:val="28"/>
          <w:szCs w:val="28"/>
          <w:u w:val="single"/>
        </w:rPr>
        <w:t>0501320122</w:t>
      </w:r>
      <w:r w:rsidR="000709B1" w:rsidRPr="00702B15">
        <w:rPr>
          <w:sz w:val="28"/>
          <w:szCs w:val="28"/>
          <w:lang w:val="uk-UA"/>
        </w:rPr>
        <w:t xml:space="preserve">          </w:t>
      </w:r>
      <w:r w:rsidR="00E26D2B" w:rsidRPr="00702B15">
        <w:rPr>
          <w:sz w:val="28"/>
          <w:szCs w:val="28"/>
        </w:rPr>
        <w:t xml:space="preserve">    </w:t>
      </w:r>
      <w:r w:rsidR="000709B1" w:rsidRPr="00702B15">
        <w:rPr>
          <w:sz w:val="28"/>
          <w:szCs w:val="28"/>
          <w:lang w:val="uk-UA"/>
        </w:rPr>
        <w:t xml:space="preserve">  </w:t>
      </w:r>
      <w:r w:rsidR="008B51D1">
        <w:rPr>
          <w:sz w:val="28"/>
          <w:szCs w:val="28"/>
          <w:lang w:val="uk-UA"/>
        </w:rPr>
        <w:t xml:space="preserve">        </w:t>
      </w:r>
      <w:r w:rsidR="0033510A">
        <w:rPr>
          <w:sz w:val="28"/>
          <w:szCs w:val="28"/>
          <w:lang w:val="uk-UA"/>
        </w:rPr>
        <w:t xml:space="preserve">  </w:t>
      </w:r>
      <w:r w:rsidR="000709B1" w:rsidRPr="00702B15">
        <w:rPr>
          <w:sz w:val="28"/>
          <w:szCs w:val="28"/>
          <w:lang w:val="uk-UA"/>
        </w:rPr>
        <w:t xml:space="preserve">    </w:t>
      </w:r>
      <w:bookmarkEnd w:id="2"/>
      <w:r w:rsidRPr="00702B15">
        <w:rPr>
          <w:b/>
          <w:sz w:val="28"/>
          <w:szCs w:val="28"/>
          <w:u w:val="single"/>
          <w:lang w:val="uk-UA"/>
        </w:rPr>
        <w:t>особисто</w:t>
      </w:r>
    </w:p>
    <w:p w14:paraId="13C77EA6" w14:textId="33E51BE3" w:rsidR="00B14875" w:rsidRPr="00717265" w:rsidRDefault="00741B16" w:rsidP="00CB0A9F">
      <w:pPr>
        <w:ind w:firstLine="708"/>
        <w:jc w:val="both"/>
        <w:rPr>
          <w:szCs w:val="28"/>
          <w:lang w:val="uk-UA"/>
        </w:rPr>
      </w:pPr>
      <w:proofErr w:type="spellStart"/>
      <w:r w:rsidRPr="00702B15">
        <w:rPr>
          <w:szCs w:val="28"/>
          <w:u w:val="single"/>
          <w:lang w:val="uk-UA"/>
        </w:rPr>
        <w:t>Тел.моб</w:t>
      </w:r>
      <w:proofErr w:type="spellEnd"/>
      <w:r w:rsidRPr="00702B15">
        <w:rPr>
          <w:szCs w:val="28"/>
          <w:u w:val="single"/>
          <w:lang w:val="uk-UA"/>
        </w:rPr>
        <w:t>.:</w:t>
      </w:r>
      <w:r w:rsidRPr="009B3242">
        <w:rPr>
          <w:sz w:val="28"/>
          <w:szCs w:val="28"/>
          <w:u w:val="single"/>
          <w:lang w:val="uk-UA"/>
        </w:rPr>
        <w:t xml:space="preserve"> </w:t>
      </w:r>
    </w:p>
    <w:p w14:paraId="67525A14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487" w:type="dxa"/>
          </w:tcPr>
          <w:p w14:paraId="1DF67D52" w14:textId="5FE0E562" w:rsidR="008118DC" w:rsidRPr="00216543" w:rsidRDefault="004A70E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4A70E5">
              <w:rPr>
                <w:sz w:val="28"/>
                <w:lang w:val="uk-UA"/>
              </w:rPr>
              <w:t>Кур’ята</w:t>
            </w:r>
            <w:proofErr w:type="spellEnd"/>
            <w:r w:rsidRPr="004A70E5">
              <w:rPr>
                <w:sz w:val="28"/>
                <w:lang w:val="uk-UA"/>
              </w:rPr>
              <w:t xml:space="preserve"> Микола Сергійович</w:t>
            </w:r>
          </w:p>
        </w:tc>
      </w:tr>
      <w:tr w:rsidR="008118D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47400702" w:rsidR="008118DC" w:rsidRPr="00D71826" w:rsidRDefault="00243A73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19.12.2001</w:t>
            </w:r>
          </w:p>
        </w:tc>
      </w:tr>
      <w:tr w:rsidR="008118D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8118D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9111B05" w:rsidR="008118DC" w:rsidRPr="008118DC" w:rsidRDefault="004B6391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27.06.2023 по теперішній час</w:t>
            </w:r>
          </w:p>
        </w:tc>
      </w:tr>
      <w:tr w:rsidR="00D531C3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41FB35FB" w:rsidR="00D531C3" w:rsidRPr="00537E4E" w:rsidRDefault="00975E99" w:rsidP="00D531C3">
            <w:pPr>
              <w:jc w:val="both"/>
              <w:rPr>
                <w:sz w:val="28"/>
              </w:rPr>
            </w:pPr>
            <w:r w:rsidRPr="00C231FB">
              <w:rPr>
                <w:sz w:val="28"/>
                <w:lang w:val="uk-UA"/>
              </w:rPr>
              <w:t>Інструктор</w:t>
            </w:r>
          </w:p>
        </w:tc>
      </w:tr>
      <w:tr w:rsidR="00D531C3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5C79B67C" w:rsidR="00D531C3" w:rsidRPr="00537E4E" w:rsidRDefault="00D531C3" w:rsidP="00D531C3">
            <w:pPr>
              <w:jc w:val="both"/>
              <w:rPr>
                <w:sz w:val="28"/>
              </w:rPr>
            </w:pPr>
            <w:r w:rsidRPr="00CE2CAF">
              <w:rPr>
                <w:sz w:val="28"/>
              </w:rPr>
              <w:t xml:space="preserve">3 </w:t>
            </w:r>
            <w:proofErr w:type="spellStart"/>
            <w:r w:rsidRPr="00CE2CAF">
              <w:rPr>
                <w:sz w:val="28"/>
              </w:rPr>
              <w:t>навчальної</w:t>
            </w:r>
            <w:proofErr w:type="spellEnd"/>
            <w:r w:rsidRPr="00CE2CAF">
              <w:rPr>
                <w:sz w:val="28"/>
              </w:rPr>
              <w:t xml:space="preserve"> роти</w:t>
            </w:r>
          </w:p>
        </w:tc>
      </w:tr>
      <w:tr w:rsidR="008118D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05408C8A" w:rsidR="008118DC" w:rsidRPr="00F722A8" w:rsidRDefault="00440D80" w:rsidP="00F722A8">
            <w:pPr>
              <w:jc w:val="both"/>
              <w:rPr>
                <w:sz w:val="28"/>
              </w:rPr>
            </w:pPr>
            <w:r>
              <w:rPr>
                <w:sz w:val="28"/>
                <w:lang w:val="uk-UA"/>
              </w:rPr>
              <w:t>з 28.10.2024 по теперішній час</w:t>
            </w:r>
          </w:p>
        </w:tc>
      </w:tr>
      <w:tr w:rsidR="008118D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3083CADE" w:rsidR="008118DC" w:rsidRPr="00FF5A6A" w:rsidRDefault="006036E6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                №007377557</w:t>
            </w:r>
          </w:p>
        </w:tc>
      </w:tr>
      <w:tr w:rsidR="008118D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</w:t>
            </w:r>
            <w:r w:rsidR="009062AC">
              <w:rPr>
                <w:sz w:val="28"/>
                <w:lang w:val="uk-UA"/>
              </w:rPr>
              <w:t xml:space="preserve"> (фактичне)</w:t>
            </w:r>
            <w:r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</w:tr>
      <w:tr w:rsidR="008118D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5228E55C" w:rsidR="008118DC" w:rsidRPr="00734831" w:rsidRDefault="00A624D2" w:rsidP="00537E4E">
            <w:pPr>
              <w:jc w:val="both"/>
              <w:rPr>
                <w:sz w:val="28"/>
                <w:lang w:val="uk-UA"/>
              </w:rPr>
            </w:pPr>
            <w:proofErr w:type="spellStart"/>
            <w:r w:rsidRPr="00C231FB">
              <w:rPr>
                <w:sz w:val="28"/>
                <w:lang w:val="uk-UA"/>
              </w:rPr>
              <w:t>моб.т</w:t>
            </w:r>
            <w:proofErr w:type="spellEnd"/>
            <w:r w:rsidRPr="00C231FB">
              <w:rPr>
                <w:sz w:val="28"/>
                <w:lang w:val="uk-UA"/>
              </w:rPr>
              <w:t xml:space="preserve">. </w:t>
            </w:r>
            <w:r w:rsidRPr="00276EA5">
              <w:rPr>
                <w:sz w:val="28"/>
                <w:lang w:val="uk-UA"/>
              </w:rPr>
              <w:t>+</w:t>
            </w:r>
            <w:r>
              <w:rPr>
                <w:sz w:val="28"/>
                <w:lang w:val="uk-UA"/>
              </w:rPr>
              <w:t>380934568183</w:t>
            </w:r>
          </w:p>
        </w:tc>
      </w:tr>
    </w:tbl>
    <w:p w14:paraId="155204F9" w14:textId="4DBB661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C2187E">
        <w:rPr>
          <w:sz w:val="28"/>
          <w:lang w:val="uk-UA"/>
        </w:rPr>
        <w:t xml:space="preserve"> </w:t>
      </w:r>
      <w:proofErr w:type="spellStart"/>
      <w:r w:rsidR="0057594B" w:rsidRPr="00817198">
        <w:rPr>
          <w:sz w:val="28"/>
          <w:lang w:val="uk-UA"/>
        </w:rPr>
        <w:t>Кур’яти</w:t>
      </w:r>
      <w:proofErr w:type="spellEnd"/>
      <w:r w:rsidR="0057594B" w:rsidRPr="00817198">
        <w:rPr>
          <w:sz w:val="28"/>
          <w:lang w:val="uk-UA"/>
        </w:rPr>
        <w:t xml:space="preserve"> Миколи Сергійовича</w:t>
      </w:r>
      <w:r w:rsidR="0057594B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7777777" w:rsidR="00E26D2B" w:rsidRDefault="00E26D2B" w:rsidP="00687F89">
      <w:pPr>
        <w:pStyle w:val="a9"/>
        <w:spacing w:before="0" w:beforeAutospacing="0" w:after="0" w:afterAutospacing="0"/>
        <w:rPr>
          <w:lang w:val="uk-UA"/>
        </w:rPr>
      </w:pPr>
    </w:p>
    <w:p w14:paraId="0C63E823" w14:textId="2287C45B" w:rsidR="00D931D9" w:rsidRDefault="00D931D9" w:rsidP="002C217B">
      <w:pPr>
        <w:rPr>
          <w:b/>
          <w:sz w:val="28"/>
          <w:szCs w:val="28"/>
          <w:lang w:val="uk-UA"/>
        </w:rPr>
      </w:pPr>
    </w:p>
    <w:p w14:paraId="0D203811" w14:textId="77777777" w:rsidR="004E47EE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 w:rsidRPr="00106334">
        <w:rPr>
          <w:b/>
          <w:sz w:val="28"/>
          <w:szCs w:val="28"/>
          <w:lang w:val="uk-UA"/>
        </w:rPr>
        <w:t>ПОЯСНЕННЯ</w:t>
      </w:r>
    </w:p>
    <w:p w14:paraId="2813A5F7" w14:textId="77777777" w:rsidR="009518C7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A41B64" w:rsidRPr="00B940C0" w14:paraId="359E8097" w14:textId="77777777" w:rsidTr="001D4C9F">
        <w:trPr>
          <w:trHeight w:val="297"/>
        </w:trPr>
        <w:tc>
          <w:tcPr>
            <w:tcW w:w="9442" w:type="dxa"/>
          </w:tcPr>
          <w:p w14:paraId="3A537E4C" w14:textId="135EDC30" w:rsidR="0064120C" w:rsidRPr="0064120C" w:rsidRDefault="007438C0" w:rsidP="0064120C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106334">
              <w:rPr>
                <w:b/>
                <w:sz w:val="28"/>
                <w:szCs w:val="28"/>
                <w:lang w:val="uk-UA"/>
              </w:rPr>
              <w:t xml:space="preserve">По суті </w:t>
            </w:r>
            <w:r w:rsidR="00990C61" w:rsidRPr="00106334">
              <w:rPr>
                <w:b/>
                <w:sz w:val="28"/>
                <w:szCs w:val="28"/>
                <w:lang w:val="uk-UA"/>
              </w:rPr>
              <w:t>заданих мені</w:t>
            </w:r>
            <w:r w:rsidRPr="00106334">
              <w:rPr>
                <w:b/>
                <w:sz w:val="28"/>
                <w:szCs w:val="28"/>
                <w:lang w:val="uk-UA"/>
              </w:rPr>
              <w:t xml:space="preserve"> питань </w:t>
            </w:r>
            <w:r w:rsidR="00C059E2" w:rsidRPr="00106334">
              <w:rPr>
                <w:b/>
                <w:sz w:val="28"/>
                <w:szCs w:val="28"/>
                <w:lang w:val="uk-UA"/>
              </w:rPr>
              <w:t>можу пояснити наступне:</w:t>
            </w:r>
            <w:r w:rsidR="00603D1B">
              <w:rPr>
                <w:b/>
                <w:sz w:val="28"/>
                <w:szCs w:val="28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C1039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), командиром </w:t>
            </w:r>
            <w:r w:rsidR="0015067C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3 навчальної роти 1 навчального батальйону військової частини А2900, старшим лейтенантом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</w:t>
            </w:r>
            <w:r w:rsidR="000926B7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 навчального батальйону військової частини А2900, солдата </w:t>
            </w:r>
            <w:proofErr w:type="spellStart"/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>Сіреджук</w:t>
            </w:r>
            <w:r w:rsidR="00993C09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proofErr w:type="spellEnd"/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Андрі</w:t>
            </w:r>
            <w:r w:rsidR="00993C09">
              <w:rPr>
                <w:bCs/>
                <w:sz w:val="26"/>
                <w:szCs w:val="26"/>
                <w:u w:val="single"/>
                <w:lang w:val="uk-UA"/>
              </w:rPr>
              <w:t>я</w:t>
            </w:r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Миколайович</w:t>
            </w:r>
            <w:r w:rsidR="00993C09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. Пошукові заходи позитивного результату не дали. На телефонні дзвінки за номером </w:t>
            </w:r>
            <w:r w:rsidR="007D54BF" w:rsidRPr="007D54BF">
              <w:rPr>
                <w:bCs/>
                <w:sz w:val="26"/>
                <w:szCs w:val="26"/>
                <w:u w:val="single"/>
                <w:lang w:val="uk-UA"/>
              </w:rPr>
              <w:t>+380969597920</w:t>
            </w:r>
            <w:r w:rsidR="007D54BF" w:rsidRPr="007D54BF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не відповідає. Місцезнаходження військовослужбовця невідомо.</w:t>
            </w:r>
          </w:p>
          <w:p w14:paraId="734EEB1C" w14:textId="5C8A870A" w:rsidR="00381098" w:rsidRPr="0049793F" w:rsidRDefault="0064120C" w:rsidP="005C7632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</w:t>
            </w:r>
            <w:proofErr w:type="spellStart"/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>Сіреджук</w:t>
            </w:r>
            <w:proofErr w:type="spellEnd"/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Андрі</w:t>
            </w:r>
            <w:r w:rsidR="00993C09">
              <w:rPr>
                <w:bCs/>
                <w:sz w:val="26"/>
                <w:szCs w:val="26"/>
                <w:u w:val="single"/>
                <w:lang w:val="uk-UA"/>
              </w:rPr>
              <w:t>й</w:t>
            </w:r>
            <w:r w:rsidR="00993C09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Миколайович</w:t>
            </w:r>
            <w:r w:rsidR="00993C09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до польового табору 1 навчального батальйону військової частини А2900 </w:t>
            </w:r>
            <w:r w:rsidRPr="005C7632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5C7632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5C7632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381098" w:rsidRPr="00B940C0" w14:paraId="7637EA86" w14:textId="77777777" w:rsidTr="001D4C9F">
        <w:trPr>
          <w:trHeight w:val="297"/>
        </w:trPr>
        <w:tc>
          <w:tcPr>
            <w:tcW w:w="9442" w:type="dxa"/>
          </w:tcPr>
          <w:p w14:paraId="29D89E26" w14:textId="77777777" w:rsidR="00381098" w:rsidRPr="00106334" w:rsidRDefault="00381098" w:rsidP="00B3493B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A41B64" w:rsidRPr="00B940C0" w14:paraId="66C7A993" w14:textId="77777777" w:rsidTr="001D4C9F">
        <w:trPr>
          <w:trHeight w:val="297"/>
        </w:trPr>
        <w:tc>
          <w:tcPr>
            <w:tcW w:w="9442" w:type="dxa"/>
          </w:tcPr>
          <w:p w14:paraId="552E282A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572079A4" w14:textId="77777777" w:rsidTr="001D4C9F">
        <w:trPr>
          <w:trHeight w:val="297"/>
        </w:trPr>
        <w:tc>
          <w:tcPr>
            <w:tcW w:w="9442" w:type="dxa"/>
          </w:tcPr>
          <w:p w14:paraId="14C14FD6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01624C4" w14:textId="77777777" w:rsidTr="001D4C9F">
        <w:trPr>
          <w:trHeight w:val="297"/>
        </w:trPr>
        <w:tc>
          <w:tcPr>
            <w:tcW w:w="9442" w:type="dxa"/>
          </w:tcPr>
          <w:p w14:paraId="13E76B90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324F86E" w14:textId="77777777" w:rsidTr="001D4C9F">
        <w:trPr>
          <w:trHeight w:val="297"/>
        </w:trPr>
        <w:tc>
          <w:tcPr>
            <w:tcW w:w="9442" w:type="dxa"/>
          </w:tcPr>
          <w:p w14:paraId="5C8D488C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474E88A6" w14:textId="77777777" w:rsidTr="001D4C9F">
        <w:trPr>
          <w:trHeight w:val="297"/>
        </w:trPr>
        <w:tc>
          <w:tcPr>
            <w:tcW w:w="9442" w:type="dxa"/>
          </w:tcPr>
          <w:p w14:paraId="2C5B581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0142ADCE" w14:textId="77777777" w:rsidTr="001D4C9F">
        <w:trPr>
          <w:trHeight w:val="311"/>
        </w:trPr>
        <w:tc>
          <w:tcPr>
            <w:tcW w:w="9442" w:type="dxa"/>
          </w:tcPr>
          <w:p w14:paraId="2ADD278A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D215CEC" w14:textId="77777777" w:rsidTr="001D4C9F">
        <w:trPr>
          <w:trHeight w:val="297"/>
        </w:trPr>
        <w:tc>
          <w:tcPr>
            <w:tcW w:w="9442" w:type="dxa"/>
          </w:tcPr>
          <w:p w14:paraId="7612750D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69CB3A9B" w14:textId="77777777" w:rsidTr="001D4C9F">
        <w:trPr>
          <w:trHeight w:val="297"/>
        </w:trPr>
        <w:tc>
          <w:tcPr>
            <w:tcW w:w="9442" w:type="dxa"/>
          </w:tcPr>
          <w:p w14:paraId="43F6B00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E051A7A" w14:textId="77777777" w:rsidR="00CB647B" w:rsidRPr="005072E7" w:rsidRDefault="00CB647B" w:rsidP="009518C7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4D5822D" w14:textId="39FADDEC" w:rsidR="00A41B64" w:rsidRDefault="00A703B5" w:rsidP="00C3157E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550A0">
        <w:rPr>
          <w:rFonts w:eastAsia="Calibri"/>
          <w:spacing w:val="-4"/>
          <w:sz w:val="28"/>
          <w:szCs w:val="28"/>
          <w:lang w:eastAsia="en-US"/>
        </w:rPr>
        <w:t>.</w:t>
      </w:r>
      <w:r w:rsidR="00E14E3B">
        <w:rPr>
          <w:bCs/>
          <w:sz w:val="28"/>
          <w:szCs w:val="28"/>
          <w:lang w:val="uk-UA"/>
        </w:rPr>
        <w:t>0</w:t>
      </w:r>
      <w:r w:rsidR="00AE4EB5">
        <w:rPr>
          <w:bCs/>
          <w:sz w:val="28"/>
          <w:szCs w:val="28"/>
          <w:lang w:val="uk-UA"/>
        </w:rPr>
        <w:t>5</w:t>
      </w:r>
      <w:r w:rsidR="005550A0">
        <w:rPr>
          <w:bCs/>
          <w:sz w:val="28"/>
          <w:szCs w:val="28"/>
        </w:rPr>
        <w:t>.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B940C0">
        <w:rPr>
          <w:bCs/>
          <w:sz w:val="28"/>
          <w:szCs w:val="28"/>
          <w:lang w:val="uk-UA"/>
        </w:rPr>
        <w:t>2</w:t>
      </w:r>
      <w:r w:rsidR="00C24E2C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  <w:r w:rsidR="00A8036C">
        <w:rPr>
          <w:bCs/>
          <w:sz w:val="28"/>
          <w:szCs w:val="28"/>
          <w:lang w:val="uk-UA"/>
        </w:rPr>
        <w:t xml:space="preserve"> </w:t>
      </w:r>
      <w:r w:rsidR="00FA4105">
        <w:rPr>
          <w:bCs/>
          <w:sz w:val="28"/>
          <w:szCs w:val="28"/>
          <w:lang w:val="uk-UA"/>
        </w:rPr>
        <w:t xml:space="preserve">                                                 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4DEFD99B" w14:textId="15974633" w:rsidR="009518C7" w:rsidRPr="00CB647B" w:rsidRDefault="009518C7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</w:t>
      </w:r>
      <w:r w:rsidR="00C3157E" w:rsidRPr="00B940C0">
        <w:rPr>
          <w:color w:val="000000"/>
          <w:sz w:val="17"/>
          <w:szCs w:val="17"/>
          <w:lang w:val="uk-UA"/>
        </w:rPr>
        <w:t xml:space="preserve">                   </w:t>
      </w:r>
      <w:r w:rsidR="00CB647B">
        <w:rPr>
          <w:color w:val="000000"/>
          <w:sz w:val="17"/>
          <w:szCs w:val="17"/>
          <w:lang w:val="uk-UA"/>
        </w:rPr>
        <w:t xml:space="preserve">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1B8C0601" w:rsidR="00C059E2" w:rsidRDefault="00CB647B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C3157E">
        <w:rPr>
          <w:color w:val="000000"/>
          <w:sz w:val="26"/>
          <w:szCs w:val="26"/>
        </w:rPr>
        <w:t xml:space="preserve">           </w:t>
      </w:r>
      <w:r w:rsidR="009A07F8">
        <w:rPr>
          <w:color w:val="000000"/>
          <w:sz w:val="26"/>
          <w:szCs w:val="26"/>
          <w:lang w:val="uk-UA"/>
        </w:rPr>
        <w:t xml:space="preserve">      </w:t>
      </w:r>
      <w:r w:rsidR="00C3157E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uk-UA"/>
        </w:rPr>
        <w:t xml:space="preserve"> </w:t>
      </w:r>
      <w:r w:rsidR="00A94840" w:rsidRPr="00F41570">
        <w:rPr>
          <w:color w:val="000000"/>
          <w:sz w:val="26"/>
          <w:szCs w:val="26"/>
          <w:u w:val="single"/>
          <w:lang w:val="uk-UA"/>
        </w:rPr>
        <w:t>не маю</w:t>
      </w:r>
      <w:r w:rsidRPr="00F41570">
        <w:rPr>
          <w:color w:val="000000"/>
          <w:sz w:val="26"/>
          <w:szCs w:val="26"/>
          <w:lang w:val="uk-UA"/>
        </w:rPr>
        <w:t>.</w:t>
      </w:r>
    </w:p>
    <w:p w14:paraId="7C58F7BC" w14:textId="7D2D9749" w:rsidR="001F7D8C" w:rsidRPr="001F7D8C" w:rsidRDefault="001F7D8C" w:rsidP="00C3157E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</w:t>
      </w:r>
      <w:r w:rsidR="00BF2412">
        <w:rPr>
          <w:color w:val="000000"/>
          <w:sz w:val="17"/>
          <w:szCs w:val="17"/>
          <w:lang w:val="uk-UA"/>
        </w:rPr>
        <w:t xml:space="preserve">     </w:t>
      </w:r>
      <w:r>
        <w:rPr>
          <w:color w:val="000000"/>
          <w:sz w:val="17"/>
          <w:szCs w:val="17"/>
          <w:lang w:val="uk-UA"/>
        </w:rPr>
        <w:t xml:space="preserve">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1F4F9633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 w:rsidR="00C3157E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  <w:lang w:val="uk-UA"/>
        </w:rPr>
        <w:t xml:space="preserve">   __________________________ </w:t>
      </w:r>
    </w:p>
    <w:p w14:paraId="2CE3817E" w14:textId="2B4CBB48" w:rsidR="00CB647B" w:rsidRPr="00CB647B" w:rsidRDefault="00CB647B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</w:t>
      </w:r>
      <w:r w:rsidR="00C3157E">
        <w:rPr>
          <w:color w:val="000000"/>
          <w:sz w:val="17"/>
          <w:szCs w:val="17"/>
        </w:rPr>
        <w:t xml:space="preserve">                 </w:t>
      </w:r>
      <w:r>
        <w:rPr>
          <w:color w:val="000000"/>
          <w:sz w:val="17"/>
          <w:szCs w:val="17"/>
          <w:lang w:val="uk-UA"/>
        </w:rPr>
        <w:t xml:space="preserve">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D4527FD" w14:textId="568B6FB4" w:rsidR="00B44EED" w:rsidRPr="00D86557" w:rsidRDefault="00D86557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sz w:val="28"/>
          <w:szCs w:val="26"/>
          <w:lang w:val="uk-UA"/>
        </w:rPr>
        <w:t>_______________________</w:t>
      </w:r>
      <w:r w:rsidR="00CB647B" w:rsidRPr="00CB647B">
        <w:rPr>
          <w:sz w:val="28"/>
          <w:szCs w:val="26"/>
          <w:lang w:val="uk-UA"/>
        </w:rPr>
        <w:t>______________________________________________________________________________________________________</w:t>
      </w:r>
      <w:r w:rsidR="00CB647B">
        <w:rPr>
          <w:sz w:val="28"/>
          <w:szCs w:val="26"/>
          <w:lang w:val="uk-UA"/>
        </w:rPr>
        <w:t>______</w:t>
      </w:r>
      <w:r w:rsidR="00CB647B" w:rsidRPr="00CB647B">
        <w:rPr>
          <w:sz w:val="28"/>
          <w:szCs w:val="26"/>
          <w:lang w:val="uk-UA"/>
        </w:rPr>
        <w:t>_</w:t>
      </w:r>
      <w:r w:rsidR="00C3157E">
        <w:rPr>
          <w:sz w:val="28"/>
          <w:szCs w:val="26"/>
        </w:rPr>
        <w:t>____</w:t>
      </w:r>
      <w:r w:rsidR="00CB647B" w:rsidRPr="00CB647B">
        <w:rPr>
          <w:sz w:val="28"/>
          <w:szCs w:val="26"/>
          <w:lang w:val="uk-UA"/>
        </w:rPr>
        <w:t xml:space="preserve"> </w:t>
      </w:r>
    </w:p>
    <w:p w14:paraId="011BD4D4" w14:textId="77777777" w:rsid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23C07A2C" w14:textId="588DA1F8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</w:t>
      </w:r>
      <w:r w:rsidR="00C3157E">
        <w:rPr>
          <w:bCs/>
          <w:sz w:val="28"/>
          <w:szCs w:val="28"/>
        </w:rPr>
        <w:t>_______</w:t>
      </w:r>
      <w:r>
        <w:rPr>
          <w:bCs/>
          <w:sz w:val="28"/>
          <w:szCs w:val="28"/>
          <w:lang w:val="uk-UA"/>
        </w:rPr>
        <w:t xml:space="preserve"> </w:t>
      </w:r>
    </w:p>
    <w:p w14:paraId="2A1BA375" w14:textId="77777777" w:rsidR="00CB647B" w:rsidRP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sectPr w:rsidR="00CB647B" w:rsidRPr="00CB647B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029E2" w14:textId="77777777" w:rsidR="00FF4A95" w:rsidRDefault="00FF4A95" w:rsidP="00FC46B8">
      <w:r>
        <w:separator/>
      </w:r>
    </w:p>
  </w:endnote>
  <w:endnote w:type="continuationSeparator" w:id="0">
    <w:p w14:paraId="73D03185" w14:textId="77777777" w:rsidR="00FF4A95" w:rsidRDefault="00FF4A9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4074" w14:textId="77777777" w:rsidR="00FF4A95" w:rsidRDefault="00FF4A95" w:rsidP="00FC46B8">
      <w:r>
        <w:separator/>
      </w:r>
    </w:p>
  </w:footnote>
  <w:footnote w:type="continuationSeparator" w:id="0">
    <w:p w14:paraId="75EC444D" w14:textId="77777777" w:rsidR="00FF4A95" w:rsidRDefault="00FF4A9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108847263">
    <w:abstractNumId w:val="1"/>
  </w:num>
  <w:num w:numId="2" w16cid:durableId="149634846">
    <w:abstractNumId w:val="3"/>
  </w:num>
  <w:num w:numId="3" w16cid:durableId="2146003741">
    <w:abstractNumId w:val="0"/>
  </w:num>
  <w:num w:numId="4" w16cid:durableId="159588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18BB"/>
    <w:rsid w:val="0001319A"/>
    <w:rsid w:val="00013565"/>
    <w:rsid w:val="00013D7E"/>
    <w:rsid w:val="00025D57"/>
    <w:rsid w:val="00026745"/>
    <w:rsid w:val="00030188"/>
    <w:rsid w:val="00034291"/>
    <w:rsid w:val="00036009"/>
    <w:rsid w:val="000422E2"/>
    <w:rsid w:val="000443A2"/>
    <w:rsid w:val="00044AA2"/>
    <w:rsid w:val="000469EA"/>
    <w:rsid w:val="000500BB"/>
    <w:rsid w:val="00053D3C"/>
    <w:rsid w:val="00054A44"/>
    <w:rsid w:val="000567FE"/>
    <w:rsid w:val="00060798"/>
    <w:rsid w:val="00060A38"/>
    <w:rsid w:val="000701A4"/>
    <w:rsid w:val="000709B1"/>
    <w:rsid w:val="00075B37"/>
    <w:rsid w:val="00076EAB"/>
    <w:rsid w:val="00080026"/>
    <w:rsid w:val="00081C4A"/>
    <w:rsid w:val="00081C80"/>
    <w:rsid w:val="00082668"/>
    <w:rsid w:val="00087BF5"/>
    <w:rsid w:val="00091332"/>
    <w:rsid w:val="00091488"/>
    <w:rsid w:val="000926B7"/>
    <w:rsid w:val="000927C6"/>
    <w:rsid w:val="00094787"/>
    <w:rsid w:val="000A1CBF"/>
    <w:rsid w:val="000A1E42"/>
    <w:rsid w:val="000A5F3F"/>
    <w:rsid w:val="000B0EF0"/>
    <w:rsid w:val="000B4464"/>
    <w:rsid w:val="000B661A"/>
    <w:rsid w:val="000B6D96"/>
    <w:rsid w:val="000C320B"/>
    <w:rsid w:val="000C4608"/>
    <w:rsid w:val="000D0984"/>
    <w:rsid w:val="000D4E5B"/>
    <w:rsid w:val="000D647E"/>
    <w:rsid w:val="000D67D4"/>
    <w:rsid w:val="000D6800"/>
    <w:rsid w:val="000D6FFF"/>
    <w:rsid w:val="000E1241"/>
    <w:rsid w:val="000E2D2E"/>
    <w:rsid w:val="000E79DB"/>
    <w:rsid w:val="000F04D7"/>
    <w:rsid w:val="000F0F3B"/>
    <w:rsid w:val="000F12A9"/>
    <w:rsid w:val="000F1A7B"/>
    <w:rsid w:val="00100FA6"/>
    <w:rsid w:val="00101349"/>
    <w:rsid w:val="0010254C"/>
    <w:rsid w:val="00106334"/>
    <w:rsid w:val="00106DC8"/>
    <w:rsid w:val="00110CCF"/>
    <w:rsid w:val="001125E1"/>
    <w:rsid w:val="001137CD"/>
    <w:rsid w:val="001155A6"/>
    <w:rsid w:val="0012501B"/>
    <w:rsid w:val="00126D97"/>
    <w:rsid w:val="00127FD7"/>
    <w:rsid w:val="00140AB5"/>
    <w:rsid w:val="001442A6"/>
    <w:rsid w:val="00147A72"/>
    <w:rsid w:val="0015067C"/>
    <w:rsid w:val="00152274"/>
    <w:rsid w:val="00153892"/>
    <w:rsid w:val="00155B0C"/>
    <w:rsid w:val="00155BAA"/>
    <w:rsid w:val="00157E3F"/>
    <w:rsid w:val="0016344A"/>
    <w:rsid w:val="001717EB"/>
    <w:rsid w:val="00175ECF"/>
    <w:rsid w:val="00176F48"/>
    <w:rsid w:val="00180ED1"/>
    <w:rsid w:val="0018121D"/>
    <w:rsid w:val="001818F5"/>
    <w:rsid w:val="00183876"/>
    <w:rsid w:val="00184CE3"/>
    <w:rsid w:val="001860B9"/>
    <w:rsid w:val="00186BEB"/>
    <w:rsid w:val="00190C97"/>
    <w:rsid w:val="00191B4C"/>
    <w:rsid w:val="00191C78"/>
    <w:rsid w:val="00192847"/>
    <w:rsid w:val="00192D06"/>
    <w:rsid w:val="00193174"/>
    <w:rsid w:val="001945D4"/>
    <w:rsid w:val="00195BB4"/>
    <w:rsid w:val="00195F23"/>
    <w:rsid w:val="0019609F"/>
    <w:rsid w:val="00197443"/>
    <w:rsid w:val="001A0C46"/>
    <w:rsid w:val="001A3777"/>
    <w:rsid w:val="001A46D1"/>
    <w:rsid w:val="001A46F2"/>
    <w:rsid w:val="001A73D2"/>
    <w:rsid w:val="001B0AD8"/>
    <w:rsid w:val="001B14F6"/>
    <w:rsid w:val="001B1753"/>
    <w:rsid w:val="001B20F0"/>
    <w:rsid w:val="001B32F8"/>
    <w:rsid w:val="001B522C"/>
    <w:rsid w:val="001C239D"/>
    <w:rsid w:val="001C2E42"/>
    <w:rsid w:val="001C2F6D"/>
    <w:rsid w:val="001C5AC9"/>
    <w:rsid w:val="001C68B9"/>
    <w:rsid w:val="001D0BFE"/>
    <w:rsid w:val="001D0D68"/>
    <w:rsid w:val="001D35B8"/>
    <w:rsid w:val="001D4C9F"/>
    <w:rsid w:val="001D4D09"/>
    <w:rsid w:val="001D5828"/>
    <w:rsid w:val="001E3536"/>
    <w:rsid w:val="001F0833"/>
    <w:rsid w:val="001F2C6B"/>
    <w:rsid w:val="001F7D8C"/>
    <w:rsid w:val="00200826"/>
    <w:rsid w:val="0020495E"/>
    <w:rsid w:val="00204B76"/>
    <w:rsid w:val="002056D5"/>
    <w:rsid w:val="00205951"/>
    <w:rsid w:val="00205F3C"/>
    <w:rsid w:val="00210FF1"/>
    <w:rsid w:val="0021241A"/>
    <w:rsid w:val="00213D8D"/>
    <w:rsid w:val="00216543"/>
    <w:rsid w:val="00220541"/>
    <w:rsid w:val="00220745"/>
    <w:rsid w:val="00223373"/>
    <w:rsid w:val="002238AB"/>
    <w:rsid w:val="002264F4"/>
    <w:rsid w:val="00232859"/>
    <w:rsid w:val="0023339E"/>
    <w:rsid w:val="00233483"/>
    <w:rsid w:val="002342D3"/>
    <w:rsid w:val="00234B6D"/>
    <w:rsid w:val="0023581D"/>
    <w:rsid w:val="00236423"/>
    <w:rsid w:val="002378C1"/>
    <w:rsid w:val="00237AE7"/>
    <w:rsid w:val="00241999"/>
    <w:rsid w:val="00242384"/>
    <w:rsid w:val="00242F35"/>
    <w:rsid w:val="00243A73"/>
    <w:rsid w:val="00253D9E"/>
    <w:rsid w:val="00254905"/>
    <w:rsid w:val="002570C9"/>
    <w:rsid w:val="00257735"/>
    <w:rsid w:val="00257839"/>
    <w:rsid w:val="002661D5"/>
    <w:rsid w:val="00267060"/>
    <w:rsid w:val="0027128D"/>
    <w:rsid w:val="00273943"/>
    <w:rsid w:val="002757BF"/>
    <w:rsid w:val="00275B08"/>
    <w:rsid w:val="0028173F"/>
    <w:rsid w:val="00281CC9"/>
    <w:rsid w:val="002854EB"/>
    <w:rsid w:val="00285A40"/>
    <w:rsid w:val="0028631B"/>
    <w:rsid w:val="00287801"/>
    <w:rsid w:val="002905D9"/>
    <w:rsid w:val="00291061"/>
    <w:rsid w:val="002927C9"/>
    <w:rsid w:val="002944BA"/>
    <w:rsid w:val="002A05F5"/>
    <w:rsid w:val="002A0FC7"/>
    <w:rsid w:val="002A23D5"/>
    <w:rsid w:val="002A535E"/>
    <w:rsid w:val="002A61ED"/>
    <w:rsid w:val="002B063E"/>
    <w:rsid w:val="002B1003"/>
    <w:rsid w:val="002B13AB"/>
    <w:rsid w:val="002B1BA4"/>
    <w:rsid w:val="002B307F"/>
    <w:rsid w:val="002B717C"/>
    <w:rsid w:val="002B7909"/>
    <w:rsid w:val="002B7AED"/>
    <w:rsid w:val="002C0E53"/>
    <w:rsid w:val="002C1039"/>
    <w:rsid w:val="002C217B"/>
    <w:rsid w:val="002C222C"/>
    <w:rsid w:val="002C3D22"/>
    <w:rsid w:val="002C5A39"/>
    <w:rsid w:val="002D0687"/>
    <w:rsid w:val="002D1E6E"/>
    <w:rsid w:val="002D3979"/>
    <w:rsid w:val="002D4F95"/>
    <w:rsid w:val="002E1B4B"/>
    <w:rsid w:val="002E491D"/>
    <w:rsid w:val="002E4D02"/>
    <w:rsid w:val="002E7614"/>
    <w:rsid w:val="002E7A3D"/>
    <w:rsid w:val="002F27EC"/>
    <w:rsid w:val="002F3E67"/>
    <w:rsid w:val="002F4942"/>
    <w:rsid w:val="002F4CF5"/>
    <w:rsid w:val="002F680D"/>
    <w:rsid w:val="003006CF"/>
    <w:rsid w:val="00300F06"/>
    <w:rsid w:val="00301B3F"/>
    <w:rsid w:val="0030212D"/>
    <w:rsid w:val="003046D6"/>
    <w:rsid w:val="00312E0A"/>
    <w:rsid w:val="00313DE8"/>
    <w:rsid w:val="00320A95"/>
    <w:rsid w:val="00321130"/>
    <w:rsid w:val="00321D93"/>
    <w:rsid w:val="00321E44"/>
    <w:rsid w:val="00321F46"/>
    <w:rsid w:val="003236F7"/>
    <w:rsid w:val="00325C31"/>
    <w:rsid w:val="00330726"/>
    <w:rsid w:val="00330F6C"/>
    <w:rsid w:val="003321D2"/>
    <w:rsid w:val="00333C80"/>
    <w:rsid w:val="00333E0A"/>
    <w:rsid w:val="0033510A"/>
    <w:rsid w:val="003369D5"/>
    <w:rsid w:val="00336CD2"/>
    <w:rsid w:val="00337407"/>
    <w:rsid w:val="00340AC3"/>
    <w:rsid w:val="0034248C"/>
    <w:rsid w:val="003436C4"/>
    <w:rsid w:val="00347CC7"/>
    <w:rsid w:val="0035070D"/>
    <w:rsid w:val="00357932"/>
    <w:rsid w:val="00357C50"/>
    <w:rsid w:val="00361845"/>
    <w:rsid w:val="003651CA"/>
    <w:rsid w:val="003652C1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1098"/>
    <w:rsid w:val="003855E0"/>
    <w:rsid w:val="00385F2D"/>
    <w:rsid w:val="00390492"/>
    <w:rsid w:val="003906A8"/>
    <w:rsid w:val="00390F5E"/>
    <w:rsid w:val="00391053"/>
    <w:rsid w:val="00391E6E"/>
    <w:rsid w:val="00393B86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5DAA"/>
    <w:rsid w:val="003A6FE7"/>
    <w:rsid w:val="003A70DC"/>
    <w:rsid w:val="003B02EF"/>
    <w:rsid w:val="003B327D"/>
    <w:rsid w:val="003B3B90"/>
    <w:rsid w:val="003B41DC"/>
    <w:rsid w:val="003B5115"/>
    <w:rsid w:val="003C016C"/>
    <w:rsid w:val="003C3B0B"/>
    <w:rsid w:val="003C411B"/>
    <w:rsid w:val="003C4BDD"/>
    <w:rsid w:val="003C5C55"/>
    <w:rsid w:val="003C71F0"/>
    <w:rsid w:val="003D2E96"/>
    <w:rsid w:val="003D776F"/>
    <w:rsid w:val="003E3490"/>
    <w:rsid w:val="003E42BF"/>
    <w:rsid w:val="003E5158"/>
    <w:rsid w:val="003F1BD7"/>
    <w:rsid w:val="003F349B"/>
    <w:rsid w:val="003F5F78"/>
    <w:rsid w:val="00400A65"/>
    <w:rsid w:val="004010A7"/>
    <w:rsid w:val="00401BAF"/>
    <w:rsid w:val="00404F6E"/>
    <w:rsid w:val="004066EC"/>
    <w:rsid w:val="0040776C"/>
    <w:rsid w:val="004127CB"/>
    <w:rsid w:val="00414417"/>
    <w:rsid w:val="0041442B"/>
    <w:rsid w:val="004154B5"/>
    <w:rsid w:val="00416BCA"/>
    <w:rsid w:val="00421270"/>
    <w:rsid w:val="00421F0B"/>
    <w:rsid w:val="004266AE"/>
    <w:rsid w:val="0043065F"/>
    <w:rsid w:val="00430791"/>
    <w:rsid w:val="00431E27"/>
    <w:rsid w:val="00432A43"/>
    <w:rsid w:val="004346A5"/>
    <w:rsid w:val="00437734"/>
    <w:rsid w:val="004378BC"/>
    <w:rsid w:val="00440D80"/>
    <w:rsid w:val="00441CF8"/>
    <w:rsid w:val="00443A86"/>
    <w:rsid w:val="0044440C"/>
    <w:rsid w:val="00445CF8"/>
    <w:rsid w:val="00450379"/>
    <w:rsid w:val="00453638"/>
    <w:rsid w:val="00454D5A"/>
    <w:rsid w:val="0045771A"/>
    <w:rsid w:val="004608BB"/>
    <w:rsid w:val="004610BA"/>
    <w:rsid w:val="004614B1"/>
    <w:rsid w:val="00462C63"/>
    <w:rsid w:val="004639FA"/>
    <w:rsid w:val="004658A9"/>
    <w:rsid w:val="00466F21"/>
    <w:rsid w:val="004679DC"/>
    <w:rsid w:val="00467C4B"/>
    <w:rsid w:val="00474B6F"/>
    <w:rsid w:val="0048073B"/>
    <w:rsid w:val="00482AE4"/>
    <w:rsid w:val="00490C90"/>
    <w:rsid w:val="004918FA"/>
    <w:rsid w:val="00491DAC"/>
    <w:rsid w:val="004925D9"/>
    <w:rsid w:val="004950C9"/>
    <w:rsid w:val="00495A27"/>
    <w:rsid w:val="0049625C"/>
    <w:rsid w:val="0049793F"/>
    <w:rsid w:val="00497963"/>
    <w:rsid w:val="004A1DD9"/>
    <w:rsid w:val="004A2BE4"/>
    <w:rsid w:val="004A4A99"/>
    <w:rsid w:val="004A70E5"/>
    <w:rsid w:val="004A7931"/>
    <w:rsid w:val="004B581D"/>
    <w:rsid w:val="004B6391"/>
    <w:rsid w:val="004B676E"/>
    <w:rsid w:val="004B6F8F"/>
    <w:rsid w:val="004C022A"/>
    <w:rsid w:val="004C3FBD"/>
    <w:rsid w:val="004C6E7E"/>
    <w:rsid w:val="004D31E0"/>
    <w:rsid w:val="004D4D77"/>
    <w:rsid w:val="004E2FE6"/>
    <w:rsid w:val="004E47EE"/>
    <w:rsid w:val="004E7277"/>
    <w:rsid w:val="004E7834"/>
    <w:rsid w:val="004E7BA6"/>
    <w:rsid w:val="004F3E3E"/>
    <w:rsid w:val="004F5FB7"/>
    <w:rsid w:val="004F64E2"/>
    <w:rsid w:val="0050216E"/>
    <w:rsid w:val="00503771"/>
    <w:rsid w:val="005054F4"/>
    <w:rsid w:val="00506F01"/>
    <w:rsid w:val="005072E7"/>
    <w:rsid w:val="00513D4E"/>
    <w:rsid w:val="00517947"/>
    <w:rsid w:val="00521F68"/>
    <w:rsid w:val="00523C76"/>
    <w:rsid w:val="00524017"/>
    <w:rsid w:val="005262F3"/>
    <w:rsid w:val="00530E22"/>
    <w:rsid w:val="00537E4E"/>
    <w:rsid w:val="00544AD2"/>
    <w:rsid w:val="0054516D"/>
    <w:rsid w:val="00547815"/>
    <w:rsid w:val="0055464F"/>
    <w:rsid w:val="005549FD"/>
    <w:rsid w:val="005550A0"/>
    <w:rsid w:val="00556309"/>
    <w:rsid w:val="005568C8"/>
    <w:rsid w:val="00560B86"/>
    <w:rsid w:val="005679F6"/>
    <w:rsid w:val="00570693"/>
    <w:rsid w:val="005707F5"/>
    <w:rsid w:val="005721E3"/>
    <w:rsid w:val="00572A40"/>
    <w:rsid w:val="00573480"/>
    <w:rsid w:val="00574794"/>
    <w:rsid w:val="005748D0"/>
    <w:rsid w:val="00574980"/>
    <w:rsid w:val="00575801"/>
    <w:rsid w:val="0057594B"/>
    <w:rsid w:val="00576AF7"/>
    <w:rsid w:val="005770FD"/>
    <w:rsid w:val="00580A1E"/>
    <w:rsid w:val="00581DC2"/>
    <w:rsid w:val="00586263"/>
    <w:rsid w:val="005A0F47"/>
    <w:rsid w:val="005A4901"/>
    <w:rsid w:val="005A59F0"/>
    <w:rsid w:val="005B04E2"/>
    <w:rsid w:val="005B6ED6"/>
    <w:rsid w:val="005B6F57"/>
    <w:rsid w:val="005C07FE"/>
    <w:rsid w:val="005C17D1"/>
    <w:rsid w:val="005C2B6A"/>
    <w:rsid w:val="005C654F"/>
    <w:rsid w:val="005C6F76"/>
    <w:rsid w:val="005C7632"/>
    <w:rsid w:val="005D2619"/>
    <w:rsid w:val="005D38C2"/>
    <w:rsid w:val="005E1652"/>
    <w:rsid w:val="005E3D1E"/>
    <w:rsid w:val="005E58C6"/>
    <w:rsid w:val="005E710A"/>
    <w:rsid w:val="005F40D2"/>
    <w:rsid w:val="005F502D"/>
    <w:rsid w:val="0060201B"/>
    <w:rsid w:val="006030BD"/>
    <w:rsid w:val="006036E6"/>
    <w:rsid w:val="00603D1B"/>
    <w:rsid w:val="00604DF9"/>
    <w:rsid w:val="00613886"/>
    <w:rsid w:val="00614E61"/>
    <w:rsid w:val="006165A0"/>
    <w:rsid w:val="00616C8E"/>
    <w:rsid w:val="00617927"/>
    <w:rsid w:val="00620F5A"/>
    <w:rsid w:val="00626968"/>
    <w:rsid w:val="00627DE2"/>
    <w:rsid w:val="00633B74"/>
    <w:rsid w:val="00633D6D"/>
    <w:rsid w:val="006344C9"/>
    <w:rsid w:val="006345E1"/>
    <w:rsid w:val="006357DF"/>
    <w:rsid w:val="00636063"/>
    <w:rsid w:val="00636BD1"/>
    <w:rsid w:val="00637214"/>
    <w:rsid w:val="006378AA"/>
    <w:rsid w:val="00637C2F"/>
    <w:rsid w:val="0064120C"/>
    <w:rsid w:val="00641D6B"/>
    <w:rsid w:val="006442C9"/>
    <w:rsid w:val="00644D25"/>
    <w:rsid w:val="00644DCA"/>
    <w:rsid w:val="00647779"/>
    <w:rsid w:val="006511BB"/>
    <w:rsid w:val="0065143C"/>
    <w:rsid w:val="0065266C"/>
    <w:rsid w:val="00663538"/>
    <w:rsid w:val="00664635"/>
    <w:rsid w:val="00667552"/>
    <w:rsid w:val="00667BA5"/>
    <w:rsid w:val="00672728"/>
    <w:rsid w:val="00673764"/>
    <w:rsid w:val="00673CC0"/>
    <w:rsid w:val="00675911"/>
    <w:rsid w:val="006829EC"/>
    <w:rsid w:val="00685A8D"/>
    <w:rsid w:val="00687359"/>
    <w:rsid w:val="00687F89"/>
    <w:rsid w:val="00690599"/>
    <w:rsid w:val="006916DF"/>
    <w:rsid w:val="006934A2"/>
    <w:rsid w:val="00694189"/>
    <w:rsid w:val="0069449C"/>
    <w:rsid w:val="00694A9E"/>
    <w:rsid w:val="00696346"/>
    <w:rsid w:val="006A0901"/>
    <w:rsid w:val="006A16AA"/>
    <w:rsid w:val="006A46B4"/>
    <w:rsid w:val="006A7971"/>
    <w:rsid w:val="006B0A0C"/>
    <w:rsid w:val="006B1171"/>
    <w:rsid w:val="006B30A7"/>
    <w:rsid w:val="006B3FE5"/>
    <w:rsid w:val="006B4B46"/>
    <w:rsid w:val="006B5942"/>
    <w:rsid w:val="006B5C18"/>
    <w:rsid w:val="006B6207"/>
    <w:rsid w:val="006B71B6"/>
    <w:rsid w:val="006C42AF"/>
    <w:rsid w:val="006C495C"/>
    <w:rsid w:val="006C6E3E"/>
    <w:rsid w:val="006C7F92"/>
    <w:rsid w:val="006D0A14"/>
    <w:rsid w:val="006D160A"/>
    <w:rsid w:val="006D229C"/>
    <w:rsid w:val="006D2C8F"/>
    <w:rsid w:val="006D4C6B"/>
    <w:rsid w:val="006E05F0"/>
    <w:rsid w:val="006E342D"/>
    <w:rsid w:val="006E3AD8"/>
    <w:rsid w:val="006E70E0"/>
    <w:rsid w:val="006E77D4"/>
    <w:rsid w:val="006E7C38"/>
    <w:rsid w:val="006F2075"/>
    <w:rsid w:val="006F3984"/>
    <w:rsid w:val="006F7A2D"/>
    <w:rsid w:val="00702B15"/>
    <w:rsid w:val="00703F97"/>
    <w:rsid w:val="0070457B"/>
    <w:rsid w:val="00711A1E"/>
    <w:rsid w:val="00714378"/>
    <w:rsid w:val="0071535B"/>
    <w:rsid w:val="00717060"/>
    <w:rsid w:val="00717265"/>
    <w:rsid w:val="00722444"/>
    <w:rsid w:val="007236AE"/>
    <w:rsid w:val="00723DF2"/>
    <w:rsid w:val="0072405B"/>
    <w:rsid w:val="00724C08"/>
    <w:rsid w:val="00726F19"/>
    <w:rsid w:val="00727E1C"/>
    <w:rsid w:val="0073211F"/>
    <w:rsid w:val="00733568"/>
    <w:rsid w:val="00734831"/>
    <w:rsid w:val="00741B16"/>
    <w:rsid w:val="00741FBA"/>
    <w:rsid w:val="00742840"/>
    <w:rsid w:val="00742967"/>
    <w:rsid w:val="00743307"/>
    <w:rsid w:val="007434E9"/>
    <w:rsid w:val="007438C0"/>
    <w:rsid w:val="00743B9D"/>
    <w:rsid w:val="007452DF"/>
    <w:rsid w:val="00745DD6"/>
    <w:rsid w:val="00747709"/>
    <w:rsid w:val="00750F0B"/>
    <w:rsid w:val="00751121"/>
    <w:rsid w:val="007545C4"/>
    <w:rsid w:val="007602E2"/>
    <w:rsid w:val="00761B5B"/>
    <w:rsid w:val="007669E6"/>
    <w:rsid w:val="00767962"/>
    <w:rsid w:val="00770CC9"/>
    <w:rsid w:val="00772BA3"/>
    <w:rsid w:val="0077344C"/>
    <w:rsid w:val="00774E90"/>
    <w:rsid w:val="00774F30"/>
    <w:rsid w:val="00775849"/>
    <w:rsid w:val="007802B6"/>
    <w:rsid w:val="00780D22"/>
    <w:rsid w:val="007813D8"/>
    <w:rsid w:val="0078210C"/>
    <w:rsid w:val="007821F5"/>
    <w:rsid w:val="00782E91"/>
    <w:rsid w:val="00783279"/>
    <w:rsid w:val="00783CE1"/>
    <w:rsid w:val="00784E67"/>
    <w:rsid w:val="007859D2"/>
    <w:rsid w:val="00785EF8"/>
    <w:rsid w:val="007871F8"/>
    <w:rsid w:val="00791099"/>
    <w:rsid w:val="00792D70"/>
    <w:rsid w:val="007957C2"/>
    <w:rsid w:val="007968EF"/>
    <w:rsid w:val="00797C65"/>
    <w:rsid w:val="007B0473"/>
    <w:rsid w:val="007B456F"/>
    <w:rsid w:val="007C0E11"/>
    <w:rsid w:val="007C66FD"/>
    <w:rsid w:val="007D171B"/>
    <w:rsid w:val="007D1809"/>
    <w:rsid w:val="007D54BF"/>
    <w:rsid w:val="007D5C49"/>
    <w:rsid w:val="007E20F5"/>
    <w:rsid w:val="007E5EAB"/>
    <w:rsid w:val="007E62DA"/>
    <w:rsid w:val="007E7582"/>
    <w:rsid w:val="007F1C67"/>
    <w:rsid w:val="007F24C9"/>
    <w:rsid w:val="007F3876"/>
    <w:rsid w:val="007F449A"/>
    <w:rsid w:val="007F5040"/>
    <w:rsid w:val="007F6536"/>
    <w:rsid w:val="007F75B8"/>
    <w:rsid w:val="007F7D5C"/>
    <w:rsid w:val="008005AB"/>
    <w:rsid w:val="0080261F"/>
    <w:rsid w:val="00802712"/>
    <w:rsid w:val="00802FA1"/>
    <w:rsid w:val="0080586A"/>
    <w:rsid w:val="00807E21"/>
    <w:rsid w:val="008118DC"/>
    <w:rsid w:val="00815575"/>
    <w:rsid w:val="00816A62"/>
    <w:rsid w:val="0081764F"/>
    <w:rsid w:val="00821D74"/>
    <w:rsid w:val="0082211C"/>
    <w:rsid w:val="0082307B"/>
    <w:rsid w:val="00825177"/>
    <w:rsid w:val="00826B4C"/>
    <w:rsid w:val="00827F5A"/>
    <w:rsid w:val="0083186C"/>
    <w:rsid w:val="00831BF0"/>
    <w:rsid w:val="00833792"/>
    <w:rsid w:val="008357C1"/>
    <w:rsid w:val="008472F7"/>
    <w:rsid w:val="00852B68"/>
    <w:rsid w:val="00853554"/>
    <w:rsid w:val="00853B0A"/>
    <w:rsid w:val="00861052"/>
    <w:rsid w:val="00864CBF"/>
    <w:rsid w:val="00865305"/>
    <w:rsid w:val="00875948"/>
    <w:rsid w:val="00877CC1"/>
    <w:rsid w:val="00877E2F"/>
    <w:rsid w:val="00880F12"/>
    <w:rsid w:val="00881A2B"/>
    <w:rsid w:val="008856D3"/>
    <w:rsid w:val="008864C4"/>
    <w:rsid w:val="00886BC1"/>
    <w:rsid w:val="00887DEE"/>
    <w:rsid w:val="00887EA5"/>
    <w:rsid w:val="00892E60"/>
    <w:rsid w:val="00893EAF"/>
    <w:rsid w:val="008977B7"/>
    <w:rsid w:val="008A08B3"/>
    <w:rsid w:val="008A0FD5"/>
    <w:rsid w:val="008A1F77"/>
    <w:rsid w:val="008A5333"/>
    <w:rsid w:val="008A61E9"/>
    <w:rsid w:val="008B51D1"/>
    <w:rsid w:val="008B5C46"/>
    <w:rsid w:val="008C0676"/>
    <w:rsid w:val="008C12C6"/>
    <w:rsid w:val="008C4FBB"/>
    <w:rsid w:val="008C5799"/>
    <w:rsid w:val="008C5C8D"/>
    <w:rsid w:val="008C6A50"/>
    <w:rsid w:val="008C7D7F"/>
    <w:rsid w:val="008C7F0E"/>
    <w:rsid w:val="008D27DE"/>
    <w:rsid w:val="008D329D"/>
    <w:rsid w:val="008D4C10"/>
    <w:rsid w:val="008D4D57"/>
    <w:rsid w:val="008D51EA"/>
    <w:rsid w:val="008D56BB"/>
    <w:rsid w:val="008E22F6"/>
    <w:rsid w:val="008E2F31"/>
    <w:rsid w:val="008E4834"/>
    <w:rsid w:val="008E6186"/>
    <w:rsid w:val="008E6F6D"/>
    <w:rsid w:val="008F0A3A"/>
    <w:rsid w:val="008F2FF5"/>
    <w:rsid w:val="008F557B"/>
    <w:rsid w:val="008F6E3E"/>
    <w:rsid w:val="008F7CE8"/>
    <w:rsid w:val="009000C2"/>
    <w:rsid w:val="009015D0"/>
    <w:rsid w:val="009016F3"/>
    <w:rsid w:val="00903FA0"/>
    <w:rsid w:val="0090601B"/>
    <w:rsid w:val="00906237"/>
    <w:rsid w:val="009062AC"/>
    <w:rsid w:val="009074D3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56587"/>
    <w:rsid w:val="0096053E"/>
    <w:rsid w:val="00961311"/>
    <w:rsid w:val="00964B18"/>
    <w:rsid w:val="00967740"/>
    <w:rsid w:val="009715DA"/>
    <w:rsid w:val="00974F1F"/>
    <w:rsid w:val="00975E99"/>
    <w:rsid w:val="009766C9"/>
    <w:rsid w:val="00977C80"/>
    <w:rsid w:val="00990272"/>
    <w:rsid w:val="00990C61"/>
    <w:rsid w:val="009918E5"/>
    <w:rsid w:val="00993C09"/>
    <w:rsid w:val="00993FCD"/>
    <w:rsid w:val="00996412"/>
    <w:rsid w:val="00996FFC"/>
    <w:rsid w:val="009A07F8"/>
    <w:rsid w:val="009A13D7"/>
    <w:rsid w:val="009A19CB"/>
    <w:rsid w:val="009A22FA"/>
    <w:rsid w:val="009A2E7F"/>
    <w:rsid w:val="009A4A68"/>
    <w:rsid w:val="009A5586"/>
    <w:rsid w:val="009A79E2"/>
    <w:rsid w:val="009B146D"/>
    <w:rsid w:val="009B305A"/>
    <w:rsid w:val="009B3242"/>
    <w:rsid w:val="009B3517"/>
    <w:rsid w:val="009B45CC"/>
    <w:rsid w:val="009B47C4"/>
    <w:rsid w:val="009B49DE"/>
    <w:rsid w:val="009B4BA1"/>
    <w:rsid w:val="009B5149"/>
    <w:rsid w:val="009B5A22"/>
    <w:rsid w:val="009B5F11"/>
    <w:rsid w:val="009B60B1"/>
    <w:rsid w:val="009B6BDD"/>
    <w:rsid w:val="009B7717"/>
    <w:rsid w:val="009B7ED2"/>
    <w:rsid w:val="009C08A9"/>
    <w:rsid w:val="009C0B89"/>
    <w:rsid w:val="009C0F28"/>
    <w:rsid w:val="009D0706"/>
    <w:rsid w:val="009D0ECA"/>
    <w:rsid w:val="009D1AE0"/>
    <w:rsid w:val="009D246E"/>
    <w:rsid w:val="009D2B20"/>
    <w:rsid w:val="009D3268"/>
    <w:rsid w:val="009D3FB4"/>
    <w:rsid w:val="009E2F42"/>
    <w:rsid w:val="009E75CD"/>
    <w:rsid w:val="009F37EE"/>
    <w:rsid w:val="009F422B"/>
    <w:rsid w:val="009F4630"/>
    <w:rsid w:val="009F56EB"/>
    <w:rsid w:val="009F6B3D"/>
    <w:rsid w:val="009F70D7"/>
    <w:rsid w:val="009F7978"/>
    <w:rsid w:val="00A0028C"/>
    <w:rsid w:val="00A0263C"/>
    <w:rsid w:val="00A03D7C"/>
    <w:rsid w:val="00A0462C"/>
    <w:rsid w:val="00A0476E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2C5C"/>
    <w:rsid w:val="00A26334"/>
    <w:rsid w:val="00A303A7"/>
    <w:rsid w:val="00A333E7"/>
    <w:rsid w:val="00A41B64"/>
    <w:rsid w:val="00A41C78"/>
    <w:rsid w:val="00A44521"/>
    <w:rsid w:val="00A4557D"/>
    <w:rsid w:val="00A46BF6"/>
    <w:rsid w:val="00A47CBF"/>
    <w:rsid w:val="00A50324"/>
    <w:rsid w:val="00A521E7"/>
    <w:rsid w:val="00A5279E"/>
    <w:rsid w:val="00A53956"/>
    <w:rsid w:val="00A546AD"/>
    <w:rsid w:val="00A54828"/>
    <w:rsid w:val="00A54A35"/>
    <w:rsid w:val="00A54EFA"/>
    <w:rsid w:val="00A54F2F"/>
    <w:rsid w:val="00A5610A"/>
    <w:rsid w:val="00A624D2"/>
    <w:rsid w:val="00A63102"/>
    <w:rsid w:val="00A6505F"/>
    <w:rsid w:val="00A70266"/>
    <w:rsid w:val="00A703B5"/>
    <w:rsid w:val="00A72980"/>
    <w:rsid w:val="00A73205"/>
    <w:rsid w:val="00A77C8A"/>
    <w:rsid w:val="00A800FA"/>
    <w:rsid w:val="00A8019D"/>
    <w:rsid w:val="00A8036C"/>
    <w:rsid w:val="00A8080B"/>
    <w:rsid w:val="00A821D9"/>
    <w:rsid w:val="00A84766"/>
    <w:rsid w:val="00A86BCA"/>
    <w:rsid w:val="00A87645"/>
    <w:rsid w:val="00A91622"/>
    <w:rsid w:val="00A9316F"/>
    <w:rsid w:val="00A94840"/>
    <w:rsid w:val="00A95E52"/>
    <w:rsid w:val="00A96B27"/>
    <w:rsid w:val="00A974C4"/>
    <w:rsid w:val="00A97BEA"/>
    <w:rsid w:val="00A97CEB"/>
    <w:rsid w:val="00AA5568"/>
    <w:rsid w:val="00AA6ADD"/>
    <w:rsid w:val="00AA76AE"/>
    <w:rsid w:val="00AB0798"/>
    <w:rsid w:val="00AB3501"/>
    <w:rsid w:val="00AB6C75"/>
    <w:rsid w:val="00AB6D46"/>
    <w:rsid w:val="00AB7517"/>
    <w:rsid w:val="00AC0203"/>
    <w:rsid w:val="00AC393A"/>
    <w:rsid w:val="00AC5922"/>
    <w:rsid w:val="00AD127A"/>
    <w:rsid w:val="00AD2217"/>
    <w:rsid w:val="00AD27FC"/>
    <w:rsid w:val="00AE2800"/>
    <w:rsid w:val="00AE4C3C"/>
    <w:rsid w:val="00AE4EB5"/>
    <w:rsid w:val="00AE63F4"/>
    <w:rsid w:val="00AF254C"/>
    <w:rsid w:val="00AF2C3F"/>
    <w:rsid w:val="00AF655D"/>
    <w:rsid w:val="00AF7C03"/>
    <w:rsid w:val="00B02038"/>
    <w:rsid w:val="00B04755"/>
    <w:rsid w:val="00B14875"/>
    <w:rsid w:val="00B15136"/>
    <w:rsid w:val="00B207C6"/>
    <w:rsid w:val="00B21669"/>
    <w:rsid w:val="00B22A82"/>
    <w:rsid w:val="00B22DC5"/>
    <w:rsid w:val="00B23FB2"/>
    <w:rsid w:val="00B25872"/>
    <w:rsid w:val="00B321D9"/>
    <w:rsid w:val="00B34465"/>
    <w:rsid w:val="00B3493B"/>
    <w:rsid w:val="00B355CC"/>
    <w:rsid w:val="00B43851"/>
    <w:rsid w:val="00B44EED"/>
    <w:rsid w:val="00B453B7"/>
    <w:rsid w:val="00B46870"/>
    <w:rsid w:val="00B47F77"/>
    <w:rsid w:val="00B51D92"/>
    <w:rsid w:val="00B5213D"/>
    <w:rsid w:val="00B52299"/>
    <w:rsid w:val="00B54E4C"/>
    <w:rsid w:val="00B62FE0"/>
    <w:rsid w:val="00B70958"/>
    <w:rsid w:val="00B7208D"/>
    <w:rsid w:val="00B728EC"/>
    <w:rsid w:val="00B7471D"/>
    <w:rsid w:val="00B77F9C"/>
    <w:rsid w:val="00B84965"/>
    <w:rsid w:val="00B916A0"/>
    <w:rsid w:val="00B934B3"/>
    <w:rsid w:val="00B940C0"/>
    <w:rsid w:val="00B96722"/>
    <w:rsid w:val="00BA083C"/>
    <w:rsid w:val="00BA1375"/>
    <w:rsid w:val="00BA66FA"/>
    <w:rsid w:val="00BB3731"/>
    <w:rsid w:val="00BB377C"/>
    <w:rsid w:val="00BB37BD"/>
    <w:rsid w:val="00BB4EC8"/>
    <w:rsid w:val="00BB6518"/>
    <w:rsid w:val="00BB65E5"/>
    <w:rsid w:val="00BC17F3"/>
    <w:rsid w:val="00BC1ABC"/>
    <w:rsid w:val="00BC4096"/>
    <w:rsid w:val="00BD04ED"/>
    <w:rsid w:val="00BD0531"/>
    <w:rsid w:val="00BD072C"/>
    <w:rsid w:val="00BD1A52"/>
    <w:rsid w:val="00BD3DB5"/>
    <w:rsid w:val="00BE0ED0"/>
    <w:rsid w:val="00BE3891"/>
    <w:rsid w:val="00BE53B7"/>
    <w:rsid w:val="00BE5C89"/>
    <w:rsid w:val="00BE796F"/>
    <w:rsid w:val="00BF0955"/>
    <w:rsid w:val="00BF2412"/>
    <w:rsid w:val="00BF2AE1"/>
    <w:rsid w:val="00BF3AD7"/>
    <w:rsid w:val="00C00E02"/>
    <w:rsid w:val="00C059E2"/>
    <w:rsid w:val="00C11F5E"/>
    <w:rsid w:val="00C1564F"/>
    <w:rsid w:val="00C2187E"/>
    <w:rsid w:val="00C23D08"/>
    <w:rsid w:val="00C24E2C"/>
    <w:rsid w:val="00C3157E"/>
    <w:rsid w:val="00C31A39"/>
    <w:rsid w:val="00C31B4A"/>
    <w:rsid w:val="00C32CC0"/>
    <w:rsid w:val="00C372CF"/>
    <w:rsid w:val="00C37407"/>
    <w:rsid w:val="00C37F89"/>
    <w:rsid w:val="00C415DD"/>
    <w:rsid w:val="00C45437"/>
    <w:rsid w:val="00C4666A"/>
    <w:rsid w:val="00C5085B"/>
    <w:rsid w:val="00C51115"/>
    <w:rsid w:val="00C51A95"/>
    <w:rsid w:val="00C54994"/>
    <w:rsid w:val="00C54B55"/>
    <w:rsid w:val="00C61B23"/>
    <w:rsid w:val="00C6716B"/>
    <w:rsid w:val="00C671AC"/>
    <w:rsid w:val="00C703C0"/>
    <w:rsid w:val="00C75FCD"/>
    <w:rsid w:val="00C8051A"/>
    <w:rsid w:val="00C810FA"/>
    <w:rsid w:val="00C81E16"/>
    <w:rsid w:val="00C8430A"/>
    <w:rsid w:val="00C90544"/>
    <w:rsid w:val="00C90FBF"/>
    <w:rsid w:val="00C9415C"/>
    <w:rsid w:val="00C95E8E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B0A9F"/>
    <w:rsid w:val="00CB3740"/>
    <w:rsid w:val="00CB647B"/>
    <w:rsid w:val="00CB69DE"/>
    <w:rsid w:val="00CB7883"/>
    <w:rsid w:val="00CC040F"/>
    <w:rsid w:val="00CC2686"/>
    <w:rsid w:val="00CC55DD"/>
    <w:rsid w:val="00CC6549"/>
    <w:rsid w:val="00CC669A"/>
    <w:rsid w:val="00CC6797"/>
    <w:rsid w:val="00CD16D3"/>
    <w:rsid w:val="00CD1E9C"/>
    <w:rsid w:val="00CD38EF"/>
    <w:rsid w:val="00CD4B7B"/>
    <w:rsid w:val="00CD54C1"/>
    <w:rsid w:val="00CD66BD"/>
    <w:rsid w:val="00CD6CD6"/>
    <w:rsid w:val="00CD77C8"/>
    <w:rsid w:val="00CE4EC0"/>
    <w:rsid w:val="00CE4F90"/>
    <w:rsid w:val="00CE7E10"/>
    <w:rsid w:val="00CF0181"/>
    <w:rsid w:val="00CF1AFE"/>
    <w:rsid w:val="00D00075"/>
    <w:rsid w:val="00D00211"/>
    <w:rsid w:val="00D011DC"/>
    <w:rsid w:val="00D02268"/>
    <w:rsid w:val="00D1116B"/>
    <w:rsid w:val="00D11FA5"/>
    <w:rsid w:val="00D12BAC"/>
    <w:rsid w:val="00D148FD"/>
    <w:rsid w:val="00D14C1E"/>
    <w:rsid w:val="00D16635"/>
    <w:rsid w:val="00D21724"/>
    <w:rsid w:val="00D22080"/>
    <w:rsid w:val="00D25351"/>
    <w:rsid w:val="00D279D5"/>
    <w:rsid w:val="00D30548"/>
    <w:rsid w:val="00D30910"/>
    <w:rsid w:val="00D316FF"/>
    <w:rsid w:val="00D32761"/>
    <w:rsid w:val="00D32DAF"/>
    <w:rsid w:val="00D33563"/>
    <w:rsid w:val="00D33710"/>
    <w:rsid w:val="00D36790"/>
    <w:rsid w:val="00D3758B"/>
    <w:rsid w:val="00D377E7"/>
    <w:rsid w:val="00D44A4C"/>
    <w:rsid w:val="00D479E2"/>
    <w:rsid w:val="00D507F2"/>
    <w:rsid w:val="00D52CC0"/>
    <w:rsid w:val="00D52EF8"/>
    <w:rsid w:val="00D531C3"/>
    <w:rsid w:val="00D56CE5"/>
    <w:rsid w:val="00D60465"/>
    <w:rsid w:val="00D63452"/>
    <w:rsid w:val="00D637A2"/>
    <w:rsid w:val="00D639E3"/>
    <w:rsid w:val="00D64BF2"/>
    <w:rsid w:val="00D71826"/>
    <w:rsid w:val="00D74E64"/>
    <w:rsid w:val="00D77809"/>
    <w:rsid w:val="00D803D1"/>
    <w:rsid w:val="00D86557"/>
    <w:rsid w:val="00D87AF8"/>
    <w:rsid w:val="00D90B95"/>
    <w:rsid w:val="00D931D9"/>
    <w:rsid w:val="00D93DF6"/>
    <w:rsid w:val="00D9562A"/>
    <w:rsid w:val="00D97038"/>
    <w:rsid w:val="00D978FF"/>
    <w:rsid w:val="00DA4A5B"/>
    <w:rsid w:val="00DA4D71"/>
    <w:rsid w:val="00DA4E17"/>
    <w:rsid w:val="00DA5F79"/>
    <w:rsid w:val="00DA6386"/>
    <w:rsid w:val="00DA7F7D"/>
    <w:rsid w:val="00DB0B60"/>
    <w:rsid w:val="00DB0C6D"/>
    <w:rsid w:val="00DB35EF"/>
    <w:rsid w:val="00DB5CE1"/>
    <w:rsid w:val="00DC041E"/>
    <w:rsid w:val="00DC1329"/>
    <w:rsid w:val="00DC2EA8"/>
    <w:rsid w:val="00DC3D2F"/>
    <w:rsid w:val="00DC5F32"/>
    <w:rsid w:val="00DD04C7"/>
    <w:rsid w:val="00DD1BF0"/>
    <w:rsid w:val="00DD445C"/>
    <w:rsid w:val="00DD47B0"/>
    <w:rsid w:val="00DD4A20"/>
    <w:rsid w:val="00DE0D66"/>
    <w:rsid w:val="00DE122A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0E8E"/>
    <w:rsid w:val="00E017DD"/>
    <w:rsid w:val="00E03693"/>
    <w:rsid w:val="00E03DE1"/>
    <w:rsid w:val="00E043FB"/>
    <w:rsid w:val="00E04DE9"/>
    <w:rsid w:val="00E0544B"/>
    <w:rsid w:val="00E06F26"/>
    <w:rsid w:val="00E0743B"/>
    <w:rsid w:val="00E077DB"/>
    <w:rsid w:val="00E14E3B"/>
    <w:rsid w:val="00E155B5"/>
    <w:rsid w:val="00E156DB"/>
    <w:rsid w:val="00E22EA2"/>
    <w:rsid w:val="00E24FBB"/>
    <w:rsid w:val="00E26D2B"/>
    <w:rsid w:val="00E270CA"/>
    <w:rsid w:val="00E27696"/>
    <w:rsid w:val="00E31AFB"/>
    <w:rsid w:val="00E3266D"/>
    <w:rsid w:val="00E336F8"/>
    <w:rsid w:val="00E41369"/>
    <w:rsid w:val="00E42B33"/>
    <w:rsid w:val="00E4357D"/>
    <w:rsid w:val="00E4689A"/>
    <w:rsid w:val="00E5088B"/>
    <w:rsid w:val="00E521C3"/>
    <w:rsid w:val="00E54058"/>
    <w:rsid w:val="00E56A53"/>
    <w:rsid w:val="00E578BB"/>
    <w:rsid w:val="00E62A54"/>
    <w:rsid w:val="00E64643"/>
    <w:rsid w:val="00E66215"/>
    <w:rsid w:val="00E730C6"/>
    <w:rsid w:val="00E82A54"/>
    <w:rsid w:val="00E865BE"/>
    <w:rsid w:val="00E8721F"/>
    <w:rsid w:val="00E91D0A"/>
    <w:rsid w:val="00E91DCB"/>
    <w:rsid w:val="00E939D0"/>
    <w:rsid w:val="00EA15D8"/>
    <w:rsid w:val="00EA1F72"/>
    <w:rsid w:val="00EA2439"/>
    <w:rsid w:val="00EA343E"/>
    <w:rsid w:val="00EB1F67"/>
    <w:rsid w:val="00EB76F0"/>
    <w:rsid w:val="00EC1C2D"/>
    <w:rsid w:val="00EC2EA2"/>
    <w:rsid w:val="00EC4B4D"/>
    <w:rsid w:val="00EC7F23"/>
    <w:rsid w:val="00ED185D"/>
    <w:rsid w:val="00ED26E9"/>
    <w:rsid w:val="00ED3880"/>
    <w:rsid w:val="00ED41CA"/>
    <w:rsid w:val="00ED6759"/>
    <w:rsid w:val="00ED67DA"/>
    <w:rsid w:val="00EE02E0"/>
    <w:rsid w:val="00EE4547"/>
    <w:rsid w:val="00EE46F0"/>
    <w:rsid w:val="00EE557A"/>
    <w:rsid w:val="00EE6C6A"/>
    <w:rsid w:val="00EF2394"/>
    <w:rsid w:val="00EF48CF"/>
    <w:rsid w:val="00EF68DA"/>
    <w:rsid w:val="00EF7AF3"/>
    <w:rsid w:val="00F03EB5"/>
    <w:rsid w:val="00F03FCB"/>
    <w:rsid w:val="00F04564"/>
    <w:rsid w:val="00F04DD4"/>
    <w:rsid w:val="00F05219"/>
    <w:rsid w:val="00F05549"/>
    <w:rsid w:val="00F06058"/>
    <w:rsid w:val="00F07110"/>
    <w:rsid w:val="00F12DDD"/>
    <w:rsid w:val="00F13B34"/>
    <w:rsid w:val="00F1474F"/>
    <w:rsid w:val="00F15265"/>
    <w:rsid w:val="00F15914"/>
    <w:rsid w:val="00F17E2A"/>
    <w:rsid w:val="00F22D40"/>
    <w:rsid w:val="00F25FDF"/>
    <w:rsid w:val="00F26BA0"/>
    <w:rsid w:val="00F26CC0"/>
    <w:rsid w:val="00F30EF0"/>
    <w:rsid w:val="00F32062"/>
    <w:rsid w:val="00F32CD5"/>
    <w:rsid w:val="00F33050"/>
    <w:rsid w:val="00F41570"/>
    <w:rsid w:val="00F41D40"/>
    <w:rsid w:val="00F445B1"/>
    <w:rsid w:val="00F450E0"/>
    <w:rsid w:val="00F54AE8"/>
    <w:rsid w:val="00F5753B"/>
    <w:rsid w:val="00F57DDD"/>
    <w:rsid w:val="00F60AE9"/>
    <w:rsid w:val="00F60B3E"/>
    <w:rsid w:val="00F63951"/>
    <w:rsid w:val="00F63B13"/>
    <w:rsid w:val="00F6500C"/>
    <w:rsid w:val="00F655CB"/>
    <w:rsid w:val="00F71964"/>
    <w:rsid w:val="00F722A8"/>
    <w:rsid w:val="00F744CE"/>
    <w:rsid w:val="00F80ED6"/>
    <w:rsid w:val="00F83177"/>
    <w:rsid w:val="00F8711B"/>
    <w:rsid w:val="00F945E9"/>
    <w:rsid w:val="00F94A91"/>
    <w:rsid w:val="00F95BCA"/>
    <w:rsid w:val="00F9750C"/>
    <w:rsid w:val="00FA2F45"/>
    <w:rsid w:val="00FA2F71"/>
    <w:rsid w:val="00FA4105"/>
    <w:rsid w:val="00FA609B"/>
    <w:rsid w:val="00FA7846"/>
    <w:rsid w:val="00FA7F0B"/>
    <w:rsid w:val="00FB32E7"/>
    <w:rsid w:val="00FB6124"/>
    <w:rsid w:val="00FB71B8"/>
    <w:rsid w:val="00FC0957"/>
    <w:rsid w:val="00FC136F"/>
    <w:rsid w:val="00FC248E"/>
    <w:rsid w:val="00FC304B"/>
    <w:rsid w:val="00FC46B8"/>
    <w:rsid w:val="00FD1CC8"/>
    <w:rsid w:val="00FD66D1"/>
    <w:rsid w:val="00FE0663"/>
    <w:rsid w:val="00FE0A2C"/>
    <w:rsid w:val="00FE151A"/>
    <w:rsid w:val="00FE3761"/>
    <w:rsid w:val="00FE6514"/>
    <w:rsid w:val="00FF1FED"/>
    <w:rsid w:val="00FF2ABA"/>
    <w:rsid w:val="00FF4A95"/>
    <w:rsid w:val="00FF4F64"/>
    <w:rsid w:val="00FF4FFF"/>
    <w:rsid w:val="00FF5A6A"/>
    <w:rsid w:val="00FF6BCE"/>
    <w:rsid w:val="00FF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A8619-8BF9-4792-8C52-55BD92FA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1</TotalTime>
  <Pages>2</Pages>
  <Words>3028</Words>
  <Characters>1727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Віталій</cp:lastModifiedBy>
  <cp:revision>2</cp:revision>
  <cp:lastPrinted>2025-10-08T12:27:00Z</cp:lastPrinted>
  <dcterms:created xsi:type="dcterms:W3CDTF">2026-05-21T08:07:00Z</dcterms:created>
  <dcterms:modified xsi:type="dcterms:W3CDTF">2026-05-21T08:07:00Z</dcterms:modified>
</cp:coreProperties>
</file>