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CABD0" w14:textId="77777777" w:rsidR="00663538" w:rsidRPr="00AC2E8C" w:rsidRDefault="00C54B55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 w:rsidRPr="00AC2E8C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AC2E8C">
        <w:rPr>
          <w:b/>
          <w:bCs/>
          <w:sz w:val="28"/>
          <w:szCs w:val="28"/>
          <w:lang w:val="uk-UA"/>
        </w:rPr>
        <w:t>ПОЯСНЕН</w:t>
      </w:r>
      <w:r w:rsidRPr="00AC2E8C">
        <w:rPr>
          <w:b/>
          <w:bCs/>
          <w:sz w:val="28"/>
          <w:szCs w:val="28"/>
          <w:lang w:val="uk-UA"/>
        </w:rPr>
        <w:t>Ь</w:t>
      </w:r>
    </w:p>
    <w:p w14:paraId="3AD81DE2" w14:textId="77777777" w:rsidR="00CD66BD" w:rsidRPr="00AC2E8C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0FFF4058" w14:textId="3422305A" w:rsidR="00CD66BD" w:rsidRPr="00AC2E8C" w:rsidRDefault="00C54B55" w:rsidP="001B6D1A">
      <w:pPr>
        <w:spacing w:line="276" w:lineRule="auto"/>
        <w:ind w:firstLine="720"/>
        <w:rPr>
          <w:bCs/>
          <w:sz w:val="28"/>
          <w:szCs w:val="28"/>
          <w:lang w:val="uk-UA"/>
        </w:rPr>
      </w:pPr>
      <w:r w:rsidRPr="00AC2E8C">
        <w:rPr>
          <w:bCs/>
          <w:sz w:val="28"/>
          <w:szCs w:val="28"/>
          <w:lang w:val="uk-UA"/>
        </w:rPr>
        <w:t>м. Житомир</w:t>
      </w:r>
      <w:r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                                                    </w:t>
      </w:r>
      <w:r w:rsidR="00687F89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D64BF2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C231FB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CB0A9F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 </w:t>
      </w:r>
      <w:r w:rsidR="00D64BF2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 </w:t>
      </w:r>
      <w:r w:rsidR="004A29CB">
        <w:rPr>
          <w:rFonts w:eastAsia="Calibri"/>
          <w:spacing w:val="-4"/>
          <w:sz w:val="28"/>
          <w:szCs w:val="28"/>
          <w:lang w:val="uk-UA" w:eastAsia="en-US"/>
        </w:rPr>
        <w:t>20</w:t>
      </w:r>
      <w:r w:rsidR="004F2D73" w:rsidRPr="00AC2E8C">
        <w:rPr>
          <w:rFonts w:eastAsia="Calibri"/>
          <w:spacing w:val="-4"/>
          <w:sz w:val="28"/>
          <w:szCs w:val="28"/>
          <w:lang w:val="uk-UA" w:eastAsia="en-US"/>
        </w:rPr>
        <w:t xml:space="preserve"> </w:t>
      </w:r>
      <w:r w:rsidR="00774AD6">
        <w:rPr>
          <w:rFonts w:eastAsia="Calibri"/>
          <w:spacing w:val="-4"/>
          <w:sz w:val="28"/>
          <w:szCs w:val="28"/>
          <w:lang w:val="uk-UA" w:eastAsia="en-US"/>
        </w:rPr>
        <w:t>травня</w:t>
      </w:r>
      <w:r w:rsidR="00441887" w:rsidRPr="00AC2E8C">
        <w:rPr>
          <w:bCs/>
          <w:sz w:val="28"/>
          <w:szCs w:val="28"/>
          <w:lang w:val="uk-UA"/>
        </w:rPr>
        <w:t xml:space="preserve"> </w:t>
      </w:r>
      <w:r w:rsidR="001B6D1A" w:rsidRPr="00AC2E8C">
        <w:rPr>
          <w:bCs/>
          <w:sz w:val="28"/>
          <w:szCs w:val="28"/>
          <w:lang w:val="uk-UA"/>
        </w:rPr>
        <w:t>202</w:t>
      </w:r>
      <w:r w:rsidR="0099581A">
        <w:rPr>
          <w:bCs/>
          <w:sz w:val="28"/>
          <w:szCs w:val="28"/>
          <w:lang w:val="uk-UA"/>
        </w:rPr>
        <w:t>6</w:t>
      </w:r>
      <w:r w:rsidR="001B6D1A" w:rsidRPr="00AC2E8C">
        <w:rPr>
          <w:bCs/>
          <w:sz w:val="28"/>
          <w:szCs w:val="28"/>
          <w:lang w:val="uk-UA"/>
        </w:rPr>
        <w:t xml:space="preserve"> року</w:t>
      </w:r>
    </w:p>
    <w:p w14:paraId="4E543042" w14:textId="77777777" w:rsidR="00CD66BD" w:rsidRPr="00AC2E8C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1626041F" w14:textId="0CDDBBD9" w:rsidR="00AC2E8C" w:rsidRPr="00AC2E8C" w:rsidRDefault="00AC2E8C" w:rsidP="00AC2E8C">
      <w:pPr>
        <w:jc w:val="both"/>
        <w:rPr>
          <w:sz w:val="28"/>
          <w:szCs w:val="28"/>
          <w:u w:val="single"/>
          <w:lang w:val="uk-UA"/>
        </w:rPr>
      </w:pPr>
      <w:r w:rsidRPr="00AC2E8C">
        <w:rPr>
          <w:sz w:val="28"/>
          <w:szCs w:val="28"/>
          <w:u w:val="single"/>
          <w:lang w:val="uk-UA"/>
        </w:rPr>
        <w:t>Заступник командира 3 навчальної роти з психологічної підтримки персоналу</w:t>
      </w:r>
      <w:r w:rsidR="006D1A5E">
        <w:rPr>
          <w:sz w:val="28"/>
          <w:szCs w:val="28"/>
          <w:u w:val="single"/>
          <w:lang w:val="uk-UA"/>
        </w:rPr>
        <w:t xml:space="preserve"> </w:t>
      </w:r>
      <w:r w:rsidR="006D1A5E">
        <w:rPr>
          <w:sz w:val="28"/>
          <w:szCs w:val="28"/>
          <w:u w:val="single"/>
          <w:lang w:val="uk-UA"/>
        </w:rPr>
        <w:br/>
      </w:r>
      <w:r w:rsidRPr="00AC2E8C">
        <w:rPr>
          <w:sz w:val="28"/>
          <w:szCs w:val="28"/>
          <w:u w:val="single"/>
          <w:lang w:val="uk-UA"/>
        </w:rPr>
        <w:t xml:space="preserve">1 навчального батальйону військової частини А2900 старший лейтенант </w:t>
      </w:r>
      <w:proofErr w:type="spellStart"/>
      <w:r w:rsidRPr="00AC2E8C">
        <w:rPr>
          <w:sz w:val="28"/>
          <w:szCs w:val="28"/>
          <w:u w:val="single"/>
          <w:lang w:val="uk-UA"/>
        </w:rPr>
        <w:t>Степанський</w:t>
      </w:r>
      <w:proofErr w:type="spellEnd"/>
      <w:r w:rsidRPr="00AC2E8C">
        <w:rPr>
          <w:sz w:val="28"/>
          <w:szCs w:val="28"/>
          <w:u w:val="single"/>
          <w:lang w:val="uk-UA"/>
        </w:rPr>
        <w:t xml:space="preserve"> А.А., УК334132 </w:t>
      </w:r>
    </w:p>
    <w:p w14:paraId="61AA6287" w14:textId="4B0B937D" w:rsidR="00AC4866" w:rsidRPr="00AC2E8C" w:rsidRDefault="00AC4866" w:rsidP="00AC2E8C">
      <w:pPr>
        <w:jc w:val="both"/>
        <w:rPr>
          <w:sz w:val="17"/>
          <w:szCs w:val="17"/>
          <w:lang w:val="uk-UA"/>
        </w:rPr>
      </w:pPr>
      <w:r w:rsidRPr="00AC2E8C">
        <w:rPr>
          <w:sz w:val="17"/>
          <w:szCs w:val="17"/>
          <w:lang w:val="uk-UA"/>
        </w:rPr>
        <w:t>(</w:t>
      </w:r>
      <w:r w:rsidRPr="00AC2E8C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AC2E8C">
        <w:rPr>
          <w:sz w:val="17"/>
          <w:szCs w:val="17"/>
          <w:lang w:val="uk-UA"/>
        </w:rPr>
        <w:t>)</w:t>
      </w:r>
    </w:p>
    <w:p w14:paraId="6092C61C" w14:textId="50B005B3" w:rsidR="00AC4866" w:rsidRPr="00AC2E8C" w:rsidRDefault="00AC4866" w:rsidP="00AC4866">
      <w:pPr>
        <w:ind w:firstLine="708"/>
        <w:jc w:val="both"/>
        <w:rPr>
          <w:sz w:val="28"/>
          <w:szCs w:val="28"/>
          <w:u w:val="single"/>
          <w:lang w:val="uk-UA"/>
        </w:rPr>
      </w:pPr>
      <w:bookmarkStart w:id="0" w:name="_Hlk175044051"/>
      <w:r w:rsidRPr="00AC2E8C"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 w:rsidR="005C4A73">
        <w:rPr>
          <w:sz w:val="28"/>
          <w:szCs w:val="28"/>
          <w:u w:val="single"/>
          <w:lang w:val="uk-UA"/>
        </w:rPr>
        <w:t>1</w:t>
      </w:r>
      <w:r w:rsidR="000D73D9">
        <w:rPr>
          <w:sz w:val="28"/>
          <w:szCs w:val="28"/>
          <w:u w:val="single"/>
          <w:lang w:val="uk-UA"/>
        </w:rPr>
        <w:t>7</w:t>
      </w:r>
      <w:r w:rsidRPr="00AC2E8C">
        <w:rPr>
          <w:sz w:val="28"/>
          <w:szCs w:val="28"/>
          <w:u w:val="single"/>
          <w:lang w:val="uk-UA"/>
        </w:rPr>
        <w:t>.</w:t>
      </w:r>
      <w:r w:rsidR="00C713F9">
        <w:rPr>
          <w:sz w:val="28"/>
          <w:szCs w:val="28"/>
          <w:u w:val="single"/>
          <w:lang w:val="uk-UA"/>
        </w:rPr>
        <w:t>0</w:t>
      </w:r>
      <w:r w:rsidR="005C4A73">
        <w:rPr>
          <w:sz w:val="28"/>
          <w:szCs w:val="28"/>
          <w:u w:val="single"/>
          <w:lang w:val="uk-UA"/>
        </w:rPr>
        <w:t>5</w:t>
      </w:r>
      <w:r w:rsidRPr="00AC2E8C">
        <w:rPr>
          <w:sz w:val="28"/>
          <w:szCs w:val="28"/>
          <w:u w:val="single"/>
          <w:lang w:val="uk-UA"/>
        </w:rPr>
        <w:t>.</w:t>
      </w:r>
      <w:r w:rsidR="007D0E4B" w:rsidRPr="00AC2E8C">
        <w:rPr>
          <w:sz w:val="28"/>
          <w:szCs w:val="28"/>
          <w:u w:val="single"/>
          <w:lang w:val="uk-UA"/>
        </w:rPr>
        <w:t>20</w:t>
      </w:r>
      <w:r w:rsidRPr="00AC2E8C">
        <w:rPr>
          <w:sz w:val="28"/>
          <w:szCs w:val="28"/>
          <w:u w:val="single"/>
          <w:lang w:val="uk-UA"/>
        </w:rPr>
        <w:t>2</w:t>
      </w:r>
      <w:r w:rsidR="00C713F9">
        <w:rPr>
          <w:sz w:val="28"/>
          <w:szCs w:val="28"/>
          <w:u w:val="single"/>
          <w:lang w:val="uk-UA"/>
        </w:rPr>
        <w:t>6</w:t>
      </w:r>
      <w:r w:rsidR="00394E68">
        <w:rPr>
          <w:sz w:val="28"/>
          <w:szCs w:val="28"/>
          <w:u w:val="single"/>
          <w:lang w:val="uk-UA"/>
        </w:rPr>
        <w:t xml:space="preserve"> року</w:t>
      </w:r>
      <w:r w:rsidRPr="00AC2E8C">
        <w:rPr>
          <w:sz w:val="28"/>
          <w:szCs w:val="28"/>
          <w:u w:val="single"/>
          <w:lang w:val="uk-UA"/>
        </w:rPr>
        <w:t xml:space="preserve"> №</w:t>
      </w:r>
      <w:r w:rsidR="009B1485" w:rsidRPr="009B1485">
        <w:rPr>
          <w:sz w:val="28"/>
          <w:szCs w:val="28"/>
          <w:u w:val="single"/>
          <w:lang w:val="uk-UA"/>
        </w:rPr>
        <w:t>473</w:t>
      </w:r>
      <w:r w:rsidR="000319C3">
        <w:rPr>
          <w:sz w:val="28"/>
          <w:szCs w:val="28"/>
          <w:u w:val="single"/>
          <w:lang w:val="uk-UA"/>
        </w:rPr>
        <w:t>5</w:t>
      </w:r>
    </w:p>
    <w:bookmarkEnd w:id="0"/>
    <w:p w14:paraId="79C6FDAE" w14:textId="77777777" w:rsidR="00AC4866" w:rsidRPr="00AC2E8C" w:rsidRDefault="00AC4866" w:rsidP="00AC4866">
      <w:pPr>
        <w:ind w:firstLine="708"/>
        <w:jc w:val="both"/>
        <w:rPr>
          <w:bCs/>
          <w:sz w:val="28"/>
          <w:szCs w:val="28"/>
          <w:u w:val="single"/>
          <w:lang w:val="uk-UA"/>
        </w:rPr>
      </w:pPr>
      <w:r w:rsidRPr="00AC2E8C">
        <w:rPr>
          <w:bCs/>
          <w:sz w:val="28"/>
          <w:szCs w:val="28"/>
          <w:u w:val="single"/>
          <w:lang w:val="uk-UA"/>
        </w:rPr>
        <w:t>“Про призначення службового розслідування”.</w:t>
      </w:r>
    </w:p>
    <w:p w14:paraId="61FEF06C" w14:textId="77777777" w:rsidR="00AC4866" w:rsidRPr="00AC2E8C" w:rsidRDefault="00AC4866" w:rsidP="00AC4866">
      <w:pPr>
        <w:ind w:firstLine="708"/>
        <w:jc w:val="both"/>
        <w:rPr>
          <w:bCs/>
          <w:sz w:val="17"/>
          <w:szCs w:val="17"/>
          <w:lang w:val="uk-UA"/>
        </w:rPr>
      </w:pPr>
      <w:r w:rsidRPr="00AC2E8C">
        <w:rPr>
          <w:bCs/>
          <w:sz w:val="17"/>
          <w:szCs w:val="17"/>
          <w:lang w:val="uk-UA"/>
        </w:rPr>
        <w:t>(</w:t>
      </w:r>
      <w:r w:rsidRPr="00AC2E8C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AC2E8C">
        <w:rPr>
          <w:bCs/>
          <w:sz w:val="17"/>
          <w:szCs w:val="17"/>
          <w:lang w:val="uk-UA"/>
        </w:rPr>
        <w:t>)</w:t>
      </w:r>
    </w:p>
    <w:p w14:paraId="0C5A54F3" w14:textId="77777777" w:rsidR="00AC4866" w:rsidRPr="00AC2E8C" w:rsidRDefault="00AC4866" w:rsidP="00AC4866">
      <w:pPr>
        <w:ind w:firstLine="708"/>
        <w:jc w:val="both"/>
        <w:rPr>
          <w:sz w:val="28"/>
          <w:szCs w:val="28"/>
          <w:lang w:val="uk-UA"/>
        </w:rPr>
      </w:pPr>
    </w:p>
    <w:p w14:paraId="0079AF78" w14:textId="77777777" w:rsidR="00AC4866" w:rsidRPr="00AC2E8C" w:rsidRDefault="00AC4866" w:rsidP="00AC4866">
      <w:pPr>
        <w:ind w:firstLine="708"/>
        <w:jc w:val="both"/>
        <w:rPr>
          <w:sz w:val="28"/>
          <w:szCs w:val="28"/>
          <w:lang w:val="uk-UA"/>
        </w:rPr>
      </w:pPr>
      <w:r w:rsidRPr="00AC2E8C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74D431E" w14:textId="5BB89DC1" w:rsidR="00AC4866" w:rsidRPr="00AC2E8C" w:rsidRDefault="00AC4866" w:rsidP="00AC4866">
      <w:pPr>
        <w:ind w:firstLine="708"/>
        <w:jc w:val="both"/>
        <w:rPr>
          <w:sz w:val="28"/>
          <w:szCs w:val="28"/>
          <w:lang w:val="uk-UA"/>
        </w:rPr>
      </w:pPr>
      <w:proofErr w:type="spellStart"/>
      <w:r w:rsidRPr="00AC2E8C">
        <w:rPr>
          <w:sz w:val="28"/>
          <w:szCs w:val="28"/>
          <w:lang w:val="uk-UA"/>
        </w:rPr>
        <w:t>Тел.робочий</w:t>
      </w:r>
      <w:proofErr w:type="spellEnd"/>
      <w:r w:rsidRPr="00AC2E8C">
        <w:rPr>
          <w:sz w:val="28"/>
          <w:szCs w:val="28"/>
          <w:lang w:val="uk-UA"/>
        </w:rPr>
        <w:t>:</w:t>
      </w:r>
      <w:r w:rsidRPr="00AC2E8C">
        <w:rPr>
          <w:sz w:val="28"/>
          <w:szCs w:val="28"/>
          <w:u w:val="single"/>
          <w:lang w:val="uk-UA"/>
        </w:rPr>
        <w:t xml:space="preserve"> </w:t>
      </w:r>
      <w:bookmarkStart w:id="1" w:name="_Hlk175044115"/>
      <w:r w:rsidR="00755A3A" w:rsidRPr="00AC2E8C">
        <w:rPr>
          <w:sz w:val="28"/>
          <w:szCs w:val="28"/>
          <w:u w:val="single"/>
          <w:lang w:val="uk-UA"/>
        </w:rPr>
        <w:t>+380</w:t>
      </w:r>
      <w:r w:rsidR="009574ED">
        <w:rPr>
          <w:sz w:val="28"/>
          <w:szCs w:val="28"/>
          <w:u w:val="single"/>
          <w:lang w:val="uk-UA"/>
        </w:rPr>
        <w:t>501320122</w:t>
      </w:r>
      <w:r w:rsidRPr="00AC2E8C">
        <w:rPr>
          <w:sz w:val="28"/>
          <w:szCs w:val="28"/>
          <w:lang w:val="uk-UA"/>
        </w:rPr>
        <w:t xml:space="preserve">       </w:t>
      </w:r>
      <w:r w:rsidR="004E57CC" w:rsidRPr="00AC2E8C">
        <w:rPr>
          <w:sz w:val="28"/>
          <w:szCs w:val="28"/>
          <w:lang w:val="uk-UA"/>
        </w:rPr>
        <w:t xml:space="preserve">  </w:t>
      </w:r>
      <w:r w:rsidRPr="00AC2E8C">
        <w:rPr>
          <w:sz w:val="28"/>
          <w:szCs w:val="28"/>
          <w:lang w:val="uk-UA"/>
        </w:rPr>
        <w:t xml:space="preserve">       </w:t>
      </w:r>
      <w:r w:rsidR="00BD7E36" w:rsidRPr="00AC2E8C">
        <w:rPr>
          <w:sz w:val="28"/>
          <w:szCs w:val="28"/>
          <w:lang w:val="uk-UA"/>
        </w:rPr>
        <w:t xml:space="preserve">        </w:t>
      </w:r>
      <w:r w:rsidRPr="00AC2E8C">
        <w:rPr>
          <w:sz w:val="28"/>
          <w:szCs w:val="28"/>
          <w:lang w:val="uk-UA"/>
        </w:rPr>
        <w:t xml:space="preserve">    </w:t>
      </w:r>
      <w:r w:rsidR="000F51BF" w:rsidRPr="00AC2E8C">
        <w:rPr>
          <w:sz w:val="28"/>
          <w:szCs w:val="28"/>
          <w:lang w:val="uk-UA"/>
        </w:rPr>
        <w:t xml:space="preserve"> </w:t>
      </w:r>
      <w:r w:rsidRPr="00AC2E8C">
        <w:rPr>
          <w:sz w:val="28"/>
          <w:szCs w:val="28"/>
          <w:lang w:val="uk-UA"/>
        </w:rPr>
        <w:t xml:space="preserve"> </w:t>
      </w:r>
      <w:bookmarkEnd w:id="1"/>
      <w:r w:rsidRPr="00AC2E8C">
        <w:rPr>
          <w:b/>
          <w:sz w:val="28"/>
          <w:szCs w:val="28"/>
          <w:u w:val="single"/>
          <w:lang w:val="uk-UA"/>
        </w:rPr>
        <w:t>особисто</w:t>
      </w:r>
    </w:p>
    <w:p w14:paraId="71ED0BC0" w14:textId="4A14BC67" w:rsidR="003C59FB" w:rsidRPr="00AC2E8C" w:rsidRDefault="00AC4866" w:rsidP="00AC4866">
      <w:pPr>
        <w:ind w:firstLine="708"/>
        <w:jc w:val="both"/>
        <w:rPr>
          <w:szCs w:val="28"/>
          <w:lang w:val="uk-UA"/>
        </w:rPr>
      </w:pPr>
      <w:proofErr w:type="spellStart"/>
      <w:r w:rsidRPr="00AC2E8C">
        <w:rPr>
          <w:szCs w:val="28"/>
          <w:u w:val="single"/>
          <w:lang w:val="uk-UA"/>
        </w:rPr>
        <w:t>Тел.моб</w:t>
      </w:r>
      <w:proofErr w:type="spellEnd"/>
      <w:r w:rsidRPr="00AC2E8C">
        <w:rPr>
          <w:szCs w:val="28"/>
          <w:u w:val="single"/>
          <w:lang w:val="uk-UA"/>
        </w:rPr>
        <w:t>.:</w:t>
      </w:r>
    </w:p>
    <w:p w14:paraId="67525A14" w14:textId="77777777" w:rsidR="008E4834" w:rsidRPr="00AC2E8C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5D569ECF" w14:textId="77777777" w:rsidR="00CC669A" w:rsidRPr="00AC2E8C" w:rsidRDefault="00741B16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Керу</w:t>
      </w:r>
      <w:r w:rsidR="00644DCA" w:rsidRPr="00AC2E8C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5487"/>
      </w:tblGrid>
      <w:tr w:rsidR="008118DC" w:rsidRPr="00AC2E8C" w14:paraId="14327075" w14:textId="77777777" w:rsidTr="00C90544">
        <w:trPr>
          <w:trHeight w:val="346"/>
        </w:trPr>
        <w:tc>
          <w:tcPr>
            <w:tcW w:w="4111" w:type="dxa"/>
          </w:tcPr>
          <w:p w14:paraId="5F175A77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487" w:type="dxa"/>
          </w:tcPr>
          <w:p w14:paraId="1DF67D52" w14:textId="4FA7ECFF" w:rsidR="008118DC" w:rsidRPr="00AC2E8C" w:rsidRDefault="00110655" w:rsidP="005707F5">
            <w:pPr>
              <w:jc w:val="both"/>
              <w:rPr>
                <w:sz w:val="28"/>
                <w:lang w:val="uk-UA"/>
              </w:rPr>
            </w:pPr>
            <w:proofErr w:type="spellStart"/>
            <w:r w:rsidRPr="00AC2E8C">
              <w:rPr>
                <w:sz w:val="28"/>
                <w:lang w:val="uk-UA"/>
              </w:rPr>
              <w:t>Щербацький</w:t>
            </w:r>
            <w:proofErr w:type="spellEnd"/>
            <w:r w:rsidRPr="00AC2E8C">
              <w:rPr>
                <w:sz w:val="28"/>
                <w:lang w:val="uk-UA"/>
              </w:rPr>
              <w:t xml:space="preserve"> Сергій Олександрович</w:t>
            </w:r>
          </w:p>
        </w:tc>
      </w:tr>
      <w:tr w:rsidR="008118DC" w:rsidRPr="00AC2E8C" w14:paraId="55A4F694" w14:textId="77777777" w:rsidTr="00C90544">
        <w:trPr>
          <w:trHeight w:val="333"/>
        </w:trPr>
        <w:tc>
          <w:tcPr>
            <w:tcW w:w="4111" w:type="dxa"/>
          </w:tcPr>
          <w:p w14:paraId="6E10FEC9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487" w:type="dxa"/>
          </w:tcPr>
          <w:p w14:paraId="1D0B4D66" w14:textId="332DD996" w:rsidR="008118DC" w:rsidRPr="00AC2E8C" w:rsidRDefault="00734B26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27</w:t>
            </w:r>
            <w:r w:rsidR="00275B08" w:rsidRPr="00AC2E8C">
              <w:rPr>
                <w:sz w:val="28"/>
                <w:lang w:val="uk-UA"/>
              </w:rPr>
              <w:t>.</w:t>
            </w:r>
            <w:r w:rsidRPr="00AC2E8C">
              <w:rPr>
                <w:sz w:val="28"/>
                <w:lang w:val="uk-UA"/>
              </w:rPr>
              <w:t>08</w:t>
            </w:r>
            <w:r w:rsidR="00275B08" w:rsidRPr="00AC2E8C">
              <w:rPr>
                <w:sz w:val="28"/>
                <w:lang w:val="uk-UA"/>
              </w:rPr>
              <w:t>.</w:t>
            </w:r>
            <w:r w:rsidRPr="00AC2E8C">
              <w:rPr>
                <w:sz w:val="28"/>
                <w:lang w:val="uk-UA"/>
              </w:rPr>
              <w:t>1988</w:t>
            </w:r>
          </w:p>
        </w:tc>
      </w:tr>
      <w:tr w:rsidR="008118DC" w:rsidRPr="00AC2E8C" w14:paraId="4F7CAA18" w14:textId="77777777" w:rsidTr="00C90544">
        <w:trPr>
          <w:trHeight w:val="346"/>
        </w:trPr>
        <w:tc>
          <w:tcPr>
            <w:tcW w:w="4111" w:type="dxa"/>
          </w:tcPr>
          <w:p w14:paraId="34947245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487" w:type="dxa"/>
          </w:tcPr>
          <w:p w14:paraId="3DF08720" w14:textId="4D982102" w:rsidR="008118DC" w:rsidRPr="00AC2E8C" w:rsidRDefault="00275B08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в/ч А2900</w:t>
            </w:r>
          </w:p>
        </w:tc>
      </w:tr>
      <w:tr w:rsidR="008118DC" w:rsidRPr="00AC2E8C" w14:paraId="3B3804B1" w14:textId="77777777" w:rsidTr="00C90544">
        <w:trPr>
          <w:trHeight w:val="346"/>
        </w:trPr>
        <w:tc>
          <w:tcPr>
            <w:tcW w:w="4111" w:type="dxa"/>
          </w:tcPr>
          <w:p w14:paraId="7C9641E4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487" w:type="dxa"/>
          </w:tcPr>
          <w:p w14:paraId="2B6ACC9A" w14:textId="3573141E" w:rsidR="008118DC" w:rsidRPr="00AC2E8C" w:rsidRDefault="008118DC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 xml:space="preserve">з </w:t>
            </w:r>
            <w:r w:rsidR="00DE7C6C" w:rsidRPr="00AC2E8C">
              <w:rPr>
                <w:sz w:val="28"/>
                <w:lang w:val="uk-UA"/>
              </w:rPr>
              <w:t>0</w:t>
            </w:r>
            <w:r w:rsidR="00E95921" w:rsidRPr="00AC2E8C">
              <w:rPr>
                <w:sz w:val="28"/>
                <w:lang w:val="uk-UA"/>
              </w:rPr>
              <w:t>1</w:t>
            </w:r>
            <w:r w:rsidR="00275B08" w:rsidRPr="00AC2E8C">
              <w:rPr>
                <w:sz w:val="28"/>
                <w:lang w:val="uk-UA"/>
              </w:rPr>
              <w:t>.</w:t>
            </w:r>
            <w:r w:rsidR="00E95921" w:rsidRPr="00AC2E8C">
              <w:rPr>
                <w:sz w:val="28"/>
                <w:lang w:val="uk-UA"/>
              </w:rPr>
              <w:t>08</w:t>
            </w:r>
            <w:r w:rsidR="00275B08" w:rsidRPr="00AC2E8C">
              <w:rPr>
                <w:sz w:val="28"/>
                <w:lang w:val="uk-UA"/>
              </w:rPr>
              <w:t>.202</w:t>
            </w:r>
            <w:r w:rsidR="00E95921" w:rsidRPr="00AC2E8C">
              <w:rPr>
                <w:sz w:val="28"/>
                <w:lang w:val="uk-UA"/>
              </w:rPr>
              <w:t>2</w:t>
            </w:r>
            <w:r w:rsidRPr="00AC2E8C">
              <w:rPr>
                <w:sz w:val="28"/>
                <w:lang w:val="uk-UA"/>
              </w:rPr>
              <w:t xml:space="preserve"> по</w:t>
            </w:r>
            <w:r w:rsidR="00275B08" w:rsidRPr="00AC2E8C">
              <w:rPr>
                <w:sz w:val="28"/>
                <w:lang w:val="uk-UA"/>
              </w:rPr>
              <w:t xml:space="preserve"> теперішній час</w:t>
            </w:r>
          </w:p>
        </w:tc>
      </w:tr>
      <w:tr w:rsidR="008118DC" w:rsidRPr="00AC2E8C" w14:paraId="625026D0" w14:textId="77777777" w:rsidTr="00C90544">
        <w:trPr>
          <w:trHeight w:val="333"/>
        </w:trPr>
        <w:tc>
          <w:tcPr>
            <w:tcW w:w="4111" w:type="dxa"/>
            <w:vMerge w:val="restart"/>
          </w:tcPr>
          <w:p w14:paraId="6F18BE7C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Посада:</w:t>
            </w:r>
          </w:p>
        </w:tc>
        <w:tc>
          <w:tcPr>
            <w:tcW w:w="5487" w:type="dxa"/>
          </w:tcPr>
          <w:p w14:paraId="23508021" w14:textId="76A1AD87" w:rsidR="008118DC" w:rsidRPr="00AC2E8C" w:rsidRDefault="00BB2569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командир</w:t>
            </w:r>
            <w:r w:rsidR="00323F96" w:rsidRPr="00AC2E8C">
              <w:rPr>
                <w:sz w:val="28"/>
                <w:lang w:val="uk-UA"/>
              </w:rPr>
              <w:t xml:space="preserve"> 3 навчально</w:t>
            </w:r>
            <w:r w:rsidRPr="00AC2E8C">
              <w:rPr>
                <w:sz w:val="28"/>
                <w:lang w:val="uk-UA"/>
              </w:rPr>
              <w:t>ї</w:t>
            </w:r>
            <w:r w:rsidR="00323F96" w:rsidRPr="00AC2E8C">
              <w:rPr>
                <w:sz w:val="28"/>
                <w:lang w:val="uk-UA"/>
              </w:rPr>
              <w:t xml:space="preserve"> </w:t>
            </w:r>
            <w:r w:rsidRPr="00AC2E8C">
              <w:rPr>
                <w:sz w:val="28"/>
                <w:lang w:val="uk-UA"/>
              </w:rPr>
              <w:t>роти</w:t>
            </w:r>
            <w:r w:rsidR="004A07F7" w:rsidRPr="00AC2E8C">
              <w:rPr>
                <w:sz w:val="28"/>
                <w:lang w:val="uk-UA"/>
              </w:rPr>
              <w:t xml:space="preserve"> - </w:t>
            </w:r>
          </w:p>
        </w:tc>
      </w:tr>
      <w:tr w:rsidR="008118DC" w:rsidRPr="00AC2E8C" w14:paraId="0F759294" w14:textId="77777777" w:rsidTr="00C90544">
        <w:trPr>
          <w:trHeight w:val="359"/>
        </w:trPr>
        <w:tc>
          <w:tcPr>
            <w:tcW w:w="4111" w:type="dxa"/>
            <w:vMerge/>
          </w:tcPr>
          <w:p w14:paraId="37EDD593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3A274457" w14:textId="32BDE8F9" w:rsidR="008118DC" w:rsidRPr="00AC2E8C" w:rsidRDefault="004A07F7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старший викладач</w:t>
            </w:r>
          </w:p>
        </w:tc>
      </w:tr>
      <w:tr w:rsidR="008118DC" w:rsidRPr="00AC2E8C" w14:paraId="565FE3A5" w14:textId="77777777" w:rsidTr="00C90544">
        <w:trPr>
          <w:trHeight w:val="346"/>
        </w:trPr>
        <w:tc>
          <w:tcPr>
            <w:tcW w:w="4111" w:type="dxa"/>
          </w:tcPr>
          <w:p w14:paraId="2C84EA7E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487" w:type="dxa"/>
          </w:tcPr>
          <w:p w14:paraId="0224BC7E" w14:textId="565369C6" w:rsidR="008118DC" w:rsidRPr="00AC2E8C" w:rsidRDefault="00275B08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 xml:space="preserve">з </w:t>
            </w:r>
            <w:r w:rsidR="00AD4D7A" w:rsidRPr="00AC2E8C">
              <w:rPr>
                <w:sz w:val="28"/>
                <w:lang w:val="uk-UA"/>
              </w:rPr>
              <w:t>26</w:t>
            </w:r>
            <w:r w:rsidRPr="00AC2E8C">
              <w:rPr>
                <w:sz w:val="28"/>
                <w:lang w:val="uk-UA"/>
              </w:rPr>
              <w:t>.</w:t>
            </w:r>
            <w:r w:rsidR="00DE7C6C" w:rsidRPr="00AC2E8C">
              <w:rPr>
                <w:sz w:val="28"/>
                <w:lang w:val="uk-UA"/>
              </w:rPr>
              <w:t>0</w:t>
            </w:r>
            <w:r w:rsidR="00AD4D7A" w:rsidRPr="00AC2E8C">
              <w:rPr>
                <w:sz w:val="28"/>
                <w:lang w:val="uk-UA"/>
              </w:rPr>
              <w:t>4</w:t>
            </w:r>
            <w:r w:rsidRPr="00AC2E8C">
              <w:rPr>
                <w:sz w:val="28"/>
                <w:lang w:val="uk-UA"/>
              </w:rPr>
              <w:t>.202</w:t>
            </w:r>
            <w:r w:rsidR="00AD4D7A" w:rsidRPr="00AC2E8C">
              <w:rPr>
                <w:sz w:val="28"/>
                <w:lang w:val="uk-UA"/>
              </w:rPr>
              <w:t>5</w:t>
            </w:r>
            <w:r w:rsidR="00985B1D" w:rsidRPr="00AC2E8C">
              <w:rPr>
                <w:sz w:val="28"/>
                <w:lang w:val="uk-UA"/>
              </w:rPr>
              <w:t xml:space="preserve"> по теперішній час</w:t>
            </w:r>
          </w:p>
        </w:tc>
      </w:tr>
      <w:tr w:rsidR="008118DC" w:rsidRPr="00AC2E8C" w14:paraId="02C320A4" w14:textId="77777777" w:rsidTr="00C90544">
        <w:trPr>
          <w:trHeight w:val="333"/>
        </w:trPr>
        <w:tc>
          <w:tcPr>
            <w:tcW w:w="4111" w:type="dxa"/>
          </w:tcPr>
          <w:p w14:paraId="37AD21C9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487" w:type="dxa"/>
          </w:tcPr>
          <w:p w14:paraId="07F5FBA2" w14:textId="573464B2" w:rsidR="008118DC" w:rsidRPr="00AC2E8C" w:rsidRDefault="008118DC" w:rsidP="00537E4E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 xml:space="preserve">Серія: </w:t>
            </w:r>
            <w:r w:rsidR="001F753B" w:rsidRPr="00AC2E8C">
              <w:rPr>
                <w:sz w:val="28"/>
                <w:lang w:val="uk-UA"/>
              </w:rPr>
              <w:t>УК</w:t>
            </w:r>
            <w:r w:rsidRPr="00AC2E8C">
              <w:rPr>
                <w:sz w:val="28"/>
                <w:lang w:val="uk-UA"/>
              </w:rPr>
              <w:t xml:space="preserve"> №</w:t>
            </w:r>
            <w:r w:rsidR="001F753B" w:rsidRPr="00AC2E8C">
              <w:rPr>
                <w:sz w:val="28"/>
                <w:lang w:val="uk-UA"/>
              </w:rPr>
              <w:t>302597</w:t>
            </w:r>
          </w:p>
        </w:tc>
      </w:tr>
      <w:tr w:rsidR="008118DC" w:rsidRPr="00AC2E8C" w14:paraId="5DEE69B9" w14:textId="77777777" w:rsidTr="00C90544">
        <w:trPr>
          <w:trHeight w:val="346"/>
        </w:trPr>
        <w:tc>
          <w:tcPr>
            <w:tcW w:w="4111" w:type="dxa"/>
            <w:vMerge w:val="restart"/>
          </w:tcPr>
          <w:p w14:paraId="12C7DC31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Місце проживання</w:t>
            </w:r>
            <w:r w:rsidR="009062AC" w:rsidRPr="00AC2E8C">
              <w:rPr>
                <w:sz w:val="28"/>
                <w:lang w:val="uk-UA"/>
              </w:rPr>
              <w:t xml:space="preserve"> (фактичне)</w:t>
            </w:r>
            <w:r w:rsidRPr="00AC2E8C">
              <w:rPr>
                <w:sz w:val="28"/>
                <w:lang w:val="uk-UA"/>
              </w:rPr>
              <w:t>:</w:t>
            </w:r>
          </w:p>
        </w:tc>
        <w:tc>
          <w:tcPr>
            <w:tcW w:w="5487" w:type="dxa"/>
          </w:tcPr>
          <w:p w14:paraId="18570884" w14:textId="3D4C0F61" w:rsidR="008118DC" w:rsidRPr="00AC2E8C" w:rsidRDefault="00275B08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Наметове містечко 1 навчального батальйону в/ч А2900</w:t>
            </w:r>
          </w:p>
        </w:tc>
      </w:tr>
      <w:tr w:rsidR="008118DC" w:rsidRPr="00AC2E8C" w14:paraId="1A376DC9" w14:textId="77777777" w:rsidTr="00C90544">
        <w:trPr>
          <w:trHeight w:val="359"/>
        </w:trPr>
        <w:tc>
          <w:tcPr>
            <w:tcW w:w="4111" w:type="dxa"/>
            <w:vMerge/>
          </w:tcPr>
          <w:p w14:paraId="1E5AB9C6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487" w:type="dxa"/>
          </w:tcPr>
          <w:p w14:paraId="1995930F" w14:textId="77777777" w:rsidR="008118DC" w:rsidRPr="00AC2E8C" w:rsidRDefault="008118DC" w:rsidP="005707F5">
            <w:pPr>
              <w:jc w:val="both"/>
              <w:rPr>
                <w:sz w:val="28"/>
                <w:highlight w:val="yellow"/>
                <w:lang w:val="uk-UA"/>
              </w:rPr>
            </w:pPr>
          </w:p>
        </w:tc>
      </w:tr>
      <w:tr w:rsidR="008118DC" w:rsidRPr="00AC2E8C" w14:paraId="3BD92AF6" w14:textId="77777777" w:rsidTr="00C90544">
        <w:trPr>
          <w:trHeight w:val="333"/>
        </w:trPr>
        <w:tc>
          <w:tcPr>
            <w:tcW w:w="4111" w:type="dxa"/>
          </w:tcPr>
          <w:p w14:paraId="5B7B687F" w14:textId="77777777" w:rsidR="008118DC" w:rsidRPr="00AC2E8C" w:rsidRDefault="008118DC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487" w:type="dxa"/>
          </w:tcPr>
          <w:p w14:paraId="2864BDFC" w14:textId="25BC04E0" w:rsidR="008118DC" w:rsidRPr="00AC2E8C" w:rsidRDefault="000B6D96" w:rsidP="00537E4E">
            <w:pPr>
              <w:jc w:val="both"/>
              <w:rPr>
                <w:sz w:val="28"/>
                <w:highlight w:val="yellow"/>
                <w:lang w:val="uk-UA"/>
              </w:rPr>
            </w:pPr>
            <w:proofErr w:type="spellStart"/>
            <w:r w:rsidRPr="00AC2E8C">
              <w:rPr>
                <w:sz w:val="28"/>
                <w:lang w:val="uk-UA"/>
              </w:rPr>
              <w:t>м</w:t>
            </w:r>
            <w:r w:rsidR="008118DC" w:rsidRPr="00AC2E8C">
              <w:rPr>
                <w:sz w:val="28"/>
                <w:lang w:val="uk-UA"/>
              </w:rPr>
              <w:t>об.т</w:t>
            </w:r>
            <w:proofErr w:type="spellEnd"/>
            <w:r w:rsidR="008118DC" w:rsidRPr="00AC2E8C">
              <w:rPr>
                <w:sz w:val="28"/>
                <w:lang w:val="uk-UA"/>
              </w:rPr>
              <w:t>.</w:t>
            </w:r>
            <w:r w:rsidR="00275B08" w:rsidRPr="00AC2E8C">
              <w:rPr>
                <w:sz w:val="28"/>
                <w:lang w:val="uk-UA"/>
              </w:rPr>
              <w:t xml:space="preserve"> </w:t>
            </w:r>
            <w:r w:rsidR="001B7E99" w:rsidRPr="00AC2E8C">
              <w:rPr>
                <w:sz w:val="28"/>
                <w:lang w:val="uk-UA"/>
              </w:rPr>
              <w:t>+38</w:t>
            </w:r>
            <w:r w:rsidR="00275B08" w:rsidRPr="00AC2E8C">
              <w:rPr>
                <w:sz w:val="28"/>
                <w:lang w:val="uk-UA"/>
              </w:rPr>
              <w:t>0</w:t>
            </w:r>
            <w:r w:rsidR="0095758A" w:rsidRPr="00AC2E8C">
              <w:rPr>
                <w:sz w:val="28"/>
                <w:lang w:val="uk-UA"/>
              </w:rPr>
              <w:t>977708006</w:t>
            </w:r>
          </w:p>
        </w:tc>
      </w:tr>
    </w:tbl>
    <w:p w14:paraId="155204F9" w14:textId="7BDD776C" w:rsidR="00644DCA" w:rsidRPr="00AC2E8C" w:rsidRDefault="009518C7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До</w:t>
      </w:r>
      <w:r w:rsidR="00EF709F" w:rsidRPr="00AC2E8C">
        <w:rPr>
          <w:sz w:val="28"/>
          <w:lang w:val="uk-UA"/>
        </w:rPr>
        <w:t xml:space="preserve"> </w:t>
      </w:r>
      <w:proofErr w:type="spellStart"/>
      <w:r w:rsidR="00234495" w:rsidRPr="00AC2E8C">
        <w:rPr>
          <w:sz w:val="28"/>
          <w:lang w:val="uk-UA"/>
        </w:rPr>
        <w:t>Щербацького</w:t>
      </w:r>
      <w:proofErr w:type="spellEnd"/>
      <w:r w:rsidR="00234495" w:rsidRPr="00AC2E8C">
        <w:rPr>
          <w:sz w:val="28"/>
          <w:lang w:val="uk-UA"/>
        </w:rPr>
        <w:t xml:space="preserve"> Сергія Олександровича </w:t>
      </w:r>
      <w:r w:rsidRPr="00AC2E8C">
        <w:rPr>
          <w:sz w:val="28"/>
          <w:lang w:val="uk-UA"/>
        </w:rPr>
        <w:t>доведено:</w:t>
      </w:r>
    </w:p>
    <w:p w14:paraId="069583A0" w14:textId="77777777" w:rsidR="009518C7" w:rsidRPr="00AC2E8C" w:rsidRDefault="00AB3501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п</w:t>
      </w:r>
      <w:r w:rsidR="009518C7" w:rsidRPr="00AC2E8C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30E74953" w14:textId="77777777" w:rsidR="009518C7" w:rsidRPr="00AC2E8C" w:rsidRDefault="00AB3501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п</w:t>
      </w:r>
      <w:r w:rsidR="00140AB5" w:rsidRPr="00AC2E8C">
        <w:rPr>
          <w:sz w:val="28"/>
          <w:lang w:val="uk-UA"/>
        </w:rPr>
        <w:t>рава та о</w:t>
      </w:r>
      <w:r w:rsidR="009062AC" w:rsidRPr="00AC2E8C">
        <w:rPr>
          <w:sz w:val="28"/>
          <w:lang w:val="uk-UA"/>
        </w:rPr>
        <w:t>бо</w:t>
      </w:r>
      <w:r w:rsidR="009518C7" w:rsidRPr="00AC2E8C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33F4B178" w14:textId="77777777" w:rsidR="009518C7" w:rsidRPr="00AC2E8C" w:rsidRDefault="00AB3501" w:rsidP="005707F5">
      <w:pPr>
        <w:ind w:firstLine="709"/>
        <w:jc w:val="both"/>
        <w:rPr>
          <w:sz w:val="28"/>
          <w:lang w:val="uk-UA"/>
        </w:rPr>
      </w:pPr>
      <w:r w:rsidRPr="00AC2E8C">
        <w:rPr>
          <w:sz w:val="28"/>
          <w:lang w:val="uk-UA"/>
        </w:rPr>
        <w:t>п</w:t>
      </w:r>
      <w:r w:rsidR="009518C7" w:rsidRPr="00AC2E8C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7"/>
        <w:gridCol w:w="4812"/>
      </w:tblGrid>
      <w:tr w:rsidR="009518C7" w:rsidRPr="00AC2E8C" w14:paraId="0B9246AD" w14:textId="77777777" w:rsidTr="009518C7">
        <w:tc>
          <w:tcPr>
            <w:tcW w:w="4927" w:type="dxa"/>
          </w:tcPr>
          <w:p w14:paraId="4D492AE6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FF9F63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  <w:r w:rsidRPr="00AC2E8C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AC2E8C" w14:paraId="4FC5668A" w14:textId="77777777" w:rsidTr="009518C7">
        <w:tc>
          <w:tcPr>
            <w:tcW w:w="4927" w:type="dxa"/>
          </w:tcPr>
          <w:p w14:paraId="05AE06AF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00432505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2AEFE232" w14:textId="77777777" w:rsidR="009518C7" w:rsidRPr="00AC2E8C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2FBA435" w14:textId="0C49F59E" w:rsidR="00741B16" w:rsidRPr="00AC2E8C" w:rsidRDefault="00741B16" w:rsidP="00687F89">
      <w:pPr>
        <w:pStyle w:val="a9"/>
        <w:spacing w:before="0" w:beforeAutospacing="0" w:after="0" w:afterAutospacing="0"/>
        <w:rPr>
          <w:lang w:val="uk-UA"/>
        </w:rPr>
      </w:pPr>
    </w:p>
    <w:p w14:paraId="0C6057FD" w14:textId="726461B5" w:rsidR="002C0179" w:rsidRPr="00AC2E8C" w:rsidRDefault="002C0179">
      <w:pPr>
        <w:rPr>
          <w:lang w:val="uk-UA"/>
        </w:rPr>
      </w:pPr>
      <w:r w:rsidRPr="00AC2E8C">
        <w:rPr>
          <w:lang w:val="uk-UA"/>
        </w:rPr>
        <w:br w:type="page"/>
      </w:r>
    </w:p>
    <w:p w14:paraId="1B0D6466" w14:textId="77777777" w:rsidR="002808E2" w:rsidRPr="00AC2E8C" w:rsidRDefault="002808E2" w:rsidP="002808E2">
      <w:pPr>
        <w:ind w:firstLine="900"/>
        <w:jc w:val="center"/>
        <w:rPr>
          <w:b/>
          <w:sz w:val="28"/>
          <w:szCs w:val="28"/>
          <w:lang w:val="uk-UA"/>
        </w:rPr>
      </w:pPr>
      <w:r w:rsidRPr="00AC2E8C">
        <w:rPr>
          <w:b/>
          <w:sz w:val="28"/>
          <w:szCs w:val="28"/>
          <w:lang w:val="uk-UA"/>
        </w:rPr>
        <w:lastRenderedPageBreak/>
        <w:t>ПОЯСНЕННЯ</w:t>
      </w:r>
    </w:p>
    <w:p w14:paraId="6BD16043" w14:textId="77777777" w:rsidR="002808E2" w:rsidRPr="00AC2E8C" w:rsidRDefault="002808E2" w:rsidP="002808E2">
      <w:pPr>
        <w:ind w:firstLine="900"/>
        <w:jc w:val="center"/>
        <w:rPr>
          <w:b/>
          <w:sz w:val="28"/>
          <w:szCs w:val="28"/>
          <w:lang w:val="uk-UA"/>
        </w:rPr>
      </w:pPr>
    </w:p>
    <w:tbl>
      <w:tblPr>
        <w:tblStyle w:val="aa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442"/>
      </w:tblGrid>
      <w:tr w:rsidR="002808E2" w:rsidRPr="00AC2E8C" w14:paraId="6CDFD8D6" w14:textId="77777777" w:rsidTr="00082EA4">
        <w:trPr>
          <w:trHeight w:val="297"/>
        </w:trPr>
        <w:tc>
          <w:tcPr>
            <w:tcW w:w="9442" w:type="dxa"/>
          </w:tcPr>
          <w:p w14:paraId="62CA5A3E" w14:textId="7B3F2809" w:rsidR="00035DBA" w:rsidRPr="00035DBA" w:rsidRDefault="002808E2" w:rsidP="00035DBA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AC2E8C">
              <w:rPr>
                <w:b/>
                <w:sz w:val="28"/>
                <w:szCs w:val="28"/>
                <w:lang w:val="uk-UA"/>
              </w:rPr>
              <w:t>По суті заданих мені питань можу пояснити наступне:</w:t>
            </w:r>
            <w:r w:rsidR="006959E6">
              <w:rPr>
                <w:b/>
                <w:sz w:val="28"/>
                <w:szCs w:val="28"/>
                <w:lang w:val="uk-UA"/>
              </w:rPr>
              <w:t xml:space="preserve"> 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17 травня </w:t>
            </w:r>
            <w:r w:rsidR="00223211">
              <w:rPr>
                <w:bCs/>
                <w:sz w:val="26"/>
                <w:szCs w:val="26"/>
                <w:u w:val="single"/>
                <w:lang w:val="uk-UA"/>
              </w:rPr>
              <w:br/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2026 року близько 07 годин 00 хвилин, під час контрольної перевірки наявності особового складу 3 навчальної роти 1 навчального батальйону військової частини А2900 (Житомирська область, Житомирський район, село </w:t>
            </w:r>
            <w:proofErr w:type="spellStart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>Дениші</w:t>
            </w:r>
            <w:proofErr w:type="spellEnd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), </w:t>
            </w:r>
            <w:r w:rsidR="005D4312">
              <w:rPr>
                <w:bCs/>
                <w:sz w:val="26"/>
                <w:szCs w:val="26"/>
                <w:u w:val="single"/>
                <w:lang w:val="uk-UA"/>
              </w:rPr>
              <w:t xml:space="preserve">мною, 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командиром 3 навчальної роти 1 навчального батальйону військової частини А2900, старшим лейтенантом </w:t>
            </w:r>
            <w:proofErr w:type="spellStart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>Щербацьким</w:t>
            </w:r>
            <w:proofErr w:type="spellEnd"/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 Сергієм Олександровичем</w:t>
            </w:r>
            <w:r w:rsidR="00D3421D">
              <w:rPr>
                <w:bCs/>
                <w:sz w:val="26"/>
                <w:szCs w:val="26"/>
                <w:u w:val="single"/>
                <w:lang w:val="uk-UA"/>
              </w:rPr>
              <w:t>,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 було виявлено факт відсутності в строю військовослужбовця військової частини А2582, призваного під час мобілізації та відрядженого до військової частини А2900 для проходження курсу базової загальновійськової підготовки, курсанта 3 навчальної роти 1 навчального батальйону військової частини А2900, солдата </w:t>
            </w:r>
            <w:proofErr w:type="spellStart"/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>С</w:t>
            </w:r>
            <w:r w:rsidR="000319C3">
              <w:rPr>
                <w:bCs/>
                <w:sz w:val="26"/>
                <w:szCs w:val="26"/>
                <w:u w:val="single"/>
                <w:lang w:val="uk-UA"/>
              </w:rPr>
              <w:t>курчанського</w:t>
            </w:r>
            <w:proofErr w:type="spellEnd"/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0319C3">
              <w:rPr>
                <w:bCs/>
                <w:sz w:val="26"/>
                <w:szCs w:val="26"/>
                <w:u w:val="single"/>
                <w:lang w:val="uk-UA"/>
              </w:rPr>
              <w:t>Михайла</w:t>
            </w:r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0319C3">
              <w:rPr>
                <w:bCs/>
                <w:sz w:val="26"/>
                <w:szCs w:val="26"/>
                <w:u w:val="single"/>
                <w:lang w:val="uk-UA"/>
              </w:rPr>
              <w:t>Василь</w:t>
            </w:r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>ович</w:t>
            </w:r>
            <w:r w:rsidR="00711D72">
              <w:rPr>
                <w:bCs/>
                <w:sz w:val="26"/>
                <w:szCs w:val="26"/>
                <w:u w:val="single"/>
                <w:lang w:val="uk-UA"/>
              </w:rPr>
              <w:t>а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. Пошукові заходи позитивного результату не дали. На телефонні дзвінки за номером </w:t>
            </w:r>
            <w:r w:rsidR="001E1602" w:rsidRPr="001E1602">
              <w:rPr>
                <w:bCs/>
                <w:sz w:val="26"/>
                <w:szCs w:val="26"/>
                <w:u w:val="single"/>
                <w:lang w:val="uk-UA"/>
              </w:rPr>
              <w:t>+</w:t>
            </w:r>
            <w:r w:rsidR="000319C3">
              <w:t xml:space="preserve"> </w:t>
            </w:r>
            <w:r w:rsidR="000319C3" w:rsidRPr="000319C3">
              <w:rPr>
                <w:bCs/>
                <w:sz w:val="26"/>
                <w:szCs w:val="26"/>
                <w:u w:val="single"/>
                <w:lang w:val="uk-UA"/>
              </w:rPr>
              <w:t>380983158681</w:t>
            </w:r>
            <w:r w:rsidR="001E1602" w:rsidRPr="001E1602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035DBA" w:rsidRPr="00035DBA">
              <w:rPr>
                <w:bCs/>
                <w:sz w:val="26"/>
                <w:szCs w:val="26"/>
                <w:u w:val="single"/>
                <w:lang w:val="uk-UA"/>
              </w:rPr>
              <w:t>не відповідає. Місцезнаходження військовослужбовця невідомо.</w:t>
            </w:r>
          </w:p>
          <w:p w14:paraId="38DC0CB2" w14:textId="74EA7285" w:rsidR="00943F73" w:rsidRPr="00AC2E8C" w:rsidRDefault="00035DBA" w:rsidP="00755998">
            <w:pPr>
              <w:ind w:right="-20" w:firstLine="601"/>
              <w:jc w:val="both"/>
              <w:rPr>
                <w:bCs/>
                <w:sz w:val="26"/>
                <w:szCs w:val="26"/>
                <w:u w:val="single"/>
                <w:lang w:val="uk-UA"/>
              </w:rPr>
            </w:pPr>
            <w:r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З 17 травня 2026 року по теперішній час солдат </w:t>
            </w:r>
            <w:proofErr w:type="spellStart"/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>С</w:t>
            </w:r>
            <w:r w:rsidR="000319C3">
              <w:rPr>
                <w:bCs/>
                <w:sz w:val="26"/>
                <w:szCs w:val="26"/>
                <w:u w:val="single"/>
                <w:lang w:val="uk-UA"/>
              </w:rPr>
              <w:t>курчанський</w:t>
            </w:r>
            <w:proofErr w:type="spellEnd"/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0319C3">
              <w:rPr>
                <w:bCs/>
                <w:sz w:val="26"/>
                <w:szCs w:val="26"/>
                <w:u w:val="single"/>
                <w:lang w:val="uk-UA"/>
              </w:rPr>
              <w:t>Михайло</w:t>
            </w:r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="000319C3">
              <w:rPr>
                <w:bCs/>
                <w:sz w:val="26"/>
                <w:szCs w:val="26"/>
                <w:u w:val="single"/>
                <w:lang w:val="uk-UA"/>
              </w:rPr>
              <w:t>Василь</w:t>
            </w:r>
            <w:r w:rsidR="00711D72" w:rsidRPr="00993C09">
              <w:rPr>
                <w:bCs/>
                <w:sz w:val="26"/>
                <w:szCs w:val="26"/>
                <w:u w:val="single"/>
                <w:lang w:val="uk-UA"/>
              </w:rPr>
              <w:t>ович</w:t>
            </w:r>
            <w:r w:rsidR="00711D72"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 </w:t>
            </w:r>
            <w:r w:rsidRPr="00035DBA">
              <w:rPr>
                <w:bCs/>
                <w:sz w:val="26"/>
                <w:szCs w:val="26"/>
                <w:u w:val="single"/>
                <w:lang w:val="uk-UA"/>
              </w:rPr>
              <w:t xml:space="preserve">до польового табору 1 навчального батальйону військової частини А2900 </w:t>
            </w:r>
            <w:r w:rsidRPr="00755998">
              <w:rPr>
                <w:bCs/>
                <w:sz w:val="26"/>
                <w:szCs w:val="26"/>
                <w:lang w:val="uk-UA"/>
              </w:rPr>
              <w:t xml:space="preserve">(Житомирська область, Житомирський район, село </w:t>
            </w:r>
            <w:proofErr w:type="spellStart"/>
            <w:r w:rsidRPr="00755998">
              <w:rPr>
                <w:bCs/>
                <w:sz w:val="26"/>
                <w:szCs w:val="26"/>
                <w:lang w:val="uk-UA"/>
              </w:rPr>
              <w:t>Дениші</w:t>
            </w:r>
            <w:proofErr w:type="spellEnd"/>
            <w:r w:rsidRPr="00755998">
              <w:rPr>
                <w:bCs/>
                <w:sz w:val="26"/>
                <w:szCs w:val="26"/>
                <w:lang w:val="uk-UA"/>
              </w:rPr>
              <w:t>) не повернувся.</w:t>
            </w:r>
          </w:p>
        </w:tc>
      </w:tr>
      <w:tr w:rsidR="00520AFA" w:rsidRPr="00AC2E8C" w14:paraId="52142C34" w14:textId="77777777" w:rsidTr="00082EA4">
        <w:trPr>
          <w:trHeight w:val="297"/>
        </w:trPr>
        <w:tc>
          <w:tcPr>
            <w:tcW w:w="9442" w:type="dxa"/>
          </w:tcPr>
          <w:p w14:paraId="30CA0AFC" w14:textId="77777777" w:rsidR="00520AFA" w:rsidRPr="00AC2E8C" w:rsidRDefault="00520AFA" w:rsidP="00C93C9E">
            <w:pPr>
              <w:ind w:right="-20" w:firstLine="60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2808E2" w:rsidRPr="00AC2E8C" w14:paraId="0D9A4557" w14:textId="77777777" w:rsidTr="00082EA4">
        <w:trPr>
          <w:trHeight w:val="297"/>
        </w:trPr>
        <w:tc>
          <w:tcPr>
            <w:tcW w:w="9442" w:type="dxa"/>
          </w:tcPr>
          <w:p w14:paraId="628E7137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5718044E" w14:textId="77777777" w:rsidTr="00082EA4">
        <w:trPr>
          <w:trHeight w:val="297"/>
        </w:trPr>
        <w:tc>
          <w:tcPr>
            <w:tcW w:w="9442" w:type="dxa"/>
          </w:tcPr>
          <w:p w14:paraId="7262E5D5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2FECDA29" w14:textId="77777777" w:rsidTr="00082EA4">
        <w:trPr>
          <w:trHeight w:val="297"/>
        </w:trPr>
        <w:tc>
          <w:tcPr>
            <w:tcW w:w="9442" w:type="dxa"/>
          </w:tcPr>
          <w:p w14:paraId="4F69FBC7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635F53FD" w14:textId="77777777" w:rsidTr="00082EA4">
        <w:trPr>
          <w:trHeight w:val="297"/>
        </w:trPr>
        <w:tc>
          <w:tcPr>
            <w:tcW w:w="9442" w:type="dxa"/>
          </w:tcPr>
          <w:p w14:paraId="2C7A1AB5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5BF2F3A8" w14:textId="77777777" w:rsidTr="00082EA4">
        <w:trPr>
          <w:trHeight w:val="297"/>
        </w:trPr>
        <w:tc>
          <w:tcPr>
            <w:tcW w:w="9442" w:type="dxa"/>
          </w:tcPr>
          <w:p w14:paraId="5B2600A0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7C9C4C8E" w14:textId="77777777" w:rsidTr="00082EA4">
        <w:trPr>
          <w:trHeight w:val="311"/>
        </w:trPr>
        <w:tc>
          <w:tcPr>
            <w:tcW w:w="9442" w:type="dxa"/>
          </w:tcPr>
          <w:p w14:paraId="127A65B3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7AFF9982" w14:textId="77777777" w:rsidTr="00082EA4">
        <w:trPr>
          <w:trHeight w:val="297"/>
        </w:trPr>
        <w:tc>
          <w:tcPr>
            <w:tcW w:w="9442" w:type="dxa"/>
          </w:tcPr>
          <w:p w14:paraId="1331DD33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2808E2" w:rsidRPr="00AC2E8C" w14:paraId="33A556BE" w14:textId="77777777" w:rsidTr="00082EA4">
        <w:trPr>
          <w:trHeight w:val="297"/>
        </w:trPr>
        <w:tc>
          <w:tcPr>
            <w:tcW w:w="9442" w:type="dxa"/>
          </w:tcPr>
          <w:p w14:paraId="3AB101F8" w14:textId="77777777" w:rsidR="002808E2" w:rsidRPr="00AC2E8C" w:rsidRDefault="002808E2" w:rsidP="00082EA4">
            <w:pPr>
              <w:ind w:right="999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</w:tbl>
    <w:p w14:paraId="1BB00730" w14:textId="77777777" w:rsidR="00C231FB" w:rsidRPr="00AC2E8C" w:rsidRDefault="00C231FB" w:rsidP="00C231FB">
      <w:pPr>
        <w:ind w:right="999"/>
        <w:jc w:val="both"/>
        <w:rPr>
          <w:rFonts w:eastAsia="Calibri"/>
          <w:spacing w:val="-4"/>
          <w:sz w:val="28"/>
          <w:szCs w:val="28"/>
          <w:lang w:val="uk-UA" w:eastAsia="en-US"/>
        </w:rPr>
      </w:pPr>
    </w:p>
    <w:p w14:paraId="4B1070E3" w14:textId="51B0C900" w:rsidR="00C231FB" w:rsidRPr="00AC2E8C" w:rsidRDefault="00661A9E" w:rsidP="00C231FB">
      <w:pPr>
        <w:jc w:val="both"/>
        <w:rPr>
          <w:bCs/>
          <w:sz w:val="28"/>
          <w:szCs w:val="28"/>
          <w:lang w:val="uk-UA"/>
        </w:rPr>
      </w:pPr>
      <w:r>
        <w:rPr>
          <w:rFonts w:eastAsia="Calibri"/>
          <w:spacing w:val="-4"/>
          <w:sz w:val="28"/>
          <w:szCs w:val="28"/>
          <w:lang w:val="uk-UA" w:eastAsia="en-US"/>
        </w:rPr>
        <w:t>20</w:t>
      </w:r>
      <w:r w:rsidR="00544834" w:rsidRPr="00AC2E8C">
        <w:rPr>
          <w:rFonts w:eastAsia="Calibri"/>
          <w:spacing w:val="-4"/>
          <w:sz w:val="28"/>
          <w:szCs w:val="28"/>
          <w:lang w:val="uk-UA" w:eastAsia="en-US"/>
        </w:rPr>
        <w:t>.</w:t>
      </w:r>
      <w:r w:rsidR="00AF469F">
        <w:rPr>
          <w:rFonts w:eastAsia="Calibri"/>
          <w:spacing w:val="-4"/>
          <w:sz w:val="28"/>
          <w:szCs w:val="28"/>
          <w:lang w:val="uk-UA" w:eastAsia="en-US"/>
        </w:rPr>
        <w:t>0</w:t>
      </w:r>
      <w:r w:rsidR="00422E32">
        <w:rPr>
          <w:rFonts w:eastAsia="Calibri"/>
          <w:spacing w:val="-4"/>
          <w:sz w:val="28"/>
          <w:szCs w:val="28"/>
          <w:lang w:val="uk-UA" w:eastAsia="en-US"/>
        </w:rPr>
        <w:t>5</w:t>
      </w:r>
      <w:r w:rsidR="00544834" w:rsidRPr="00AC2E8C">
        <w:rPr>
          <w:rFonts w:eastAsia="Calibri"/>
          <w:spacing w:val="-4"/>
          <w:sz w:val="28"/>
          <w:szCs w:val="28"/>
          <w:lang w:val="uk-UA" w:eastAsia="en-US"/>
        </w:rPr>
        <w:t>.</w:t>
      </w:r>
      <w:r w:rsidR="00C231FB" w:rsidRPr="00AC2E8C">
        <w:rPr>
          <w:bCs/>
          <w:sz w:val="28"/>
          <w:szCs w:val="28"/>
          <w:lang w:val="uk-UA"/>
        </w:rPr>
        <w:t>202</w:t>
      </w:r>
      <w:r w:rsidR="00AF469F">
        <w:rPr>
          <w:bCs/>
          <w:sz w:val="28"/>
          <w:szCs w:val="28"/>
          <w:lang w:val="uk-UA"/>
        </w:rPr>
        <w:t>6</w:t>
      </w:r>
      <w:r w:rsidR="00C231FB" w:rsidRPr="00AC2E8C">
        <w:rPr>
          <w:bCs/>
          <w:sz w:val="28"/>
          <w:szCs w:val="28"/>
          <w:lang w:val="uk-UA"/>
        </w:rPr>
        <w:t xml:space="preserve"> року</w:t>
      </w:r>
      <w:r w:rsidR="009263DD" w:rsidRPr="00AC2E8C">
        <w:rPr>
          <w:bCs/>
          <w:sz w:val="28"/>
          <w:szCs w:val="28"/>
          <w:lang w:val="uk-UA"/>
        </w:rPr>
        <w:t xml:space="preserve">                                                 </w:t>
      </w:r>
      <w:r w:rsidR="00C231FB" w:rsidRPr="00AC2E8C">
        <w:rPr>
          <w:bCs/>
          <w:sz w:val="28"/>
          <w:szCs w:val="28"/>
          <w:lang w:val="uk-UA"/>
        </w:rPr>
        <w:t xml:space="preserve"> </w:t>
      </w:r>
      <w:r w:rsidR="00E60F0E" w:rsidRPr="00AC2E8C">
        <w:rPr>
          <w:bCs/>
          <w:sz w:val="28"/>
          <w:szCs w:val="28"/>
          <w:lang w:val="uk-UA"/>
        </w:rPr>
        <w:t xml:space="preserve">     </w:t>
      </w:r>
      <w:r w:rsidR="00C231FB" w:rsidRPr="00AC2E8C">
        <w:rPr>
          <w:bCs/>
          <w:sz w:val="28"/>
          <w:szCs w:val="28"/>
          <w:lang w:val="uk-UA"/>
        </w:rPr>
        <w:t xml:space="preserve">__________________________ </w:t>
      </w:r>
    </w:p>
    <w:p w14:paraId="50C793FF" w14:textId="77777777" w:rsidR="00C231FB" w:rsidRPr="00AC2E8C" w:rsidRDefault="00C231FB" w:rsidP="00C231FB">
      <w:pPr>
        <w:jc w:val="both"/>
        <w:rPr>
          <w:color w:val="000000"/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(</w:t>
      </w:r>
      <w:r w:rsidRPr="00AC2E8C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AC2E8C">
        <w:rPr>
          <w:color w:val="000000"/>
          <w:sz w:val="17"/>
          <w:szCs w:val="17"/>
          <w:lang w:val="uk-UA"/>
        </w:rPr>
        <w:t>)</w:t>
      </w:r>
    </w:p>
    <w:p w14:paraId="13858E2F" w14:textId="3D2D90E4" w:rsidR="00C231FB" w:rsidRPr="00AC2E8C" w:rsidRDefault="00C231FB" w:rsidP="00C231FB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 w:rsidRPr="00AC2E8C"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             </w:t>
      </w:r>
      <w:r w:rsidR="00E60F0E" w:rsidRPr="00AC2E8C">
        <w:rPr>
          <w:color w:val="000000"/>
          <w:sz w:val="26"/>
          <w:szCs w:val="26"/>
          <w:lang w:val="uk-UA"/>
        </w:rPr>
        <w:t xml:space="preserve">  </w:t>
      </w:r>
      <w:r w:rsidR="00AC4866" w:rsidRPr="00AC2E8C">
        <w:rPr>
          <w:color w:val="000000"/>
          <w:sz w:val="26"/>
          <w:szCs w:val="26"/>
          <w:u w:val="single"/>
          <w:lang w:val="uk-UA"/>
        </w:rPr>
        <w:t>не маю</w:t>
      </w:r>
      <w:r w:rsidRPr="00AC2E8C">
        <w:rPr>
          <w:color w:val="000000"/>
          <w:sz w:val="26"/>
          <w:szCs w:val="26"/>
          <w:lang w:val="uk-UA"/>
        </w:rPr>
        <w:t>.</w:t>
      </w:r>
    </w:p>
    <w:p w14:paraId="05AC4DCF" w14:textId="77777777" w:rsidR="00C231FB" w:rsidRPr="00AC2E8C" w:rsidRDefault="00C231FB" w:rsidP="00C231FB">
      <w:pPr>
        <w:tabs>
          <w:tab w:val="left" w:pos="8639"/>
        </w:tabs>
        <w:jc w:val="both"/>
        <w:rPr>
          <w:color w:val="000000"/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AC2E8C">
        <w:rPr>
          <w:i/>
          <w:color w:val="000000"/>
          <w:sz w:val="17"/>
          <w:szCs w:val="17"/>
          <w:lang w:val="uk-UA"/>
        </w:rPr>
        <w:t>маю, або не маю</w:t>
      </w:r>
      <w:r w:rsidRPr="00AC2E8C">
        <w:rPr>
          <w:color w:val="000000"/>
          <w:sz w:val="17"/>
          <w:szCs w:val="17"/>
          <w:lang w:val="uk-UA"/>
        </w:rPr>
        <w:t>)</w:t>
      </w:r>
    </w:p>
    <w:p w14:paraId="3E31C289" w14:textId="77777777" w:rsidR="00C231FB" w:rsidRPr="00AC2E8C" w:rsidRDefault="00C231FB" w:rsidP="00C231FB">
      <w:pPr>
        <w:jc w:val="both"/>
        <w:rPr>
          <w:bCs/>
          <w:sz w:val="28"/>
          <w:szCs w:val="28"/>
          <w:lang w:val="uk-UA"/>
        </w:rPr>
      </w:pPr>
      <w:r w:rsidRPr="00AC2E8C">
        <w:rPr>
          <w:bCs/>
          <w:sz w:val="28"/>
          <w:szCs w:val="28"/>
          <w:lang w:val="uk-UA"/>
        </w:rPr>
        <w:t xml:space="preserve">                                                                                   __________________________ </w:t>
      </w:r>
    </w:p>
    <w:p w14:paraId="1600CE6D" w14:textId="77777777" w:rsidR="00C231FB" w:rsidRPr="00AC2E8C" w:rsidRDefault="00C231FB" w:rsidP="00C231FB">
      <w:pPr>
        <w:jc w:val="both"/>
        <w:rPr>
          <w:color w:val="000000"/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(</w:t>
      </w:r>
      <w:r w:rsidRPr="00AC2E8C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AC2E8C">
        <w:rPr>
          <w:color w:val="000000"/>
          <w:sz w:val="17"/>
          <w:szCs w:val="17"/>
          <w:lang w:val="uk-UA"/>
        </w:rPr>
        <w:t>)</w:t>
      </w:r>
    </w:p>
    <w:p w14:paraId="37FBD81B" w14:textId="77777777" w:rsidR="00C231FB" w:rsidRPr="00AC2E8C" w:rsidRDefault="00C231FB" w:rsidP="00C231FB">
      <w:pPr>
        <w:tabs>
          <w:tab w:val="left" w:pos="8639"/>
        </w:tabs>
        <w:jc w:val="both"/>
        <w:rPr>
          <w:color w:val="000000"/>
          <w:sz w:val="26"/>
          <w:szCs w:val="26"/>
          <w:lang w:val="uk-UA"/>
        </w:rPr>
      </w:pPr>
      <w:r w:rsidRPr="00AC2E8C">
        <w:rPr>
          <w:sz w:val="28"/>
          <w:szCs w:val="26"/>
          <w:lang w:val="uk-UA"/>
        </w:rPr>
        <w:t xml:space="preserve">________________________________________________________________________________________________________________________________________ </w:t>
      </w:r>
    </w:p>
    <w:p w14:paraId="539E599A" w14:textId="77777777" w:rsidR="00C231FB" w:rsidRPr="00AC2E8C" w:rsidRDefault="00C231FB" w:rsidP="00C231FB">
      <w:pPr>
        <w:ind w:firstLine="900"/>
        <w:jc w:val="both"/>
        <w:rPr>
          <w:sz w:val="17"/>
          <w:szCs w:val="17"/>
          <w:lang w:val="uk-UA"/>
        </w:rPr>
      </w:pPr>
      <w:r w:rsidRPr="00AC2E8C">
        <w:rPr>
          <w:sz w:val="17"/>
          <w:szCs w:val="17"/>
          <w:lang w:val="uk-UA"/>
        </w:rPr>
        <w:t xml:space="preserve">                (</w:t>
      </w:r>
      <w:r w:rsidRPr="00AC2E8C">
        <w:rPr>
          <w:i/>
          <w:sz w:val="17"/>
          <w:szCs w:val="17"/>
          <w:lang w:val="uk-UA"/>
        </w:rPr>
        <w:t>суть клопотань, заяв та пропозицій щодо проведення службового розслідування</w:t>
      </w:r>
      <w:r w:rsidRPr="00AC2E8C">
        <w:rPr>
          <w:sz w:val="17"/>
          <w:szCs w:val="17"/>
          <w:lang w:val="uk-UA"/>
        </w:rPr>
        <w:t>)</w:t>
      </w:r>
    </w:p>
    <w:p w14:paraId="7CE041F5" w14:textId="77777777" w:rsidR="00C231FB" w:rsidRPr="00AC2E8C" w:rsidRDefault="00C231FB" w:rsidP="00C231FB">
      <w:pPr>
        <w:jc w:val="both"/>
        <w:rPr>
          <w:bCs/>
          <w:sz w:val="28"/>
          <w:szCs w:val="28"/>
          <w:lang w:val="uk-UA"/>
        </w:rPr>
      </w:pPr>
      <w:r w:rsidRPr="00AC2E8C">
        <w:rPr>
          <w:bCs/>
          <w:sz w:val="28"/>
          <w:szCs w:val="28"/>
          <w:lang w:val="uk-UA"/>
        </w:rPr>
        <w:t xml:space="preserve">                                                                       _________________________________ </w:t>
      </w:r>
    </w:p>
    <w:p w14:paraId="2A1BA375" w14:textId="424F4C1D" w:rsidR="00CB647B" w:rsidRPr="00AC2E8C" w:rsidRDefault="00C231FB" w:rsidP="00C231FB">
      <w:pPr>
        <w:ind w:firstLine="900"/>
        <w:jc w:val="both"/>
        <w:rPr>
          <w:sz w:val="17"/>
          <w:szCs w:val="17"/>
          <w:lang w:val="uk-UA"/>
        </w:rPr>
      </w:pPr>
      <w:r w:rsidRPr="00AC2E8C"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</w:t>
      </w:r>
      <w:r w:rsidR="00CB647B" w:rsidRPr="00AC2E8C">
        <w:rPr>
          <w:color w:val="000000"/>
          <w:sz w:val="17"/>
          <w:szCs w:val="17"/>
          <w:lang w:val="uk-UA"/>
        </w:rPr>
        <w:t>(</w:t>
      </w:r>
      <w:r w:rsidR="00CB647B" w:rsidRPr="00AC2E8C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="00CB647B" w:rsidRPr="00AC2E8C">
        <w:rPr>
          <w:color w:val="000000"/>
          <w:sz w:val="17"/>
          <w:szCs w:val="17"/>
          <w:lang w:val="uk-UA"/>
        </w:rPr>
        <w:t>)</w:t>
      </w:r>
    </w:p>
    <w:sectPr w:rsidR="00CB647B" w:rsidRPr="00AC2E8C" w:rsidSect="00CB0A9F">
      <w:pgSz w:w="11906" w:h="16838"/>
      <w:pgMar w:top="851" w:right="707" w:bottom="425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BC4AB" w14:textId="77777777" w:rsidR="005E6C60" w:rsidRDefault="005E6C60" w:rsidP="00FC46B8">
      <w:r>
        <w:separator/>
      </w:r>
    </w:p>
  </w:endnote>
  <w:endnote w:type="continuationSeparator" w:id="0">
    <w:p w14:paraId="5C68FBF8" w14:textId="77777777" w:rsidR="005E6C60" w:rsidRDefault="005E6C60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87508" w14:textId="77777777" w:rsidR="005E6C60" w:rsidRDefault="005E6C60" w:rsidP="00FC46B8">
      <w:r>
        <w:separator/>
      </w:r>
    </w:p>
  </w:footnote>
  <w:footnote w:type="continuationSeparator" w:id="0">
    <w:p w14:paraId="0248E401" w14:textId="77777777" w:rsidR="005E6C60" w:rsidRDefault="005E6C60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283104">
    <w:abstractNumId w:val="1"/>
  </w:num>
  <w:num w:numId="2" w16cid:durableId="665323272">
    <w:abstractNumId w:val="3"/>
  </w:num>
  <w:num w:numId="3" w16cid:durableId="268781799">
    <w:abstractNumId w:val="0"/>
  </w:num>
  <w:num w:numId="4" w16cid:durableId="694960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proofState w:spelling="clean" w:grammar="clean"/>
  <w:attachedTemplate r:id="rId1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0A"/>
    <w:rsid w:val="00002CDC"/>
    <w:rsid w:val="0000347D"/>
    <w:rsid w:val="000034E5"/>
    <w:rsid w:val="0000400B"/>
    <w:rsid w:val="0000676B"/>
    <w:rsid w:val="000109D2"/>
    <w:rsid w:val="000118BB"/>
    <w:rsid w:val="00013565"/>
    <w:rsid w:val="00016EEC"/>
    <w:rsid w:val="00017017"/>
    <w:rsid w:val="00017B98"/>
    <w:rsid w:val="00025D57"/>
    <w:rsid w:val="00026745"/>
    <w:rsid w:val="00030188"/>
    <w:rsid w:val="000319C3"/>
    <w:rsid w:val="00034291"/>
    <w:rsid w:val="00035DBA"/>
    <w:rsid w:val="00036009"/>
    <w:rsid w:val="000402CE"/>
    <w:rsid w:val="000422E2"/>
    <w:rsid w:val="00042D78"/>
    <w:rsid w:val="000443A2"/>
    <w:rsid w:val="00044AA2"/>
    <w:rsid w:val="00046720"/>
    <w:rsid w:val="000469EA"/>
    <w:rsid w:val="00053B62"/>
    <w:rsid w:val="00053D3C"/>
    <w:rsid w:val="00054041"/>
    <w:rsid w:val="000567FE"/>
    <w:rsid w:val="00057F31"/>
    <w:rsid w:val="00060A38"/>
    <w:rsid w:val="00063B11"/>
    <w:rsid w:val="000701A4"/>
    <w:rsid w:val="00070281"/>
    <w:rsid w:val="000709B1"/>
    <w:rsid w:val="00070EAD"/>
    <w:rsid w:val="00075B37"/>
    <w:rsid w:val="00076EAB"/>
    <w:rsid w:val="00077123"/>
    <w:rsid w:val="00091332"/>
    <w:rsid w:val="000927C6"/>
    <w:rsid w:val="00094787"/>
    <w:rsid w:val="00096DA6"/>
    <w:rsid w:val="000A10FF"/>
    <w:rsid w:val="000A18FB"/>
    <w:rsid w:val="000A1BC8"/>
    <w:rsid w:val="000A1CBF"/>
    <w:rsid w:val="000A3910"/>
    <w:rsid w:val="000A4BE4"/>
    <w:rsid w:val="000A5F3F"/>
    <w:rsid w:val="000A6E4F"/>
    <w:rsid w:val="000A7DFC"/>
    <w:rsid w:val="000B0EF0"/>
    <w:rsid w:val="000B2685"/>
    <w:rsid w:val="000B3326"/>
    <w:rsid w:val="000B661A"/>
    <w:rsid w:val="000B6D96"/>
    <w:rsid w:val="000C320B"/>
    <w:rsid w:val="000C4608"/>
    <w:rsid w:val="000D0984"/>
    <w:rsid w:val="000D25F9"/>
    <w:rsid w:val="000D67D4"/>
    <w:rsid w:val="000D6800"/>
    <w:rsid w:val="000D6FFF"/>
    <w:rsid w:val="000D73D9"/>
    <w:rsid w:val="000E1241"/>
    <w:rsid w:val="000E79DB"/>
    <w:rsid w:val="000F04D7"/>
    <w:rsid w:val="000F0F3B"/>
    <w:rsid w:val="000F12A9"/>
    <w:rsid w:val="000F1A7B"/>
    <w:rsid w:val="000F1E1D"/>
    <w:rsid w:val="000F4E8E"/>
    <w:rsid w:val="000F51BF"/>
    <w:rsid w:val="000F55D8"/>
    <w:rsid w:val="00100FA6"/>
    <w:rsid w:val="00101349"/>
    <w:rsid w:val="0010254C"/>
    <w:rsid w:val="00106334"/>
    <w:rsid w:val="00110655"/>
    <w:rsid w:val="00110CCF"/>
    <w:rsid w:val="001125E1"/>
    <w:rsid w:val="001155A6"/>
    <w:rsid w:val="001166A1"/>
    <w:rsid w:val="0012501B"/>
    <w:rsid w:val="00125917"/>
    <w:rsid w:val="00126D97"/>
    <w:rsid w:val="00127FD7"/>
    <w:rsid w:val="00136BFC"/>
    <w:rsid w:val="00140AB5"/>
    <w:rsid w:val="001442A6"/>
    <w:rsid w:val="0014487D"/>
    <w:rsid w:val="00144BBA"/>
    <w:rsid w:val="00147A72"/>
    <w:rsid w:val="00153892"/>
    <w:rsid w:val="00153F84"/>
    <w:rsid w:val="00155BAA"/>
    <w:rsid w:val="00157E3F"/>
    <w:rsid w:val="00165DBF"/>
    <w:rsid w:val="001717EB"/>
    <w:rsid w:val="0017432C"/>
    <w:rsid w:val="001751FA"/>
    <w:rsid w:val="00175ECF"/>
    <w:rsid w:val="0018121D"/>
    <w:rsid w:val="001818F5"/>
    <w:rsid w:val="00183D8E"/>
    <w:rsid w:val="00184CE3"/>
    <w:rsid w:val="001860B9"/>
    <w:rsid w:val="00186BEB"/>
    <w:rsid w:val="00190C97"/>
    <w:rsid w:val="00191C78"/>
    <w:rsid w:val="00192D06"/>
    <w:rsid w:val="00193174"/>
    <w:rsid w:val="001945D4"/>
    <w:rsid w:val="001951BE"/>
    <w:rsid w:val="00195BB4"/>
    <w:rsid w:val="00195F23"/>
    <w:rsid w:val="0019609F"/>
    <w:rsid w:val="00197443"/>
    <w:rsid w:val="00197C78"/>
    <w:rsid w:val="001A21C3"/>
    <w:rsid w:val="001A46D1"/>
    <w:rsid w:val="001A73D2"/>
    <w:rsid w:val="001B0812"/>
    <w:rsid w:val="001B1753"/>
    <w:rsid w:val="001B20F0"/>
    <w:rsid w:val="001B32F8"/>
    <w:rsid w:val="001B522C"/>
    <w:rsid w:val="001B6D1A"/>
    <w:rsid w:val="001B7E99"/>
    <w:rsid w:val="001C239D"/>
    <w:rsid w:val="001C2E42"/>
    <w:rsid w:val="001C3E92"/>
    <w:rsid w:val="001C68B9"/>
    <w:rsid w:val="001C7BCC"/>
    <w:rsid w:val="001D0BFE"/>
    <w:rsid w:val="001D35B8"/>
    <w:rsid w:val="001D46F8"/>
    <w:rsid w:val="001D4C9F"/>
    <w:rsid w:val="001D4D09"/>
    <w:rsid w:val="001D5828"/>
    <w:rsid w:val="001D62B8"/>
    <w:rsid w:val="001D73DC"/>
    <w:rsid w:val="001D7A8E"/>
    <w:rsid w:val="001E1602"/>
    <w:rsid w:val="001E3536"/>
    <w:rsid w:val="001F0833"/>
    <w:rsid w:val="001F154E"/>
    <w:rsid w:val="001F19D6"/>
    <w:rsid w:val="001F753B"/>
    <w:rsid w:val="001F7D8C"/>
    <w:rsid w:val="00200826"/>
    <w:rsid w:val="00204B76"/>
    <w:rsid w:val="00204F3A"/>
    <w:rsid w:val="00205F3C"/>
    <w:rsid w:val="00210FF1"/>
    <w:rsid w:val="0021241A"/>
    <w:rsid w:val="002139A0"/>
    <w:rsid w:val="00213D8D"/>
    <w:rsid w:val="00220745"/>
    <w:rsid w:val="00220D71"/>
    <w:rsid w:val="00221A4D"/>
    <w:rsid w:val="00223211"/>
    <w:rsid w:val="00223373"/>
    <w:rsid w:val="002307BD"/>
    <w:rsid w:val="0023339E"/>
    <w:rsid w:val="00233483"/>
    <w:rsid w:val="002342D3"/>
    <w:rsid w:val="00234495"/>
    <w:rsid w:val="00234B6D"/>
    <w:rsid w:val="0023581D"/>
    <w:rsid w:val="00236423"/>
    <w:rsid w:val="002378C1"/>
    <w:rsid w:val="00241999"/>
    <w:rsid w:val="00242384"/>
    <w:rsid w:val="00242F35"/>
    <w:rsid w:val="00254905"/>
    <w:rsid w:val="00255265"/>
    <w:rsid w:val="002570C9"/>
    <w:rsid w:val="00257735"/>
    <w:rsid w:val="00257839"/>
    <w:rsid w:val="00267060"/>
    <w:rsid w:val="0027128D"/>
    <w:rsid w:val="00274830"/>
    <w:rsid w:val="00275B08"/>
    <w:rsid w:val="00277ADA"/>
    <w:rsid w:val="002808E2"/>
    <w:rsid w:val="0028173F"/>
    <w:rsid w:val="002854EB"/>
    <w:rsid w:val="00285A40"/>
    <w:rsid w:val="0028631B"/>
    <w:rsid w:val="00287801"/>
    <w:rsid w:val="002905D9"/>
    <w:rsid w:val="00291061"/>
    <w:rsid w:val="00291653"/>
    <w:rsid w:val="002927C9"/>
    <w:rsid w:val="0029402F"/>
    <w:rsid w:val="002959C2"/>
    <w:rsid w:val="002968A8"/>
    <w:rsid w:val="002A0FC7"/>
    <w:rsid w:val="002A19E8"/>
    <w:rsid w:val="002A4528"/>
    <w:rsid w:val="002A61ED"/>
    <w:rsid w:val="002B063E"/>
    <w:rsid w:val="002B0DBB"/>
    <w:rsid w:val="002B1003"/>
    <w:rsid w:val="002B13AB"/>
    <w:rsid w:val="002B1BA4"/>
    <w:rsid w:val="002B606B"/>
    <w:rsid w:val="002B717C"/>
    <w:rsid w:val="002B7909"/>
    <w:rsid w:val="002B7AED"/>
    <w:rsid w:val="002B7E3C"/>
    <w:rsid w:val="002C0179"/>
    <w:rsid w:val="002C217B"/>
    <w:rsid w:val="002C222C"/>
    <w:rsid w:val="002C3D22"/>
    <w:rsid w:val="002C5716"/>
    <w:rsid w:val="002C5A39"/>
    <w:rsid w:val="002D0687"/>
    <w:rsid w:val="002D1E6E"/>
    <w:rsid w:val="002D3979"/>
    <w:rsid w:val="002D4F95"/>
    <w:rsid w:val="002E1B4B"/>
    <w:rsid w:val="002E491D"/>
    <w:rsid w:val="002E4D02"/>
    <w:rsid w:val="002E7394"/>
    <w:rsid w:val="002E7A3D"/>
    <w:rsid w:val="002F4942"/>
    <w:rsid w:val="002F680D"/>
    <w:rsid w:val="00301B3F"/>
    <w:rsid w:val="0030212D"/>
    <w:rsid w:val="00312E0A"/>
    <w:rsid w:val="00313DE8"/>
    <w:rsid w:val="00314B76"/>
    <w:rsid w:val="003206D6"/>
    <w:rsid w:val="00320A95"/>
    <w:rsid w:val="00321130"/>
    <w:rsid w:val="003216E3"/>
    <w:rsid w:val="00321D93"/>
    <w:rsid w:val="00321E44"/>
    <w:rsid w:val="00321F46"/>
    <w:rsid w:val="003221F5"/>
    <w:rsid w:val="003236F7"/>
    <w:rsid w:val="00323F96"/>
    <w:rsid w:val="00325DCB"/>
    <w:rsid w:val="00330F6C"/>
    <w:rsid w:val="003321D2"/>
    <w:rsid w:val="00333C80"/>
    <w:rsid w:val="00333E0A"/>
    <w:rsid w:val="00337407"/>
    <w:rsid w:val="00340AC3"/>
    <w:rsid w:val="0034248C"/>
    <w:rsid w:val="0035070D"/>
    <w:rsid w:val="003538AB"/>
    <w:rsid w:val="00357932"/>
    <w:rsid w:val="00357C50"/>
    <w:rsid w:val="00361845"/>
    <w:rsid w:val="003651CA"/>
    <w:rsid w:val="00366B58"/>
    <w:rsid w:val="0037121B"/>
    <w:rsid w:val="00372734"/>
    <w:rsid w:val="00372B74"/>
    <w:rsid w:val="00372F3E"/>
    <w:rsid w:val="003737CC"/>
    <w:rsid w:val="0037446F"/>
    <w:rsid w:val="003758E3"/>
    <w:rsid w:val="003760CA"/>
    <w:rsid w:val="0037679F"/>
    <w:rsid w:val="00376E0F"/>
    <w:rsid w:val="00380BC6"/>
    <w:rsid w:val="00380F18"/>
    <w:rsid w:val="00384975"/>
    <w:rsid w:val="00384BA8"/>
    <w:rsid w:val="003855E0"/>
    <w:rsid w:val="00385F2D"/>
    <w:rsid w:val="003873E8"/>
    <w:rsid w:val="003906A8"/>
    <w:rsid w:val="00390A4A"/>
    <w:rsid w:val="00390F5E"/>
    <w:rsid w:val="00391E6E"/>
    <w:rsid w:val="00393B86"/>
    <w:rsid w:val="00394A7E"/>
    <w:rsid w:val="00394C53"/>
    <w:rsid w:val="00394E68"/>
    <w:rsid w:val="003950D5"/>
    <w:rsid w:val="0039568C"/>
    <w:rsid w:val="003964C2"/>
    <w:rsid w:val="00396B50"/>
    <w:rsid w:val="003976D7"/>
    <w:rsid w:val="003A0374"/>
    <w:rsid w:val="003A062C"/>
    <w:rsid w:val="003A160A"/>
    <w:rsid w:val="003A49D7"/>
    <w:rsid w:val="003A4FE1"/>
    <w:rsid w:val="003A52F5"/>
    <w:rsid w:val="003A5525"/>
    <w:rsid w:val="003A6FE7"/>
    <w:rsid w:val="003A70DC"/>
    <w:rsid w:val="003A7278"/>
    <w:rsid w:val="003B02EF"/>
    <w:rsid w:val="003B041C"/>
    <w:rsid w:val="003B327D"/>
    <w:rsid w:val="003B3B90"/>
    <w:rsid w:val="003C016C"/>
    <w:rsid w:val="003C34F4"/>
    <w:rsid w:val="003C3B0B"/>
    <w:rsid w:val="003C59FB"/>
    <w:rsid w:val="003C5C55"/>
    <w:rsid w:val="003C71F0"/>
    <w:rsid w:val="003D38A7"/>
    <w:rsid w:val="003D776F"/>
    <w:rsid w:val="003E3490"/>
    <w:rsid w:val="003E42BF"/>
    <w:rsid w:val="003E5158"/>
    <w:rsid w:val="003F349B"/>
    <w:rsid w:val="003F5F78"/>
    <w:rsid w:val="00400A65"/>
    <w:rsid w:val="004010A7"/>
    <w:rsid w:val="00401BAF"/>
    <w:rsid w:val="00402382"/>
    <w:rsid w:val="00404BD0"/>
    <w:rsid w:val="00404F6E"/>
    <w:rsid w:val="004066EC"/>
    <w:rsid w:val="00406C9E"/>
    <w:rsid w:val="0040776C"/>
    <w:rsid w:val="004127CB"/>
    <w:rsid w:val="0041442B"/>
    <w:rsid w:val="004154B5"/>
    <w:rsid w:val="00416BCA"/>
    <w:rsid w:val="00421270"/>
    <w:rsid w:val="00421F0B"/>
    <w:rsid w:val="00422E32"/>
    <w:rsid w:val="004266AE"/>
    <w:rsid w:val="0043065F"/>
    <w:rsid w:val="00430791"/>
    <w:rsid w:val="00431664"/>
    <w:rsid w:val="00437734"/>
    <w:rsid w:val="004378BC"/>
    <w:rsid w:val="00441887"/>
    <w:rsid w:val="00443A86"/>
    <w:rsid w:val="0044440C"/>
    <w:rsid w:val="00450379"/>
    <w:rsid w:val="00453638"/>
    <w:rsid w:val="00454D5A"/>
    <w:rsid w:val="0045771A"/>
    <w:rsid w:val="004614B1"/>
    <w:rsid w:val="004639FA"/>
    <w:rsid w:val="00463BB0"/>
    <w:rsid w:val="0046403A"/>
    <w:rsid w:val="004658A9"/>
    <w:rsid w:val="00465C1D"/>
    <w:rsid w:val="004668D6"/>
    <w:rsid w:val="00466F21"/>
    <w:rsid w:val="004679DC"/>
    <w:rsid w:val="00471DF2"/>
    <w:rsid w:val="0047397B"/>
    <w:rsid w:val="00474B6F"/>
    <w:rsid w:val="0048073B"/>
    <w:rsid w:val="00482AE4"/>
    <w:rsid w:val="00487C7F"/>
    <w:rsid w:val="00490C90"/>
    <w:rsid w:val="004918FA"/>
    <w:rsid w:val="00491D02"/>
    <w:rsid w:val="004925D9"/>
    <w:rsid w:val="00494F4D"/>
    <w:rsid w:val="004950C9"/>
    <w:rsid w:val="00495A27"/>
    <w:rsid w:val="00497963"/>
    <w:rsid w:val="004A07F7"/>
    <w:rsid w:val="004A200B"/>
    <w:rsid w:val="004A29CB"/>
    <w:rsid w:val="004A4A99"/>
    <w:rsid w:val="004A7931"/>
    <w:rsid w:val="004B581D"/>
    <w:rsid w:val="004B6F8F"/>
    <w:rsid w:val="004C022A"/>
    <w:rsid w:val="004C6E7E"/>
    <w:rsid w:val="004D1B12"/>
    <w:rsid w:val="004D31E0"/>
    <w:rsid w:val="004D6D5C"/>
    <w:rsid w:val="004D70B2"/>
    <w:rsid w:val="004E47EE"/>
    <w:rsid w:val="004E57CC"/>
    <w:rsid w:val="004E6D60"/>
    <w:rsid w:val="004E70BF"/>
    <w:rsid w:val="004E7277"/>
    <w:rsid w:val="004E7834"/>
    <w:rsid w:val="004F002E"/>
    <w:rsid w:val="004F1937"/>
    <w:rsid w:val="004F1A3F"/>
    <w:rsid w:val="004F2D73"/>
    <w:rsid w:val="004F3E3E"/>
    <w:rsid w:val="004F5FB7"/>
    <w:rsid w:val="004F64E2"/>
    <w:rsid w:val="0050110A"/>
    <w:rsid w:val="00501742"/>
    <w:rsid w:val="0050216E"/>
    <w:rsid w:val="00503771"/>
    <w:rsid w:val="005054F4"/>
    <w:rsid w:val="00506F01"/>
    <w:rsid w:val="005072E7"/>
    <w:rsid w:val="00512A74"/>
    <w:rsid w:val="00517947"/>
    <w:rsid w:val="00520AFA"/>
    <w:rsid w:val="00521F68"/>
    <w:rsid w:val="00523C0A"/>
    <w:rsid w:val="00523C76"/>
    <w:rsid w:val="00524017"/>
    <w:rsid w:val="00524FA9"/>
    <w:rsid w:val="00524FC3"/>
    <w:rsid w:val="005262F3"/>
    <w:rsid w:val="00530E22"/>
    <w:rsid w:val="00537E4E"/>
    <w:rsid w:val="00541363"/>
    <w:rsid w:val="00544834"/>
    <w:rsid w:val="00544AD2"/>
    <w:rsid w:val="0054516D"/>
    <w:rsid w:val="00547815"/>
    <w:rsid w:val="0055464F"/>
    <w:rsid w:val="005549FD"/>
    <w:rsid w:val="00556309"/>
    <w:rsid w:val="005568C8"/>
    <w:rsid w:val="005575CF"/>
    <w:rsid w:val="00560B86"/>
    <w:rsid w:val="005679F6"/>
    <w:rsid w:val="00567C33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0A1E"/>
    <w:rsid w:val="00581DC2"/>
    <w:rsid w:val="00586263"/>
    <w:rsid w:val="0059011F"/>
    <w:rsid w:val="005A4901"/>
    <w:rsid w:val="005A4B12"/>
    <w:rsid w:val="005A59F0"/>
    <w:rsid w:val="005B04E2"/>
    <w:rsid w:val="005B6ED6"/>
    <w:rsid w:val="005B6F57"/>
    <w:rsid w:val="005C0135"/>
    <w:rsid w:val="005C07FE"/>
    <w:rsid w:val="005C0C59"/>
    <w:rsid w:val="005C4A73"/>
    <w:rsid w:val="005C654F"/>
    <w:rsid w:val="005D1277"/>
    <w:rsid w:val="005D2619"/>
    <w:rsid w:val="005D38C2"/>
    <w:rsid w:val="005D4312"/>
    <w:rsid w:val="005D70C8"/>
    <w:rsid w:val="005E0523"/>
    <w:rsid w:val="005E1652"/>
    <w:rsid w:val="005E3D1E"/>
    <w:rsid w:val="005E4791"/>
    <w:rsid w:val="005E58C6"/>
    <w:rsid w:val="005E62A0"/>
    <w:rsid w:val="005E6C60"/>
    <w:rsid w:val="005E710A"/>
    <w:rsid w:val="005F058F"/>
    <w:rsid w:val="005F33D5"/>
    <w:rsid w:val="005F38E9"/>
    <w:rsid w:val="005F3961"/>
    <w:rsid w:val="005F40D2"/>
    <w:rsid w:val="005F4C8B"/>
    <w:rsid w:val="0060201B"/>
    <w:rsid w:val="006030BD"/>
    <w:rsid w:val="00604DF9"/>
    <w:rsid w:val="00613886"/>
    <w:rsid w:val="00614E61"/>
    <w:rsid w:val="006157C6"/>
    <w:rsid w:val="00617927"/>
    <w:rsid w:val="00626968"/>
    <w:rsid w:val="006322CA"/>
    <w:rsid w:val="00633B74"/>
    <w:rsid w:val="00633D6D"/>
    <w:rsid w:val="006345E1"/>
    <w:rsid w:val="006357DF"/>
    <w:rsid w:val="00636BD1"/>
    <w:rsid w:val="00637214"/>
    <w:rsid w:val="006378AA"/>
    <w:rsid w:val="00637C2F"/>
    <w:rsid w:val="00641D6B"/>
    <w:rsid w:val="00643BD5"/>
    <w:rsid w:val="006442C9"/>
    <w:rsid w:val="00644D25"/>
    <w:rsid w:val="00644DCA"/>
    <w:rsid w:val="006468A9"/>
    <w:rsid w:val="006511BB"/>
    <w:rsid w:val="0065634F"/>
    <w:rsid w:val="00661A9E"/>
    <w:rsid w:val="00663538"/>
    <w:rsid w:val="00664635"/>
    <w:rsid w:val="00667552"/>
    <w:rsid w:val="00667BA5"/>
    <w:rsid w:val="00667DCA"/>
    <w:rsid w:val="00673764"/>
    <w:rsid w:val="00673CC0"/>
    <w:rsid w:val="00675911"/>
    <w:rsid w:val="00677809"/>
    <w:rsid w:val="006829EC"/>
    <w:rsid w:val="00685A8D"/>
    <w:rsid w:val="00687359"/>
    <w:rsid w:val="00687F89"/>
    <w:rsid w:val="00690599"/>
    <w:rsid w:val="0069155B"/>
    <w:rsid w:val="006934A2"/>
    <w:rsid w:val="0069449C"/>
    <w:rsid w:val="00694A9E"/>
    <w:rsid w:val="006959E6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B5C18"/>
    <w:rsid w:val="006B7060"/>
    <w:rsid w:val="006C23C1"/>
    <w:rsid w:val="006C42AF"/>
    <w:rsid w:val="006C495C"/>
    <w:rsid w:val="006C6DD4"/>
    <w:rsid w:val="006C6E3E"/>
    <w:rsid w:val="006C7F92"/>
    <w:rsid w:val="006D0A14"/>
    <w:rsid w:val="006D1A5E"/>
    <w:rsid w:val="006D229C"/>
    <w:rsid w:val="006D4C6B"/>
    <w:rsid w:val="006E05F0"/>
    <w:rsid w:val="006E342D"/>
    <w:rsid w:val="006E3AD8"/>
    <w:rsid w:val="006E70E0"/>
    <w:rsid w:val="006E77D4"/>
    <w:rsid w:val="006E7C38"/>
    <w:rsid w:val="006F3984"/>
    <w:rsid w:val="006F7A2D"/>
    <w:rsid w:val="00702B15"/>
    <w:rsid w:val="00703F97"/>
    <w:rsid w:val="00711A1E"/>
    <w:rsid w:val="00711D72"/>
    <w:rsid w:val="00714378"/>
    <w:rsid w:val="0071535B"/>
    <w:rsid w:val="00715E51"/>
    <w:rsid w:val="00717060"/>
    <w:rsid w:val="00717265"/>
    <w:rsid w:val="00723DF2"/>
    <w:rsid w:val="0072405B"/>
    <w:rsid w:val="007268B7"/>
    <w:rsid w:val="00726F19"/>
    <w:rsid w:val="00727E1C"/>
    <w:rsid w:val="0073211F"/>
    <w:rsid w:val="00734B26"/>
    <w:rsid w:val="007350CB"/>
    <w:rsid w:val="007417EB"/>
    <w:rsid w:val="00741B16"/>
    <w:rsid w:val="00742840"/>
    <w:rsid w:val="00742967"/>
    <w:rsid w:val="00742A96"/>
    <w:rsid w:val="00743307"/>
    <w:rsid w:val="007434E9"/>
    <w:rsid w:val="007438C0"/>
    <w:rsid w:val="00743B9D"/>
    <w:rsid w:val="007452DF"/>
    <w:rsid w:val="00747709"/>
    <w:rsid w:val="00751121"/>
    <w:rsid w:val="007545C4"/>
    <w:rsid w:val="0075479B"/>
    <w:rsid w:val="00755998"/>
    <w:rsid w:val="00755A3A"/>
    <w:rsid w:val="007602E2"/>
    <w:rsid w:val="00761B5B"/>
    <w:rsid w:val="0076241E"/>
    <w:rsid w:val="00763170"/>
    <w:rsid w:val="007667AD"/>
    <w:rsid w:val="007669E6"/>
    <w:rsid w:val="00767962"/>
    <w:rsid w:val="00770B45"/>
    <w:rsid w:val="00770CC9"/>
    <w:rsid w:val="00771A8F"/>
    <w:rsid w:val="0077344C"/>
    <w:rsid w:val="00774AD6"/>
    <w:rsid w:val="00774E90"/>
    <w:rsid w:val="00774F30"/>
    <w:rsid w:val="00775446"/>
    <w:rsid w:val="00775849"/>
    <w:rsid w:val="00775E70"/>
    <w:rsid w:val="0077673A"/>
    <w:rsid w:val="007802B6"/>
    <w:rsid w:val="007813D8"/>
    <w:rsid w:val="0078210C"/>
    <w:rsid w:val="007821F5"/>
    <w:rsid w:val="00782E91"/>
    <w:rsid w:val="00783CE1"/>
    <w:rsid w:val="00784E67"/>
    <w:rsid w:val="007859D2"/>
    <w:rsid w:val="00785EF8"/>
    <w:rsid w:val="00791099"/>
    <w:rsid w:val="00792D70"/>
    <w:rsid w:val="007968EF"/>
    <w:rsid w:val="007A3D6C"/>
    <w:rsid w:val="007A79E8"/>
    <w:rsid w:val="007B0DEE"/>
    <w:rsid w:val="007B456F"/>
    <w:rsid w:val="007C0E11"/>
    <w:rsid w:val="007C16C8"/>
    <w:rsid w:val="007C66FD"/>
    <w:rsid w:val="007C7ABE"/>
    <w:rsid w:val="007D0E4B"/>
    <w:rsid w:val="007D171B"/>
    <w:rsid w:val="007D1809"/>
    <w:rsid w:val="007D5C49"/>
    <w:rsid w:val="007E05D2"/>
    <w:rsid w:val="007E20F5"/>
    <w:rsid w:val="007E5A47"/>
    <w:rsid w:val="007E5EAB"/>
    <w:rsid w:val="007F1C67"/>
    <w:rsid w:val="007F3876"/>
    <w:rsid w:val="007F449A"/>
    <w:rsid w:val="007F6536"/>
    <w:rsid w:val="007F75B8"/>
    <w:rsid w:val="007F7D5C"/>
    <w:rsid w:val="0080261F"/>
    <w:rsid w:val="00802712"/>
    <w:rsid w:val="0080586A"/>
    <w:rsid w:val="00806800"/>
    <w:rsid w:val="00806E59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632"/>
    <w:rsid w:val="0083186C"/>
    <w:rsid w:val="00832A24"/>
    <w:rsid w:val="00833792"/>
    <w:rsid w:val="00845418"/>
    <w:rsid w:val="008472F7"/>
    <w:rsid w:val="00853554"/>
    <w:rsid w:val="00853B0A"/>
    <w:rsid w:val="00860B64"/>
    <w:rsid w:val="00861C59"/>
    <w:rsid w:val="00861CB8"/>
    <w:rsid w:val="00871803"/>
    <w:rsid w:val="008737C2"/>
    <w:rsid w:val="00873CE6"/>
    <w:rsid w:val="00875948"/>
    <w:rsid w:val="0087694A"/>
    <w:rsid w:val="00877CC1"/>
    <w:rsid w:val="00877E2F"/>
    <w:rsid w:val="00880509"/>
    <w:rsid w:val="00881A2B"/>
    <w:rsid w:val="00884BF5"/>
    <w:rsid w:val="00884C5C"/>
    <w:rsid w:val="00886BC1"/>
    <w:rsid w:val="00887DEE"/>
    <w:rsid w:val="00887EA5"/>
    <w:rsid w:val="00892E60"/>
    <w:rsid w:val="00893EAF"/>
    <w:rsid w:val="0089756D"/>
    <w:rsid w:val="008977B7"/>
    <w:rsid w:val="008A08B3"/>
    <w:rsid w:val="008A0FD5"/>
    <w:rsid w:val="008A28C9"/>
    <w:rsid w:val="008A5333"/>
    <w:rsid w:val="008A5770"/>
    <w:rsid w:val="008B4B99"/>
    <w:rsid w:val="008B5C46"/>
    <w:rsid w:val="008C0676"/>
    <w:rsid w:val="008C1137"/>
    <w:rsid w:val="008C12C6"/>
    <w:rsid w:val="008C4FBB"/>
    <w:rsid w:val="008C5799"/>
    <w:rsid w:val="008C5C8D"/>
    <w:rsid w:val="008C7D7F"/>
    <w:rsid w:val="008C7F0E"/>
    <w:rsid w:val="008D02F3"/>
    <w:rsid w:val="008D329D"/>
    <w:rsid w:val="008D4C10"/>
    <w:rsid w:val="008D51EA"/>
    <w:rsid w:val="008D6E6F"/>
    <w:rsid w:val="008E22F6"/>
    <w:rsid w:val="008E4095"/>
    <w:rsid w:val="008E4834"/>
    <w:rsid w:val="008E6F6D"/>
    <w:rsid w:val="008F032F"/>
    <w:rsid w:val="008F55D0"/>
    <w:rsid w:val="008F6E3E"/>
    <w:rsid w:val="008F7CE8"/>
    <w:rsid w:val="008F7F00"/>
    <w:rsid w:val="009000C2"/>
    <w:rsid w:val="009015D0"/>
    <w:rsid w:val="00903FA0"/>
    <w:rsid w:val="009062AC"/>
    <w:rsid w:val="00910DDD"/>
    <w:rsid w:val="00912733"/>
    <w:rsid w:val="00912A84"/>
    <w:rsid w:val="00915711"/>
    <w:rsid w:val="00920B7B"/>
    <w:rsid w:val="009215B7"/>
    <w:rsid w:val="00922007"/>
    <w:rsid w:val="00922446"/>
    <w:rsid w:val="0092323C"/>
    <w:rsid w:val="00924B91"/>
    <w:rsid w:val="0092581B"/>
    <w:rsid w:val="009263DD"/>
    <w:rsid w:val="00930072"/>
    <w:rsid w:val="00930149"/>
    <w:rsid w:val="00931C49"/>
    <w:rsid w:val="00931CB1"/>
    <w:rsid w:val="00932110"/>
    <w:rsid w:val="009324D5"/>
    <w:rsid w:val="00934FC6"/>
    <w:rsid w:val="009365FA"/>
    <w:rsid w:val="00936D49"/>
    <w:rsid w:val="009378BE"/>
    <w:rsid w:val="00937DA8"/>
    <w:rsid w:val="00940B20"/>
    <w:rsid w:val="00942F1F"/>
    <w:rsid w:val="00943F73"/>
    <w:rsid w:val="00944FD8"/>
    <w:rsid w:val="009518C7"/>
    <w:rsid w:val="00952CAE"/>
    <w:rsid w:val="00954F8B"/>
    <w:rsid w:val="009574ED"/>
    <w:rsid w:val="0095758A"/>
    <w:rsid w:val="0096053E"/>
    <w:rsid w:val="00961311"/>
    <w:rsid w:val="00964B18"/>
    <w:rsid w:val="009671AB"/>
    <w:rsid w:val="00967740"/>
    <w:rsid w:val="00974F1F"/>
    <w:rsid w:val="009766C9"/>
    <w:rsid w:val="009772E0"/>
    <w:rsid w:val="00985B1D"/>
    <w:rsid w:val="009873C2"/>
    <w:rsid w:val="00990272"/>
    <w:rsid w:val="00990C61"/>
    <w:rsid w:val="009918E5"/>
    <w:rsid w:val="00993FCD"/>
    <w:rsid w:val="0099581A"/>
    <w:rsid w:val="00996FFC"/>
    <w:rsid w:val="009A19CB"/>
    <w:rsid w:val="009A4A68"/>
    <w:rsid w:val="009A5586"/>
    <w:rsid w:val="009A79E2"/>
    <w:rsid w:val="009B0EC7"/>
    <w:rsid w:val="009B146D"/>
    <w:rsid w:val="009B1485"/>
    <w:rsid w:val="009B305A"/>
    <w:rsid w:val="009B3242"/>
    <w:rsid w:val="009B3517"/>
    <w:rsid w:val="009B45CC"/>
    <w:rsid w:val="009B4796"/>
    <w:rsid w:val="009B49DE"/>
    <w:rsid w:val="009B4AF8"/>
    <w:rsid w:val="009B4BA1"/>
    <w:rsid w:val="009B5149"/>
    <w:rsid w:val="009B5F11"/>
    <w:rsid w:val="009B60B1"/>
    <w:rsid w:val="009B6BDD"/>
    <w:rsid w:val="009B7717"/>
    <w:rsid w:val="009B7ED2"/>
    <w:rsid w:val="009C08A9"/>
    <w:rsid w:val="009C08DC"/>
    <w:rsid w:val="009C0B89"/>
    <w:rsid w:val="009C0F28"/>
    <w:rsid w:val="009D1AE0"/>
    <w:rsid w:val="009D3268"/>
    <w:rsid w:val="009D3FB4"/>
    <w:rsid w:val="009E2F42"/>
    <w:rsid w:val="009F422B"/>
    <w:rsid w:val="009F4630"/>
    <w:rsid w:val="009F56EB"/>
    <w:rsid w:val="009F70D7"/>
    <w:rsid w:val="009F7978"/>
    <w:rsid w:val="00A000EA"/>
    <w:rsid w:val="00A02EE3"/>
    <w:rsid w:val="00A03D7C"/>
    <w:rsid w:val="00A0462C"/>
    <w:rsid w:val="00A04CCF"/>
    <w:rsid w:val="00A06159"/>
    <w:rsid w:val="00A06EB1"/>
    <w:rsid w:val="00A06F14"/>
    <w:rsid w:val="00A06FD3"/>
    <w:rsid w:val="00A07A76"/>
    <w:rsid w:val="00A10176"/>
    <w:rsid w:val="00A106FE"/>
    <w:rsid w:val="00A1180E"/>
    <w:rsid w:val="00A13E61"/>
    <w:rsid w:val="00A169F5"/>
    <w:rsid w:val="00A1742A"/>
    <w:rsid w:val="00A17FAE"/>
    <w:rsid w:val="00A2091D"/>
    <w:rsid w:val="00A22C5C"/>
    <w:rsid w:val="00A22C8A"/>
    <w:rsid w:val="00A26334"/>
    <w:rsid w:val="00A303A7"/>
    <w:rsid w:val="00A32714"/>
    <w:rsid w:val="00A333E7"/>
    <w:rsid w:val="00A3359A"/>
    <w:rsid w:val="00A36363"/>
    <w:rsid w:val="00A40D2A"/>
    <w:rsid w:val="00A413CF"/>
    <w:rsid w:val="00A41B64"/>
    <w:rsid w:val="00A44521"/>
    <w:rsid w:val="00A4557D"/>
    <w:rsid w:val="00A46423"/>
    <w:rsid w:val="00A47CBF"/>
    <w:rsid w:val="00A521E7"/>
    <w:rsid w:val="00A5279E"/>
    <w:rsid w:val="00A53956"/>
    <w:rsid w:val="00A54A35"/>
    <w:rsid w:val="00A54EFA"/>
    <w:rsid w:val="00A54F2F"/>
    <w:rsid w:val="00A565AB"/>
    <w:rsid w:val="00A63102"/>
    <w:rsid w:val="00A64C8B"/>
    <w:rsid w:val="00A6505F"/>
    <w:rsid w:val="00A70266"/>
    <w:rsid w:val="00A702BB"/>
    <w:rsid w:val="00A72980"/>
    <w:rsid w:val="00A74463"/>
    <w:rsid w:val="00A77C8A"/>
    <w:rsid w:val="00A800FA"/>
    <w:rsid w:val="00A821D9"/>
    <w:rsid w:val="00A84766"/>
    <w:rsid w:val="00A87645"/>
    <w:rsid w:val="00A91622"/>
    <w:rsid w:val="00A9316F"/>
    <w:rsid w:val="00A94BE7"/>
    <w:rsid w:val="00A9553F"/>
    <w:rsid w:val="00A95E52"/>
    <w:rsid w:val="00A96B27"/>
    <w:rsid w:val="00A974C4"/>
    <w:rsid w:val="00A97BEA"/>
    <w:rsid w:val="00A97CEB"/>
    <w:rsid w:val="00AA0B3E"/>
    <w:rsid w:val="00AA6ADD"/>
    <w:rsid w:val="00AA76AE"/>
    <w:rsid w:val="00AB0798"/>
    <w:rsid w:val="00AB1F5B"/>
    <w:rsid w:val="00AB3501"/>
    <w:rsid w:val="00AB53A8"/>
    <w:rsid w:val="00AB6C75"/>
    <w:rsid w:val="00AB6D46"/>
    <w:rsid w:val="00AC0203"/>
    <w:rsid w:val="00AC21C3"/>
    <w:rsid w:val="00AC2E8C"/>
    <w:rsid w:val="00AC393A"/>
    <w:rsid w:val="00AC4866"/>
    <w:rsid w:val="00AD07AB"/>
    <w:rsid w:val="00AD2217"/>
    <w:rsid w:val="00AD4D7A"/>
    <w:rsid w:val="00AE2800"/>
    <w:rsid w:val="00AE56FE"/>
    <w:rsid w:val="00AE63F4"/>
    <w:rsid w:val="00AF1DB0"/>
    <w:rsid w:val="00AF2C3F"/>
    <w:rsid w:val="00AF301E"/>
    <w:rsid w:val="00AF469F"/>
    <w:rsid w:val="00AF655D"/>
    <w:rsid w:val="00AF7C03"/>
    <w:rsid w:val="00B01344"/>
    <w:rsid w:val="00B04755"/>
    <w:rsid w:val="00B111A8"/>
    <w:rsid w:val="00B14875"/>
    <w:rsid w:val="00B15136"/>
    <w:rsid w:val="00B17C28"/>
    <w:rsid w:val="00B207C6"/>
    <w:rsid w:val="00B20CFB"/>
    <w:rsid w:val="00B20F7E"/>
    <w:rsid w:val="00B21669"/>
    <w:rsid w:val="00B22A82"/>
    <w:rsid w:val="00B22DC5"/>
    <w:rsid w:val="00B23FB2"/>
    <w:rsid w:val="00B25872"/>
    <w:rsid w:val="00B34465"/>
    <w:rsid w:val="00B4164F"/>
    <w:rsid w:val="00B4289B"/>
    <w:rsid w:val="00B43851"/>
    <w:rsid w:val="00B44503"/>
    <w:rsid w:val="00B44EED"/>
    <w:rsid w:val="00B453B7"/>
    <w:rsid w:val="00B47F77"/>
    <w:rsid w:val="00B51D92"/>
    <w:rsid w:val="00B5213D"/>
    <w:rsid w:val="00B52299"/>
    <w:rsid w:val="00B54E4C"/>
    <w:rsid w:val="00B55883"/>
    <w:rsid w:val="00B5791E"/>
    <w:rsid w:val="00B60247"/>
    <w:rsid w:val="00B62FE0"/>
    <w:rsid w:val="00B70958"/>
    <w:rsid w:val="00B70C04"/>
    <w:rsid w:val="00B721D9"/>
    <w:rsid w:val="00B728EC"/>
    <w:rsid w:val="00B7471D"/>
    <w:rsid w:val="00B7796E"/>
    <w:rsid w:val="00B77F9C"/>
    <w:rsid w:val="00B81711"/>
    <w:rsid w:val="00B84965"/>
    <w:rsid w:val="00B85366"/>
    <w:rsid w:val="00B90252"/>
    <w:rsid w:val="00B90E0A"/>
    <w:rsid w:val="00B911A8"/>
    <w:rsid w:val="00B916A0"/>
    <w:rsid w:val="00B919AB"/>
    <w:rsid w:val="00B94015"/>
    <w:rsid w:val="00B9528D"/>
    <w:rsid w:val="00BA083C"/>
    <w:rsid w:val="00BA180D"/>
    <w:rsid w:val="00BA4525"/>
    <w:rsid w:val="00BA53B3"/>
    <w:rsid w:val="00BA66FA"/>
    <w:rsid w:val="00BB2569"/>
    <w:rsid w:val="00BB3731"/>
    <w:rsid w:val="00BB377C"/>
    <w:rsid w:val="00BB37BD"/>
    <w:rsid w:val="00BB4EC8"/>
    <w:rsid w:val="00BB65E5"/>
    <w:rsid w:val="00BC17F3"/>
    <w:rsid w:val="00BC1ABC"/>
    <w:rsid w:val="00BD04ED"/>
    <w:rsid w:val="00BD0893"/>
    <w:rsid w:val="00BD1A52"/>
    <w:rsid w:val="00BD3DB5"/>
    <w:rsid w:val="00BD7E36"/>
    <w:rsid w:val="00BE3891"/>
    <w:rsid w:val="00BE53B7"/>
    <w:rsid w:val="00BE5C89"/>
    <w:rsid w:val="00BE796F"/>
    <w:rsid w:val="00BF0955"/>
    <w:rsid w:val="00BF3AD7"/>
    <w:rsid w:val="00BF3ED6"/>
    <w:rsid w:val="00BF599B"/>
    <w:rsid w:val="00C02B4A"/>
    <w:rsid w:val="00C059E2"/>
    <w:rsid w:val="00C11F5E"/>
    <w:rsid w:val="00C231FB"/>
    <w:rsid w:val="00C255EA"/>
    <w:rsid w:val="00C30B62"/>
    <w:rsid w:val="00C3157E"/>
    <w:rsid w:val="00C31A39"/>
    <w:rsid w:val="00C31B4A"/>
    <w:rsid w:val="00C372CF"/>
    <w:rsid w:val="00C37F89"/>
    <w:rsid w:val="00C415DD"/>
    <w:rsid w:val="00C45437"/>
    <w:rsid w:val="00C4666A"/>
    <w:rsid w:val="00C5085B"/>
    <w:rsid w:val="00C51047"/>
    <w:rsid w:val="00C51115"/>
    <w:rsid w:val="00C51A95"/>
    <w:rsid w:val="00C54994"/>
    <w:rsid w:val="00C54B55"/>
    <w:rsid w:val="00C57EFC"/>
    <w:rsid w:val="00C61B23"/>
    <w:rsid w:val="00C6716B"/>
    <w:rsid w:val="00C703C0"/>
    <w:rsid w:val="00C713F9"/>
    <w:rsid w:val="00C75FCD"/>
    <w:rsid w:val="00C8051A"/>
    <w:rsid w:val="00C810FA"/>
    <w:rsid w:val="00C81E16"/>
    <w:rsid w:val="00C861C5"/>
    <w:rsid w:val="00C8739D"/>
    <w:rsid w:val="00C90544"/>
    <w:rsid w:val="00C90FBF"/>
    <w:rsid w:val="00C91F6A"/>
    <w:rsid w:val="00C93C9E"/>
    <w:rsid w:val="00C9415C"/>
    <w:rsid w:val="00C94F24"/>
    <w:rsid w:val="00C9631C"/>
    <w:rsid w:val="00CA1222"/>
    <w:rsid w:val="00CA1427"/>
    <w:rsid w:val="00CA1F38"/>
    <w:rsid w:val="00CA270C"/>
    <w:rsid w:val="00CA3B46"/>
    <w:rsid w:val="00CA4B06"/>
    <w:rsid w:val="00CA519F"/>
    <w:rsid w:val="00CA57DE"/>
    <w:rsid w:val="00CA677C"/>
    <w:rsid w:val="00CB0A9F"/>
    <w:rsid w:val="00CB3740"/>
    <w:rsid w:val="00CB5876"/>
    <w:rsid w:val="00CB5CEB"/>
    <w:rsid w:val="00CB647B"/>
    <w:rsid w:val="00CB7883"/>
    <w:rsid w:val="00CC2686"/>
    <w:rsid w:val="00CC419C"/>
    <w:rsid w:val="00CC55DD"/>
    <w:rsid w:val="00CC639F"/>
    <w:rsid w:val="00CC6549"/>
    <w:rsid w:val="00CC669A"/>
    <w:rsid w:val="00CC6797"/>
    <w:rsid w:val="00CD1590"/>
    <w:rsid w:val="00CD16D3"/>
    <w:rsid w:val="00CD38EF"/>
    <w:rsid w:val="00CD4B7B"/>
    <w:rsid w:val="00CD54C1"/>
    <w:rsid w:val="00CD66BD"/>
    <w:rsid w:val="00CD6CD6"/>
    <w:rsid w:val="00CD77C8"/>
    <w:rsid w:val="00CE0F39"/>
    <w:rsid w:val="00CE2CAF"/>
    <w:rsid w:val="00CE4C75"/>
    <w:rsid w:val="00CE4F90"/>
    <w:rsid w:val="00CE7E10"/>
    <w:rsid w:val="00CF0181"/>
    <w:rsid w:val="00CF1AFE"/>
    <w:rsid w:val="00D00211"/>
    <w:rsid w:val="00D011DC"/>
    <w:rsid w:val="00D02268"/>
    <w:rsid w:val="00D1116B"/>
    <w:rsid w:val="00D11FA5"/>
    <w:rsid w:val="00D126D2"/>
    <w:rsid w:val="00D12BAC"/>
    <w:rsid w:val="00D148FD"/>
    <w:rsid w:val="00D14C1E"/>
    <w:rsid w:val="00D16635"/>
    <w:rsid w:val="00D21724"/>
    <w:rsid w:val="00D22080"/>
    <w:rsid w:val="00D25351"/>
    <w:rsid w:val="00D27FEB"/>
    <w:rsid w:val="00D30910"/>
    <w:rsid w:val="00D32761"/>
    <w:rsid w:val="00D32DAF"/>
    <w:rsid w:val="00D33563"/>
    <w:rsid w:val="00D33710"/>
    <w:rsid w:val="00D33794"/>
    <w:rsid w:val="00D3421D"/>
    <w:rsid w:val="00D377E7"/>
    <w:rsid w:val="00D45948"/>
    <w:rsid w:val="00D46911"/>
    <w:rsid w:val="00D479E2"/>
    <w:rsid w:val="00D507F2"/>
    <w:rsid w:val="00D51845"/>
    <w:rsid w:val="00D52CC0"/>
    <w:rsid w:val="00D52EF8"/>
    <w:rsid w:val="00D53CA5"/>
    <w:rsid w:val="00D54AB5"/>
    <w:rsid w:val="00D56CE5"/>
    <w:rsid w:val="00D60465"/>
    <w:rsid w:val="00D63452"/>
    <w:rsid w:val="00D637A2"/>
    <w:rsid w:val="00D64BF2"/>
    <w:rsid w:val="00D66911"/>
    <w:rsid w:val="00D700A2"/>
    <w:rsid w:val="00D707D1"/>
    <w:rsid w:val="00D74E64"/>
    <w:rsid w:val="00D77809"/>
    <w:rsid w:val="00D803D1"/>
    <w:rsid w:val="00D818CD"/>
    <w:rsid w:val="00D86557"/>
    <w:rsid w:val="00D90B95"/>
    <w:rsid w:val="00D931D9"/>
    <w:rsid w:val="00D93DF6"/>
    <w:rsid w:val="00D97038"/>
    <w:rsid w:val="00D978FF"/>
    <w:rsid w:val="00DA1133"/>
    <w:rsid w:val="00DA24AC"/>
    <w:rsid w:val="00DA2669"/>
    <w:rsid w:val="00DA42F2"/>
    <w:rsid w:val="00DA4A5B"/>
    <w:rsid w:val="00DA4D71"/>
    <w:rsid w:val="00DA4E17"/>
    <w:rsid w:val="00DA5F79"/>
    <w:rsid w:val="00DA7F7D"/>
    <w:rsid w:val="00DB0B60"/>
    <w:rsid w:val="00DB0C6D"/>
    <w:rsid w:val="00DB35EF"/>
    <w:rsid w:val="00DB5CE1"/>
    <w:rsid w:val="00DC041E"/>
    <w:rsid w:val="00DC1329"/>
    <w:rsid w:val="00DC4C43"/>
    <w:rsid w:val="00DC5F32"/>
    <w:rsid w:val="00DC78DB"/>
    <w:rsid w:val="00DD1BF0"/>
    <w:rsid w:val="00DD2536"/>
    <w:rsid w:val="00DD4033"/>
    <w:rsid w:val="00DD445C"/>
    <w:rsid w:val="00DD47B0"/>
    <w:rsid w:val="00DD5482"/>
    <w:rsid w:val="00DE0D66"/>
    <w:rsid w:val="00DE1683"/>
    <w:rsid w:val="00DE3A12"/>
    <w:rsid w:val="00DE7C2A"/>
    <w:rsid w:val="00DE7C6C"/>
    <w:rsid w:val="00DF0E40"/>
    <w:rsid w:val="00DF30F7"/>
    <w:rsid w:val="00DF4169"/>
    <w:rsid w:val="00DF51B5"/>
    <w:rsid w:val="00DF68B4"/>
    <w:rsid w:val="00E0083C"/>
    <w:rsid w:val="00E00AB2"/>
    <w:rsid w:val="00E017DD"/>
    <w:rsid w:val="00E02277"/>
    <w:rsid w:val="00E03693"/>
    <w:rsid w:val="00E03DC1"/>
    <w:rsid w:val="00E04DE9"/>
    <w:rsid w:val="00E0544B"/>
    <w:rsid w:val="00E059C2"/>
    <w:rsid w:val="00E06F26"/>
    <w:rsid w:val="00E155B5"/>
    <w:rsid w:val="00E22EA2"/>
    <w:rsid w:val="00E24FBB"/>
    <w:rsid w:val="00E26529"/>
    <w:rsid w:val="00E2677C"/>
    <w:rsid w:val="00E26D2B"/>
    <w:rsid w:val="00E270CA"/>
    <w:rsid w:val="00E27696"/>
    <w:rsid w:val="00E31AFB"/>
    <w:rsid w:val="00E41369"/>
    <w:rsid w:val="00E42B33"/>
    <w:rsid w:val="00E4689A"/>
    <w:rsid w:val="00E5088B"/>
    <w:rsid w:val="00E521C3"/>
    <w:rsid w:val="00E54058"/>
    <w:rsid w:val="00E56A53"/>
    <w:rsid w:val="00E578BB"/>
    <w:rsid w:val="00E60F0E"/>
    <w:rsid w:val="00E64643"/>
    <w:rsid w:val="00E66215"/>
    <w:rsid w:val="00E730C6"/>
    <w:rsid w:val="00E739DA"/>
    <w:rsid w:val="00E77B51"/>
    <w:rsid w:val="00E82A54"/>
    <w:rsid w:val="00E83606"/>
    <w:rsid w:val="00E83ED6"/>
    <w:rsid w:val="00E84180"/>
    <w:rsid w:val="00E85CB2"/>
    <w:rsid w:val="00E8721F"/>
    <w:rsid w:val="00E91D0A"/>
    <w:rsid w:val="00E939D0"/>
    <w:rsid w:val="00E95921"/>
    <w:rsid w:val="00EA15D8"/>
    <w:rsid w:val="00EA1F72"/>
    <w:rsid w:val="00EA343E"/>
    <w:rsid w:val="00EB692A"/>
    <w:rsid w:val="00EB76F0"/>
    <w:rsid w:val="00EC4B4D"/>
    <w:rsid w:val="00EC7F23"/>
    <w:rsid w:val="00ED185D"/>
    <w:rsid w:val="00ED1C89"/>
    <w:rsid w:val="00ED26E9"/>
    <w:rsid w:val="00ED3880"/>
    <w:rsid w:val="00ED6759"/>
    <w:rsid w:val="00ED67DA"/>
    <w:rsid w:val="00EE02E0"/>
    <w:rsid w:val="00EE46F0"/>
    <w:rsid w:val="00EE5A9F"/>
    <w:rsid w:val="00EE6C6A"/>
    <w:rsid w:val="00EF1243"/>
    <w:rsid w:val="00EF19B2"/>
    <w:rsid w:val="00EF2394"/>
    <w:rsid w:val="00EF48CF"/>
    <w:rsid w:val="00EF68DA"/>
    <w:rsid w:val="00EF709F"/>
    <w:rsid w:val="00EF7AF3"/>
    <w:rsid w:val="00F04564"/>
    <w:rsid w:val="00F04DD4"/>
    <w:rsid w:val="00F05549"/>
    <w:rsid w:val="00F06058"/>
    <w:rsid w:val="00F07110"/>
    <w:rsid w:val="00F1195D"/>
    <w:rsid w:val="00F11AA1"/>
    <w:rsid w:val="00F123BA"/>
    <w:rsid w:val="00F12DDD"/>
    <w:rsid w:val="00F1474F"/>
    <w:rsid w:val="00F15265"/>
    <w:rsid w:val="00F15914"/>
    <w:rsid w:val="00F17DD7"/>
    <w:rsid w:val="00F17E2A"/>
    <w:rsid w:val="00F220D7"/>
    <w:rsid w:val="00F26BA0"/>
    <w:rsid w:val="00F26CC0"/>
    <w:rsid w:val="00F30EF0"/>
    <w:rsid w:val="00F32062"/>
    <w:rsid w:val="00F32CD5"/>
    <w:rsid w:val="00F33050"/>
    <w:rsid w:val="00F37385"/>
    <w:rsid w:val="00F445B1"/>
    <w:rsid w:val="00F450E0"/>
    <w:rsid w:val="00F54AE8"/>
    <w:rsid w:val="00F54F4E"/>
    <w:rsid w:val="00F5753B"/>
    <w:rsid w:val="00F57DDD"/>
    <w:rsid w:val="00F60AE9"/>
    <w:rsid w:val="00F63951"/>
    <w:rsid w:val="00F63B13"/>
    <w:rsid w:val="00F6500C"/>
    <w:rsid w:val="00F655CB"/>
    <w:rsid w:val="00F66A2D"/>
    <w:rsid w:val="00F7063D"/>
    <w:rsid w:val="00F744CE"/>
    <w:rsid w:val="00F756D7"/>
    <w:rsid w:val="00F776EE"/>
    <w:rsid w:val="00F80639"/>
    <w:rsid w:val="00F83177"/>
    <w:rsid w:val="00F8711B"/>
    <w:rsid w:val="00F907B2"/>
    <w:rsid w:val="00F90F24"/>
    <w:rsid w:val="00F945E9"/>
    <w:rsid w:val="00F95BCA"/>
    <w:rsid w:val="00F963EB"/>
    <w:rsid w:val="00F9750C"/>
    <w:rsid w:val="00FA2F45"/>
    <w:rsid w:val="00FA2F71"/>
    <w:rsid w:val="00FA609B"/>
    <w:rsid w:val="00FA7F0B"/>
    <w:rsid w:val="00FB32E7"/>
    <w:rsid w:val="00FB71B8"/>
    <w:rsid w:val="00FC0957"/>
    <w:rsid w:val="00FC136F"/>
    <w:rsid w:val="00FC248E"/>
    <w:rsid w:val="00FC44CC"/>
    <w:rsid w:val="00FC46B8"/>
    <w:rsid w:val="00FD0548"/>
    <w:rsid w:val="00FD1CC8"/>
    <w:rsid w:val="00FD21F7"/>
    <w:rsid w:val="00FD7C1A"/>
    <w:rsid w:val="00FE0663"/>
    <w:rsid w:val="00FE0A2C"/>
    <w:rsid w:val="00FE151A"/>
    <w:rsid w:val="00FE1F5D"/>
    <w:rsid w:val="00FE6514"/>
    <w:rsid w:val="00FE798B"/>
    <w:rsid w:val="00FF1FED"/>
    <w:rsid w:val="00FF4F64"/>
    <w:rsid w:val="00FF4FFF"/>
    <w:rsid w:val="00FF6B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A6F14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76;&#1086;&#1087;&#1088;&#1086;&#1089;%20&#1063;&#1091;&#107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26DA3-2948-4F05-9A72-92E43ADA7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допрос Чуб</Template>
  <TotalTime>0</TotalTime>
  <Pages>2</Pages>
  <Words>3043</Words>
  <Characters>1735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HOME</dc:creator>
  <cp:lastModifiedBy>Віталій</cp:lastModifiedBy>
  <cp:revision>2</cp:revision>
  <cp:lastPrinted>2025-12-10T07:58:00Z</cp:lastPrinted>
  <dcterms:created xsi:type="dcterms:W3CDTF">2026-05-21T12:29:00Z</dcterms:created>
  <dcterms:modified xsi:type="dcterms:W3CDTF">2026-05-21T12:29:00Z</dcterms:modified>
</cp:coreProperties>
</file>