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CABD0" w14:textId="77777777" w:rsidR="00663538" w:rsidRDefault="00C54B55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>
        <w:rPr>
          <w:b/>
          <w:bCs/>
          <w:sz w:val="28"/>
          <w:szCs w:val="28"/>
          <w:lang w:val="uk-UA"/>
        </w:rPr>
        <w:t>Ь</w:t>
      </w:r>
    </w:p>
    <w:p w14:paraId="3AD81DE2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0FFF4058" w14:textId="7CD2962B" w:rsidR="00CD66BD" w:rsidRPr="00CD66BD" w:rsidRDefault="00C54B55" w:rsidP="00CD66BD">
      <w:pPr>
        <w:spacing w:line="276" w:lineRule="auto"/>
        <w:ind w:firstLine="720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м. Житомир</w:t>
      </w:r>
      <w:r w:rsidRPr="001E5EC7">
        <w:rPr>
          <w:rFonts w:eastAsia="Calibri"/>
          <w:spacing w:val="-4"/>
          <w:sz w:val="28"/>
          <w:szCs w:val="28"/>
          <w:lang w:eastAsia="en-US"/>
        </w:rPr>
        <w:t xml:space="preserve"> </w:t>
      </w:r>
      <w:r>
        <w:rPr>
          <w:rFonts w:eastAsia="Calibri"/>
          <w:spacing w:val="-4"/>
          <w:sz w:val="28"/>
          <w:szCs w:val="28"/>
          <w:lang w:val="uk-UA" w:eastAsia="en-US"/>
        </w:rPr>
        <w:t xml:space="preserve">                                                      </w:t>
      </w:r>
      <w:r w:rsidR="00687F89">
        <w:rPr>
          <w:rFonts w:eastAsia="Calibri"/>
          <w:spacing w:val="-4"/>
          <w:sz w:val="28"/>
          <w:szCs w:val="28"/>
          <w:lang w:val="uk-UA" w:eastAsia="en-US"/>
        </w:rPr>
        <w:t xml:space="preserve">   </w:t>
      </w:r>
      <w:r>
        <w:rPr>
          <w:rFonts w:eastAsia="Calibri"/>
          <w:spacing w:val="-4"/>
          <w:sz w:val="28"/>
          <w:szCs w:val="28"/>
          <w:lang w:val="uk-UA" w:eastAsia="en-US"/>
        </w:rPr>
        <w:t xml:space="preserve"> </w:t>
      </w:r>
      <w:r w:rsidR="00D64BF2">
        <w:rPr>
          <w:rFonts w:eastAsia="Calibri"/>
          <w:spacing w:val="-4"/>
          <w:sz w:val="28"/>
          <w:szCs w:val="28"/>
          <w:lang w:val="uk-UA" w:eastAsia="en-US"/>
        </w:rPr>
        <w:t xml:space="preserve">   </w:t>
      </w:r>
      <w:r w:rsidR="00CB0A9F">
        <w:rPr>
          <w:rFonts w:eastAsia="Calibri"/>
          <w:spacing w:val="-4"/>
          <w:sz w:val="28"/>
          <w:szCs w:val="28"/>
          <w:lang w:val="uk-UA" w:eastAsia="en-US"/>
        </w:rPr>
        <w:t xml:space="preserve">   </w:t>
      </w:r>
      <w:r w:rsidR="00D64BF2">
        <w:rPr>
          <w:rFonts w:eastAsia="Calibri"/>
          <w:spacing w:val="-4"/>
          <w:sz w:val="28"/>
          <w:szCs w:val="28"/>
          <w:lang w:val="uk-UA" w:eastAsia="en-US"/>
        </w:rPr>
        <w:t xml:space="preserve">  </w:t>
      </w:r>
      <w:bookmarkStart w:id="0" w:name="_Hlk182557363"/>
      <w:r w:rsidR="00A703B5">
        <w:rPr>
          <w:rFonts w:eastAsia="Calibri"/>
          <w:spacing w:val="-4"/>
          <w:sz w:val="28"/>
          <w:szCs w:val="28"/>
          <w:lang w:val="uk-UA" w:eastAsia="en-US"/>
        </w:rPr>
        <w:t>2</w:t>
      </w:r>
      <w:r w:rsidR="00993C09">
        <w:rPr>
          <w:rFonts w:eastAsia="Calibri"/>
          <w:spacing w:val="-4"/>
          <w:sz w:val="28"/>
          <w:szCs w:val="28"/>
          <w:lang w:val="uk-UA" w:eastAsia="en-US"/>
        </w:rPr>
        <w:t>0</w:t>
      </w:r>
      <w:r w:rsidR="00A8036C" w:rsidRPr="00CD66BD">
        <w:rPr>
          <w:bCs/>
          <w:sz w:val="28"/>
          <w:szCs w:val="28"/>
          <w:lang w:val="uk-UA"/>
        </w:rPr>
        <w:t xml:space="preserve"> </w:t>
      </w:r>
      <w:r w:rsidR="00AC5922">
        <w:rPr>
          <w:bCs/>
          <w:sz w:val="28"/>
          <w:szCs w:val="28"/>
          <w:lang w:val="uk-UA"/>
        </w:rPr>
        <w:t>травня</w:t>
      </w:r>
      <w:r w:rsidR="00431E27">
        <w:rPr>
          <w:bCs/>
          <w:sz w:val="28"/>
          <w:szCs w:val="28"/>
          <w:lang w:val="uk-UA"/>
        </w:rPr>
        <w:t xml:space="preserve"> </w:t>
      </w:r>
      <w:r w:rsidR="00A8036C" w:rsidRPr="00CD66BD">
        <w:rPr>
          <w:bCs/>
          <w:sz w:val="28"/>
          <w:szCs w:val="28"/>
          <w:lang w:val="uk-UA"/>
        </w:rPr>
        <w:t>20</w:t>
      </w:r>
      <w:r w:rsidR="00A8036C" w:rsidRPr="00AF2C3F">
        <w:rPr>
          <w:bCs/>
          <w:sz w:val="28"/>
          <w:szCs w:val="28"/>
        </w:rPr>
        <w:t>2</w:t>
      </w:r>
      <w:r w:rsidR="004608BB">
        <w:rPr>
          <w:bCs/>
          <w:sz w:val="28"/>
          <w:szCs w:val="28"/>
          <w:lang w:val="uk-UA"/>
        </w:rPr>
        <w:t>6</w:t>
      </w:r>
      <w:r w:rsidR="00A8036C" w:rsidRPr="00CD66BD">
        <w:rPr>
          <w:bCs/>
          <w:sz w:val="28"/>
          <w:szCs w:val="28"/>
          <w:lang w:val="uk-UA"/>
        </w:rPr>
        <w:t xml:space="preserve"> року</w:t>
      </w:r>
    </w:p>
    <w:bookmarkEnd w:id="0"/>
    <w:p w14:paraId="4E543042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5C10ED16" w14:textId="6DEC3C8A" w:rsidR="000D647E" w:rsidRPr="00E91DCB" w:rsidRDefault="000D647E" w:rsidP="009A22FA">
      <w:pPr>
        <w:jc w:val="both"/>
        <w:rPr>
          <w:sz w:val="28"/>
          <w:szCs w:val="28"/>
          <w:u w:val="single"/>
          <w:lang w:val="uk-UA"/>
        </w:rPr>
      </w:pPr>
      <w:r w:rsidRPr="00E91DCB">
        <w:rPr>
          <w:sz w:val="28"/>
          <w:szCs w:val="28"/>
          <w:u w:val="single"/>
          <w:lang w:val="uk-UA"/>
        </w:rPr>
        <w:t>Заступник командира 3 навчальної роти з психологічної підтримки персоналу</w:t>
      </w:r>
      <w:r w:rsidR="009A22FA">
        <w:rPr>
          <w:sz w:val="28"/>
          <w:szCs w:val="28"/>
          <w:u w:val="single"/>
          <w:lang w:val="uk-UA"/>
        </w:rPr>
        <w:t xml:space="preserve"> </w:t>
      </w:r>
      <w:r w:rsidR="009A22FA">
        <w:rPr>
          <w:sz w:val="28"/>
          <w:szCs w:val="28"/>
          <w:u w:val="single"/>
          <w:lang w:val="uk-UA"/>
        </w:rPr>
        <w:br/>
      </w:r>
      <w:r w:rsidRPr="00E91DCB">
        <w:rPr>
          <w:sz w:val="28"/>
          <w:szCs w:val="28"/>
          <w:u w:val="single"/>
          <w:lang w:val="uk-UA"/>
        </w:rPr>
        <w:t xml:space="preserve">1 навчального батальйону військової частини А2900 старший лейтенант </w:t>
      </w:r>
      <w:proofErr w:type="spellStart"/>
      <w:r w:rsidRPr="00E91DCB">
        <w:rPr>
          <w:sz w:val="28"/>
          <w:szCs w:val="28"/>
          <w:u w:val="single"/>
          <w:lang w:val="uk-UA"/>
        </w:rPr>
        <w:t>Степанський</w:t>
      </w:r>
      <w:proofErr w:type="spellEnd"/>
      <w:r w:rsidRPr="00E91DCB">
        <w:rPr>
          <w:sz w:val="28"/>
          <w:szCs w:val="28"/>
          <w:u w:val="single"/>
          <w:lang w:val="uk-UA"/>
        </w:rPr>
        <w:t xml:space="preserve"> А.А., УК334132</w:t>
      </w:r>
    </w:p>
    <w:p w14:paraId="5C728F80" w14:textId="5C7A54B8" w:rsidR="008E4834" w:rsidRPr="00702B15" w:rsidRDefault="008E4834" w:rsidP="000D647E">
      <w:pPr>
        <w:jc w:val="both"/>
        <w:rPr>
          <w:sz w:val="17"/>
          <w:szCs w:val="17"/>
          <w:lang w:val="uk-UA"/>
        </w:rPr>
      </w:pPr>
      <w:r w:rsidRPr="00702B15">
        <w:rPr>
          <w:sz w:val="17"/>
          <w:szCs w:val="17"/>
          <w:lang w:val="uk-UA"/>
        </w:rPr>
        <w:t>(</w:t>
      </w:r>
      <w:r w:rsidRPr="00702B15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702B15">
        <w:rPr>
          <w:sz w:val="17"/>
          <w:szCs w:val="17"/>
          <w:lang w:val="uk-UA"/>
        </w:rPr>
        <w:t>)</w:t>
      </w:r>
    </w:p>
    <w:p w14:paraId="62CA1BE4" w14:textId="655F5846" w:rsidR="00D531C3" w:rsidRPr="00702B15" w:rsidRDefault="00D531C3" w:rsidP="00D531C3">
      <w:pPr>
        <w:ind w:firstLine="708"/>
        <w:jc w:val="both"/>
        <w:rPr>
          <w:sz w:val="28"/>
          <w:szCs w:val="28"/>
          <w:u w:val="single"/>
          <w:lang w:val="uk-UA"/>
        </w:rPr>
      </w:pPr>
      <w:bookmarkStart w:id="1" w:name="_Hlk175044051"/>
      <w:r w:rsidRPr="00702B15">
        <w:rPr>
          <w:sz w:val="28"/>
          <w:szCs w:val="28"/>
          <w:u w:val="single"/>
          <w:lang w:val="uk-UA"/>
        </w:rPr>
        <w:t xml:space="preserve">Наказ командира військової </w:t>
      </w:r>
      <w:r w:rsidRPr="006B6207">
        <w:rPr>
          <w:sz w:val="28"/>
          <w:szCs w:val="28"/>
          <w:u w:val="single"/>
          <w:lang w:val="uk-UA"/>
        </w:rPr>
        <w:t>частини А2900 від</w:t>
      </w:r>
      <w:r w:rsidRPr="00BC4096">
        <w:rPr>
          <w:sz w:val="28"/>
          <w:szCs w:val="28"/>
          <w:u w:val="single"/>
          <w:lang w:val="uk-UA"/>
        </w:rPr>
        <w:t xml:space="preserve"> </w:t>
      </w:r>
      <w:r w:rsidR="005C6F76">
        <w:rPr>
          <w:sz w:val="28"/>
          <w:szCs w:val="28"/>
          <w:u w:val="single"/>
          <w:lang w:val="uk-UA"/>
        </w:rPr>
        <w:t>1</w:t>
      </w:r>
      <w:r w:rsidR="00BA1375">
        <w:rPr>
          <w:sz w:val="28"/>
          <w:szCs w:val="28"/>
          <w:u w:val="single"/>
          <w:lang w:val="uk-UA"/>
        </w:rPr>
        <w:t>7</w:t>
      </w:r>
      <w:r>
        <w:rPr>
          <w:sz w:val="28"/>
          <w:szCs w:val="28"/>
          <w:u w:val="single"/>
          <w:lang w:val="uk-UA"/>
        </w:rPr>
        <w:t>.</w:t>
      </w:r>
      <w:r w:rsidR="004A1DD9">
        <w:rPr>
          <w:sz w:val="28"/>
          <w:szCs w:val="28"/>
          <w:u w:val="single"/>
          <w:lang w:val="uk-UA"/>
        </w:rPr>
        <w:t>0</w:t>
      </w:r>
      <w:r w:rsidR="00DD4A20">
        <w:rPr>
          <w:sz w:val="28"/>
          <w:szCs w:val="28"/>
          <w:u w:val="single"/>
          <w:lang w:val="uk-UA"/>
        </w:rPr>
        <w:t>5</w:t>
      </w:r>
      <w:r>
        <w:rPr>
          <w:sz w:val="28"/>
          <w:szCs w:val="28"/>
          <w:u w:val="single"/>
          <w:lang w:val="uk-UA"/>
        </w:rPr>
        <w:t>.</w:t>
      </w:r>
      <w:r w:rsidR="008A1F77">
        <w:rPr>
          <w:sz w:val="28"/>
          <w:szCs w:val="28"/>
          <w:u w:val="single"/>
        </w:rPr>
        <w:t>20</w:t>
      </w:r>
      <w:r>
        <w:rPr>
          <w:sz w:val="28"/>
          <w:szCs w:val="28"/>
          <w:u w:val="single"/>
          <w:lang w:val="uk-UA"/>
        </w:rPr>
        <w:t>2</w:t>
      </w:r>
      <w:r w:rsidR="004A1DD9">
        <w:rPr>
          <w:sz w:val="28"/>
          <w:szCs w:val="28"/>
          <w:u w:val="single"/>
          <w:lang w:val="uk-UA"/>
        </w:rPr>
        <w:t>6</w:t>
      </w:r>
      <w:r>
        <w:rPr>
          <w:sz w:val="28"/>
          <w:szCs w:val="28"/>
          <w:u w:val="single"/>
          <w:lang w:val="uk-UA"/>
        </w:rPr>
        <w:t>.</w:t>
      </w:r>
      <w:r w:rsidRPr="00BC4096">
        <w:rPr>
          <w:sz w:val="28"/>
          <w:szCs w:val="28"/>
          <w:u w:val="single"/>
          <w:lang w:val="uk-UA"/>
        </w:rPr>
        <w:t xml:space="preserve"> </w:t>
      </w:r>
      <w:r>
        <w:rPr>
          <w:sz w:val="28"/>
          <w:szCs w:val="28"/>
          <w:u w:val="single"/>
          <w:lang w:val="uk-UA"/>
        </w:rPr>
        <w:t>№</w:t>
      </w:r>
      <w:r w:rsidR="00BA1375" w:rsidRPr="00BA1375">
        <w:rPr>
          <w:sz w:val="28"/>
          <w:szCs w:val="28"/>
          <w:u w:val="single"/>
          <w:lang w:val="uk-UA"/>
        </w:rPr>
        <w:t>473</w:t>
      </w:r>
      <w:r w:rsidR="006C0A50">
        <w:rPr>
          <w:sz w:val="28"/>
          <w:szCs w:val="28"/>
          <w:u w:val="single"/>
          <w:lang w:val="uk-UA"/>
        </w:rPr>
        <w:t>5</w:t>
      </w:r>
      <w:r>
        <w:rPr>
          <w:sz w:val="28"/>
          <w:szCs w:val="28"/>
          <w:u w:val="single"/>
          <w:lang w:val="uk-UA"/>
        </w:rPr>
        <w:t>.</w:t>
      </w:r>
    </w:p>
    <w:bookmarkEnd w:id="1"/>
    <w:p w14:paraId="11132E8C" w14:textId="4FAF4AEA" w:rsidR="00C54B55" w:rsidRPr="00702B15" w:rsidRDefault="00C54B55" w:rsidP="00CB0A9F">
      <w:pPr>
        <w:ind w:firstLine="708"/>
        <w:jc w:val="both"/>
        <w:rPr>
          <w:bCs/>
          <w:sz w:val="28"/>
          <w:szCs w:val="28"/>
          <w:u w:val="single"/>
          <w:lang w:val="uk-UA"/>
        </w:rPr>
      </w:pPr>
      <w:r w:rsidRPr="00702B15">
        <w:rPr>
          <w:bCs/>
          <w:sz w:val="28"/>
          <w:szCs w:val="28"/>
          <w:u w:val="single"/>
        </w:rPr>
        <w:t>“</w:t>
      </w:r>
      <w:r w:rsidRPr="00702B1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702B15">
        <w:rPr>
          <w:bCs/>
          <w:sz w:val="28"/>
          <w:szCs w:val="28"/>
          <w:u w:val="single"/>
        </w:rPr>
        <w:t>”</w:t>
      </w:r>
      <w:r w:rsidRPr="00702B15">
        <w:rPr>
          <w:bCs/>
          <w:sz w:val="28"/>
          <w:szCs w:val="28"/>
          <w:u w:val="single"/>
          <w:lang w:val="uk-UA"/>
        </w:rPr>
        <w:t>.</w:t>
      </w:r>
    </w:p>
    <w:p w14:paraId="27ED78CB" w14:textId="77777777" w:rsidR="008E4834" w:rsidRPr="00702B15" w:rsidRDefault="008E4834" w:rsidP="00CB0A9F">
      <w:pPr>
        <w:ind w:firstLine="708"/>
        <w:jc w:val="both"/>
        <w:rPr>
          <w:bCs/>
          <w:sz w:val="17"/>
          <w:szCs w:val="17"/>
          <w:lang w:val="uk-UA"/>
        </w:rPr>
      </w:pPr>
      <w:r w:rsidRPr="00702B15">
        <w:rPr>
          <w:bCs/>
          <w:sz w:val="17"/>
          <w:szCs w:val="17"/>
          <w:lang w:val="uk-UA"/>
        </w:rPr>
        <w:t>(</w:t>
      </w:r>
      <w:r w:rsidRPr="00702B15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702B15">
        <w:rPr>
          <w:bCs/>
          <w:sz w:val="17"/>
          <w:szCs w:val="17"/>
          <w:lang w:val="uk-UA"/>
        </w:rPr>
        <w:t>)</w:t>
      </w:r>
    </w:p>
    <w:p w14:paraId="5C3FC59B" w14:textId="77777777" w:rsidR="008E4834" w:rsidRPr="00702B15" w:rsidRDefault="008E4834" w:rsidP="00CB0A9F">
      <w:pPr>
        <w:ind w:firstLine="708"/>
        <w:jc w:val="both"/>
        <w:rPr>
          <w:sz w:val="28"/>
          <w:szCs w:val="28"/>
          <w:lang w:val="uk-UA"/>
        </w:rPr>
      </w:pPr>
    </w:p>
    <w:p w14:paraId="158CBE8D" w14:textId="77777777" w:rsidR="00C54B55" w:rsidRPr="00702B15" w:rsidRDefault="00741B16" w:rsidP="00CB0A9F">
      <w:pPr>
        <w:ind w:firstLine="708"/>
        <w:jc w:val="both"/>
        <w:rPr>
          <w:sz w:val="28"/>
          <w:szCs w:val="28"/>
          <w:lang w:val="uk-UA"/>
        </w:rPr>
      </w:pPr>
      <w:r w:rsidRPr="00702B15"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376E8A2" w14:textId="695A7F6F" w:rsidR="00741B16" w:rsidRPr="00702B15" w:rsidRDefault="00741B16" w:rsidP="00CB0A9F">
      <w:pPr>
        <w:ind w:firstLine="708"/>
        <w:jc w:val="both"/>
        <w:rPr>
          <w:sz w:val="28"/>
          <w:szCs w:val="28"/>
          <w:lang w:val="uk-UA"/>
        </w:rPr>
      </w:pPr>
      <w:proofErr w:type="spellStart"/>
      <w:r w:rsidRPr="00702B15">
        <w:rPr>
          <w:sz w:val="28"/>
          <w:szCs w:val="28"/>
          <w:lang w:val="uk-UA"/>
        </w:rPr>
        <w:t>Тел.робочий</w:t>
      </w:r>
      <w:proofErr w:type="spellEnd"/>
      <w:r w:rsidR="000709B1" w:rsidRPr="00702B15">
        <w:rPr>
          <w:sz w:val="28"/>
          <w:szCs w:val="28"/>
          <w:lang w:val="uk-UA"/>
        </w:rPr>
        <w:t>:</w:t>
      </w:r>
      <w:r w:rsidR="000709B1" w:rsidRPr="00702B15">
        <w:rPr>
          <w:sz w:val="28"/>
          <w:szCs w:val="28"/>
          <w:u w:val="single"/>
          <w:lang w:val="uk-UA"/>
        </w:rPr>
        <w:t xml:space="preserve"> </w:t>
      </w:r>
      <w:bookmarkStart w:id="2" w:name="_Hlk175044115"/>
      <w:r w:rsidR="008B51D1" w:rsidRPr="008B51D1">
        <w:rPr>
          <w:sz w:val="28"/>
          <w:szCs w:val="28"/>
          <w:u w:val="single"/>
        </w:rPr>
        <w:t>+38</w:t>
      </w:r>
      <w:r w:rsidR="0033510A" w:rsidRPr="0033510A">
        <w:rPr>
          <w:sz w:val="28"/>
          <w:szCs w:val="28"/>
          <w:u w:val="single"/>
        </w:rPr>
        <w:t>0501320122</w:t>
      </w:r>
      <w:r w:rsidR="000709B1" w:rsidRPr="00702B15">
        <w:rPr>
          <w:sz w:val="28"/>
          <w:szCs w:val="28"/>
          <w:lang w:val="uk-UA"/>
        </w:rPr>
        <w:t xml:space="preserve">          </w:t>
      </w:r>
      <w:r w:rsidR="00E26D2B" w:rsidRPr="00702B15">
        <w:rPr>
          <w:sz w:val="28"/>
          <w:szCs w:val="28"/>
        </w:rPr>
        <w:t xml:space="preserve">    </w:t>
      </w:r>
      <w:r w:rsidR="000709B1" w:rsidRPr="00702B15">
        <w:rPr>
          <w:sz w:val="28"/>
          <w:szCs w:val="28"/>
          <w:lang w:val="uk-UA"/>
        </w:rPr>
        <w:t xml:space="preserve">  </w:t>
      </w:r>
      <w:r w:rsidR="008B51D1">
        <w:rPr>
          <w:sz w:val="28"/>
          <w:szCs w:val="28"/>
          <w:lang w:val="uk-UA"/>
        </w:rPr>
        <w:t xml:space="preserve">        </w:t>
      </w:r>
      <w:r w:rsidR="0033510A">
        <w:rPr>
          <w:sz w:val="28"/>
          <w:szCs w:val="28"/>
          <w:lang w:val="uk-UA"/>
        </w:rPr>
        <w:t xml:space="preserve">  </w:t>
      </w:r>
      <w:r w:rsidR="000709B1" w:rsidRPr="00702B15">
        <w:rPr>
          <w:sz w:val="28"/>
          <w:szCs w:val="28"/>
          <w:lang w:val="uk-UA"/>
        </w:rPr>
        <w:t xml:space="preserve">    </w:t>
      </w:r>
      <w:bookmarkEnd w:id="2"/>
      <w:r w:rsidRPr="00702B15">
        <w:rPr>
          <w:b/>
          <w:sz w:val="28"/>
          <w:szCs w:val="28"/>
          <w:u w:val="single"/>
          <w:lang w:val="uk-UA"/>
        </w:rPr>
        <w:t>особисто</w:t>
      </w:r>
    </w:p>
    <w:p w14:paraId="13C77EA6" w14:textId="33E51BE3" w:rsidR="00B14875" w:rsidRPr="00717265" w:rsidRDefault="00741B16" w:rsidP="00CB0A9F">
      <w:pPr>
        <w:ind w:firstLine="708"/>
        <w:jc w:val="both"/>
        <w:rPr>
          <w:szCs w:val="28"/>
          <w:lang w:val="uk-UA"/>
        </w:rPr>
      </w:pPr>
      <w:proofErr w:type="spellStart"/>
      <w:r w:rsidRPr="00702B15">
        <w:rPr>
          <w:szCs w:val="28"/>
          <w:u w:val="single"/>
          <w:lang w:val="uk-UA"/>
        </w:rPr>
        <w:t>Тел.моб</w:t>
      </w:r>
      <w:proofErr w:type="spellEnd"/>
      <w:r w:rsidRPr="00702B15">
        <w:rPr>
          <w:szCs w:val="28"/>
          <w:u w:val="single"/>
          <w:lang w:val="uk-UA"/>
        </w:rPr>
        <w:t>.:</w:t>
      </w:r>
      <w:r w:rsidRPr="009B3242">
        <w:rPr>
          <w:sz w:val="28"/>
          <w:szCs w:val="28"/>
          <w:u w:val="single"/>
          <w:lang w:val="uk-UA"/>
        </w:rPr>
        <w:t xml:space="preserve"> </w:t>
      </w:r>
    </w:p>
    <w:p w14:paraId="67525A14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5D569ECF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4111"/>
        <w:gridCol w:w="5487"/>
      </w:tblGrid>
      <w:tr w:rsidR="008118DC" w14:paraId="14327075" w14:textId="77777777" w:rsidTr="00C90544">
        <w:trPr>
          <w:trHeight w:val="346"/>
        </w:trPr>
        <w:tc>
          <w:tcPr>
            <w:tcW w:w="4111" w:type="dxa"/>
          </w:tcPr>
          <w:p w14:paraId="5F175A77" w14:textId="77777777" w:rsidR="008118DC" w:rsidRPr="008118DC" w:rsidRDefault="008118DC" w:rsidP="005707F5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487" w:type="dxa"/>
          </w:tcPr>
          <w:p w14:paraId="1DF67D52" w14:textId="5FE0E562" w:rsidR="008118DC" w:rsidRPr="00216543" w:rsidRDefault="004A70E5" w:rsidP="005707F5">
            <w:pPr>
              <w:jc w:val="both"/>
              <w:rPr>
                <w:sz w:val="28"/>
                <w:lang w:val="uk-UA"/>
              </w:rPr>
            </w:pPr>
            <w:proofErr w:type="spellStart"/>
            <w:r w:rsidRPr="004A70E5">
              <w:rPr>
                <w:sz w:val="28"/>
                <w:lang w:val="uk-UA"/>
              </w:rPr>
              <w:t>Кур’ята</w:t>
            </w:r>
            <w:proofErr w:type="spellEnd"/>
            <w:r w:rsidRPr="004A70E5">
              <w:rPr>
                <w:sz w:val="28"/>
                <w:lang w:val="uk-UA"/>
              </w:rPr>
              <w:t xml:space="preserve"> Микола Сергійович</w:t>
            </w:r>
          </w:p>
        </w:tc>
      </w:tr>
      <w:tr w:rsidR="008118DC" w14:paraId="55A4F694" w14:textId="77777777" w:rsidTr="00C90544">
        <w:trPr>
          <w:trHeight w:val="333"/>
        </w:trPr>
        <w:tc>
          <w:tcPr>
            <w:tcW w:w="4111" w:type="dxa"/>
          </w:tcPr>
          <w:p w14:paraId="6E10FEC9" w14:textId="77777777" w:rsidR="008118DC" w:rsidRP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487" w:type="dxa"/>
          </w:tcPr>
          <w:p w14:paraId="1D0B4D66" w14:textId="47400702" w:rsidR="008118DC" w:rsidRPr="00D71826" w:rsidRDefault="00243A73" w:rsidP="00537E4E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19.12.2001</w:t>
            </w:r>
          </w:p>
        </w:tc>
      </w:tr>
      <w:tr w:rsidR="008118DC" w14:paraId="4F7CAA18" w14:textId="77777777" w:rsidTr="00C90544">
        <w:trPr>
          <w:trHeight w:val="346"/>
        </w:trPr>
        <w:tc>
          <w:tcPr>
            <w:tcW w:w="4111" w:type="dxa"/>
          </w:tcPr>
          <w:p w14:paraId="34947245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487" w:type="dxa"/>
          </w:tcPr>
          <w:p w14:paraId="3DF08720" w14:textId="4D982102" w:rsidR="008118DC" w:rsidRPr="008118DC" w:rsidRDefault="00275B08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в/ч А2900</w:t>
            </w:r>
          </w:p>
        </w:tc>
      </w:tr>
      <w:tr w:rsidR="008118DC" w14:paraId="3B3804B1" w14:textId="77777777" w:rsidTr="00C90544">
        <w:trPr>
          <w:trHeight w:val="346"/>
        </w:trPr>
        <w:tc>
          <w:tcPr>
            <w:tcW w:w="4111" w:type="dxa"/>
          </w:tcPr>
          <w:p w14:paraId="7C9641E4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487" w:type="dxa"/>
          </w:tcPr>
          <w:p w14:paraId="2B6ACC9A" w14:textId="39111B05" w:rsidR="008118DC" w:rsidRPr="008118DC" w:rsidRDefault="004B6391" w:rsidP="00537E4E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з 27.06.2023 по теперішній час</w:t>
            </w:r>
          </w:p>
        </w:tc>
      </w:tr>
      <w:tr w:rsidR="00D531C3" w14:paraId="625026D0" w14:textId="77777777" w:rsidTr="00C90544">
        <w:trPr>
          <w:trHeight w:val="333"/>
        </w:trPr>
        <w:tc>
          <w:tcPr>
            <w:tcW w:w="4111" w:type="dxa"/>
            <w:vMerge w:val="restart"/>
          </w:tcPr>
          <w:p w14:paraId="6F18BE7C" w14:textId="77777777" w:rsidR="00D531C3" w:rsidRDefault="00D531C3" w:rsidP="00D531C3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487" w:type="dxa"/>
          </w:tcPr>
          <w:p w14:paraId="23508021" w14:textId="41FB35FB" w:rsidR="00D531C3" w:rsidRPr="00537E4E" w:rsidRDefault="00975E99" w:rsidP="00D531C3">
            <w:pPr>
              <w:jc w:val="both"/>
              <w:rPr>
                <w:sz w:val="28"/>
              </w:rPr>
            </w:pPr>
            <w:r w:rsidRPr="00C231FB">
              <w:rPr>
                <w:sz w:val="28"/>
                <w:lang w:val="uk-UA"/>
              </w:rPr>
              <w:t>Інструктор</w:t>
            </w:r>
          </w:p>
        </w:tc>
      </w:tr>
      <w:tr w:rsidR="00D531C3" w14:paraId="0F759294" w14:textId="77777777" w:rsidTr="00C90544">
        <w:trPr>
          <w:trHeight w:val="359"/>
        </w:trPr>
        <w:tc>
          <w:tcPr>
            <w:tcW w:w="4111" w:type="dxa"/>
            <w:vMerge/>
          </w:tcPr>
          <w:p w14:paraId="37EDD593" w14:textId="77777777" w:rsidR="00D531C3" w:rsidRDefault="00D531C3" w:rsidP="00D531C3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487" w:type="dxa"/>
          </w:tcPr>
          <w:p w14:paraId="3A274457" w14:textId="5C79B67C" w:rsidR="00D531C3" w:rsidRPr="00537E4E" w:rsidRDefault="00D531C3" w:rsidP="00D531C3">
            <w:pPr>
              <w:jc w:val="both"/>
              <w:rPr>
                <w:sz w:val="28"/>
              </w:rPr>
            </w:pPr>
            <w:r w:rsidRPr="00CE2CAF">
              <w:rPr>
                <w:sz w:val="28"/>
              </w:rPr>
              <w:t xml:space="preserve">3 </w:t>
            </w:r>
            <w:proofErr w:type="spellStart"/>
            <w:r w:rsidRPr="00CE2CAF">
              <w:rPr>
                <w:sz w:val="28"/>
              </w:rPr>
              <w:t>навчальної</w:t>
            </w:r>
            <w:proofErr w:type="spellEnd"/>
            <w:r w:rsidRPr="00CE2CAF">
              <w:rPr>
                <w:sz w:val="28"/>
              </w:rPr>
              <w:t xml:space="preserve"> роти</w:t>
            </w:r>
          </w:p>
        </w:tc>
      </w:tr>
      <w:tr w:rsidR="008118DC" w14:paraId="565FE3A5" w14:textId="77777777" w:rsidTr="00C90544">
        <w:trPr>
          <w:trHeight w:val="346"/>
        </w:trPr>
        <w:tc>
          <w:tcPr>
            <w:tcW w:w="4111" w:type="dxa"/>
          </w:tcPr>
          <w:p w14:paraId="2C84EA7E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487" w:type="dxa"/>
          </w:tcPr>
          <w:p w14:paraId="0224BC7E" w14:textId="05408C8A" w:rsidR="008118DC" w:rsidRPr="00F722A8" w:rsidRDefault="00440D80" w:rsidP="00F722A8">
            <w:pPr>
              <w:jc w:val="both"/>
              <w:rPr>
                <w:sz w:val="28"/>
              </w:rPr>
            </w:pPr>
            <w:r>
              <w:rPr>
                <w:sz w:val="28"/>
                <w:lang w:val="uk-UA"/>
              </w:rPr>
              <w:t>з 28.10.2024 по теперішній час</w:t>
            </w:r>
          </w:p>
        </w:tc>
      </w:tr>
      <w:tr w:rsidR="008118DC" w14:paraId="02C320A4" w14:textId="77777777" w:rsidTr="00C90544">
        <w:trPr>
          <w:trHeight w:val="333"/>
        </w:trPr>
        <w:tc>
          <w:tcPr>
            <w:tcW w:w="4111" w:type="dxa"/>
          </w:tcPr>
          <w:p w14:paraId="37AD21C9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487" w:type="dxa"/>
          </w:tcPr>
          <w:p w14:paraId="07F5FBA2" w14:textId="3083CADE" w:rsidR="008118DC" w:rsidRPr="00FF5A6A" w:rsidRDefault="006036E6" w:rsidP="00537E4E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серія:                 №007377557</w:t>
            </w:r>
          </w:p>
        </w:tc>
      </w:tr>
      <w:tr w:rsidR="008118DC" w14:paraId="5DEE69B9" w14:textId="77777777" w:rsidTr="00C90544">
        <w:trPr>
          <w:trHeight w:val="346"/>
        </w:trPr>
        <w:tc>
          <w:tcPr>
            <w:tcW w:w="4111" w:type="dxa"/>
            <w:vMerge w:val="restart"/>
          </w:tcPr>
          <w:p w14:paraId="12C7DC31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</w:t>
            </w:r>
            <w:r w:rsidR="009062AC">
              <w:rPr>
                <w:sz w:val="28"/>
                <w:lang w:val="uk-UA"/>
              </w:rPr>
              <w:t xml:space="preserve"> (фактичне)</w:t>
            </w:r>
            <w:r>
              <w:rPr>
                <w:sz w:val="28"/>
                <w:lang w:val="uk-UA"/>
              </w:rPr>
              <w:t>:</w:t>
            </w:r>
          </w:p>
        </w:tc>
        <w:tc>
          <w:tcPr>
            <w:tcW w:w="5487" w:type="dxa"/>
          </w:tcPr>
          <w:p w14:paraId="18570884" w14:textId="3D4C0F61" w:rsidR="008118DC" w:rsidRDefault="00275B08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Наметове містечко 1 навчального батальйону в/ч А2900</w:t>
            </w:r>
          </w:p>
        </w:tc>
      </w:tr>
      <w:tr w:rsidR="008118DC" w14:paraId="1A376DC9" w14:textId="77777777" w:rsidTr="00C90544">
        <w:trPr>
          <w:trHeight w:val="359"/>
        </w:trPr>
        <w:tc>
          <w:tcPr>
            <w:tcW w:w="4111" w:type="dxa"/>
            <w:vMerge/>
          </w:tcPr>
          <w:p w14:paraId="1E5AB9C6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487" w:type="dxa"/>
          </w:tcPr>
          <w:p w14:paraId="1995930F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</w:p>
        </w:tc>
      </w:tr>
      <w:tr w:rsidR="008118DC" w14:paraId="3BD92AF6" w14:textId="77777777" w:rsidTr="00C90544">
        <w:trPr>
          <w:trHeight w:val="333"/>
        </w:trPr>
        <w:tc>
          <w:tcPr>
            <w:tcW w:w="4111" w:type="dxa"/>
          </w:tcPr>
          <w:p w14:paraId="5B7B687F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487" w:type="dxa"/>
          </w:tcPr>
          <w:p w14:paraId="2864BDFC" w14:textId="5228E55C" w:rsidR="008118DC" w:rsidRPr="00734831" w:rsidRDefault="00A624D2" w:rsidP="00537E4E">
            <w:pPr>
              <w:jc w:val="both"/>
              <w:rPr>
                <w:sz w:val="28"/>
                <w:lang w:val="uk-UA"/>
              </w:rPr>
            </w:pPr>
            <w:proofErr w:type="spellStart"/>
            <w:r w:rsidRPr="00C231FB">
              <w:rPr>
                <w:sz w:val="28"/>
                <w:lang w:val="uk-UA"/>
              </w:rPr>
              <w:t>моб.т</w:t>
            </w:r>
            <w:proofErr w:type="spellEnd"/>
            <w:r w:rsidRPr="00C231FB">
              <w:rPr>
                <w:sz w:val="28"/>
                <w:lang w:val="uk-UA"/>
              </w:rPr>
              <w:t xml:space="preserve">. </w:t>
            </w:r>
            <w:r w:rsidRPr="00276EA5">
              <w:rPr>
                <w:sz w:val="28"/>
                <w:lang w:val="uk-UA"/>
              </w:rPr>
              <w:t>+</w:t>
            </w:r>
            <w:r>
              <w:rPr>
                <w:sz w:val="28"/>
                <w:lang w:val="uk-UA"/>
              </w:rPr>
              <w:t>380934568183</w:t>
            </w:r>
          </w:p>
        </w:tc>
      </w:tr>
    </w:tbl>
    <w:p w14:paraId="155204F9" w14:textId="4DBB661C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До</w:t>
      </w:r>
      <w:r w:rsidR="00C2187E">
        <w:rPr>
          <w:sz w:val="28"/>
          <w:lang w:val="uk-UA"/>
        </w:rPr>
        <w:t xml:space="preserve"> </w:t>
      </w:r>
      <w:proofErr w:type="spellStart"/>
      <w:r w:rsidR="0057594B" w:rsidRPr="00817198">
        <w:rPr>
          <w:sz w:val="28"/>
          <w:lang w:val="uk-UA"/>
        </w:rPr>
        <w:t>Кур’яти</w:t>
      </w:r>
      <w:proofErr w:type="spellEnd"/>
      <w:r w:rsidR="0057594B" w:rsidRPr="00817198">
        <w:rPr>
          <w:sz w:val="28"/>
          <w:lang w:val="uk-UA"/>
        </w:rPr>
        <w:t xml:space="preserve"> Миколи Сергійовича</w:t>
      </w:r>
      <w:r w:rsidR="0057594B">
        <w:rPr>
          <w:sz w:val="28"/>
          <w:lang w:val="uk-UA"/>
        </w:rPr>
        <w:t xml:space="preserve"> </w:t>
      </w:r>
      <w:r>
        <w:rPr>
          <w:sz w:val="28"/>
          <w:lang w:val="uk-UA"/>
        </w:rPr>
        <w:t>доведено:</w:t>
      </w:r>
    </w:p>
    <w:p w14:paraId="069583A0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30E74953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9062AC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33F4B178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7"/>
        <w:gridCol w:w="4812"/>
      </w:tblGrid>
      <w:tr w:rsidR="009518C7" w14:paraId="0B9246AD" w14:textId="77777777" w:rsidTr="009518C7">
        <w:tc>
          <w:tcPr>
            <w:tcW w:w="4927" w:type="dxa"/>
          </w:tcPr>
          <w:p w14:paraId="4D492AE6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FF9F63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4FC5668A" w14:textId="77777777" w:rsidTr="009518C7">
        <w:tc>
          <w:tcPr>
            <w:tcW w:w="4927" w:type="dxa"/>
          </w:tcPr>
          <w:p w14:paraId="05AE06A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00432505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2AEFE232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2FBA435" w14:textId="0C49F59E" w:rsidR="00741B16" w:rsidRDefault="00741B16" w:rsidP="00687F89">
      <w:pPr>
        <w:pStyle w:val="a9"/>
        <w:spacing w:before="0" w:beforeAutospacing="0" w:after="0" w:afterAutospacing="0"/>
        <w:rPr>
          <w:lang w:val="uk-UA"/>
        </w:rPr>
      </w:pPr>
    </w:p>
    <w:p w14:paraId="0C6057FD" w14:textId="77777777" w:rsidR="00E26D2B" w:rsidRDefault="00E26D2B" w:rsidP="00687F89">
      <w:pPr>
        <w:pStyle w:val="a9"/>
        <w:spacing w:before="0" w:beforeAutospacing="0" w:after="0" w:afterAutospacing="0"/>
        <w:rPr>
          <w:lang w:val="uk-UA"/>
        </w:rPr>
      </w:pPr>
    </w:p>
    <w:p w14:paraId="0C63E823" w14:textId="2287C45B" w:rsidR="00D931D9" w:rsidRDefault="00D931D9" w:rsidP="002C217B">
      <w:pPr>
        <w:rPr>
          <w:b/>
          <w:sz w:val="28"/>
          <w:szCs w:val="28"/>
          <w:lang w:val="uk-UA"/>
        </w:rPr>
      </w:pPr>
    </w:p>
    <w:p w14:paraId="0D203811" w14:textId="77777777" w:rsidR="004E47EE" w:rsidRPr="00106334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 w:rsidRPr="00106334">
        <w:rPr>
          <w:b/>
          <w:sz w:val="28"/>
          <w:szCs w:val="28"/>
          <w:lang w:val="uk-UA"/>
        </w:rPr>
        <w:t>ПОЯСНЕННЯ</w:t>
      </w:r>
    </w:p>
    <w:p w14:paraId="2813A5F7" w14:textId="77777777" w:rsidR="009518C7" w:rsidRPr="00106334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tbl>
      <w:tblPr>
        <w:tblStyle w:val="aa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42"/>
      </w:tblGrid>
      <w:tr w:rsidR="00A41B64" w:rsidRPr="00B940C0" w14:paraId="359E8097" w14:textId="77777777" w:rsidTr="001D4C9F">
        <w:trPr>
          <w:trHeight w:val="297"/>
        </w:trPr>
        <w:tc>
          <w:tcPr>
            <w:tcW w:w="9442" w:type="dxa"/>
          </w:tcPr>
          <w:p w14:paraId="3A537E4C" w14:textId="31CEC447" w:rsidR="0064120C" w:rsidRPr="0064120C" w:rsidRDefault="007438C0" w:rsidP="0064120C">
            <w:pPr>
              <w:ind w:right="-20" w:firstLine="601"/>
              <w:jc w:val="both"/>
              <w:rPr>
                <w:bCs/>
                <w:sz w:val="26"/>
                <w:szCs w:val="26"/>
                <w:u w:val="single"/>
                <w:lang w:val="uk-UA"/>
              </w:rPr>
            </w:pPr>
            <w:r w:rsidRPr="00106334">
              <w:rPr>
                <w:b/>
                <w:sz w:val="28"/>
                <w:szCs w:val="28"/>
                <w:lang w:val="uk-UA"/>
              </w:rPr>
              <w:t xml:space="preserve">По суті </w:t>
            </w:r>
            <w:r w:rsidR="00990C61" w:rsidRPr="00106334">
              <w:rPr>
                <w:b/>
                <w:sz w:val="28"/>
                <w:szCs w:val="28"/>
                <w:lang w:val="uk-UA"/>
              </w:rPr>
              <w:t>заданих мені</w:t>
            </w:r>
            <w:r w:rsidRPr="00106334">
              <w:rPr>
                <w:b/>
                <w:sz w:val="28"/>
                <w:szCs w:val="28"/>
                <w:lang w:val="uk-UA"/>
              </w:rPr>
              <w:t xml:space="preserve"> питань </w:t>
            </w:r>
            <w:r w:rsidR="00C059E2" w:rsidRPr="00106334">
              <w:rPr>
                <w:b/>
                <w:sz w:val="28"/>
                <w:szCs w:val="28"/>
                <w:lang w:val="uk-UA"/>
              </w:rPr>
              <w:t>можу пояснити наступне:</w:t>
            </w:r>
            <w:r w:rsidR="00603D1B">
              <w:rPr>
                <w:b/>
                <w:sz w:val="28"/>
                <w:szCs w:val="28"/>
                <w:lang w:val="uk-UA"/>
              </w:rPr>
              <w:t xml:space="preserve"> </w:t>
            </w:r>
            <w:r w:rsidR="0064120C" w:rsidRPr="0064120C">
              <w:rPr>
                <w:bCs/>
                <w:sz w:val="26"/>
                <w:szCs w:val="26"/>
                <w:u w:val="single"/>
                <w:lang w:val="uk-UA"/>
              </w:rPr>
              <w:t xml:space="preserve">17 травня </w:t>
            </w:r>
            <w:r w:rsidR="002C1039">
              <w:rPr>
                <w:bCs/>
                <w:sz w:val="26"/>
                <w:szCs w:val="26"/>
                <w:u w:val="single"/>
                <w:lang w:val="uk-UA"/>
              </w:rPr>
              <w:br/>
            </w:r>
            <w:r w:rsidR="0064120C" w:rsidRPr="0064120C">
              <w:rPr>
                <w:bCs/>
                <w:sz w:val="26"/>
                <w:szCs w:val="26"/>
                <w:u w:val="single"/>
                <w:lang w:val="uk-UA"/>
              </w:rPr>
              <w:t xml:space="preserve">2026 року близько 07 годин 00 хвилин, під час контрольної перевірки наявності особового складу 3 навчальної роти 1 навчального батальйону військової частини А2900 (Житомирська область, Житомирський район, село </w:t>
            </w:r>
            <w:proofErr w:type="spellStart"/>
            <w:r w:rsidR="0064120C" w:rsidRPr="0064120C">
              <w:rPr>
                <w:bCs/>
                <w:sz w:val="26"/>
                <w:szCs w:val="26"/>
                <w:u w:val="single"/>
                <w:lang w:val="uk-UA"/>
              </w:rPr>
              <w:t>Дениші</w:t>
            </w:r>
            <w:proofErr w:type="spellEnd"/>
            <w:r w:rsidR="0064120C" w:rsidRPr="0064120C">
              <w:rPr>
                <w:bCs/>
                <w:sz w:val="26"/>
                <w:szCs w:val="26"/>
                <w:u w:val="single"/>
                <w:lang w:val="uk-UA"/>
              </w:rPr>
              <w:t xml:space="preserve">), командиром </w:t>
            </w:r>
            <w:r w:rsidR="0015067C">
              <w:rPr>
                <w:bCs/>
                <w:sz w:val="26"/>
                <w:szCs w:val="26"/>
                <w:u w:val="single"/>
                <w:lang w:val="uk-UA"/>
              </w:rPr>
              <w:br/>
            </w:r>
            <w:r w:rsidR="0064120C" w:rsidRPr="0064120C">
              <w:rPr>
                <w:bCs/>
                <w:sz w:val="26"/>
                <w:szCs w:val="26"/>
                <w:u w:val="single"/>
                <w:lang w:val="uk-UA"/>
              </w:rPr>
              <w:t xml:space="preserve">3 навчальної роти 1 навчального батальйону військової частини А2900, старшим лейтенантом </w:t>
            </w:r>
            <w:proofErr w:type="spellStart"/>
            <w:r w:rsidR="0064120C" w:rsidRPr="0064120C">
              <w:rPr>
                <w:bCs/>
                <w:sz w:val="26"/>
                <w:szCs w:val="26"/>
                <w:u w:val="single"/>
                <w:lang w:val="uk-UA"/>
              </w:rPr>
              <w:t>Щербацьким</w:t>
            </w:r>
            <w:proofErr w:type="spellEnd"/>
            <w:r w:rsidR="0064120C" w:rsidRPr="0064120C">
              <w:rPr>
                <w:bCs/>
                <w:sz w:val="26"/>
                <w:szCs w:val="26"/>
                <w:u w:val="single"/>
                <w:lang w:val="uk-UA"/>
              </w:rPr>
              <w:t xml:space="preserve"> Сергієм Олександровичем було виявлено факт відсутності в строю військовослужбовця військової частини А2582, призваного під час мобілізації та відрядженого до військової частини А2900 для проходження курсу базової загальновійськової підготовки, курсанта 3 навчальної роти </w:t>
            </w:r>
            <w:r w:rsidR="000926B7">
              <w:rPr>
                <w:bCs/>
                <w:sz w:val="26"/>
                <w:szCs w:val="26"/>
                <w:u w:val="single"/>
                <w:lang w:val="uk-UA"/>
              </w:rPr>
              <w:br/>
            </w:r>
            <w:r w:rsidR="0064120C" w:rsidRPr="0064120C">
              <w:rPr>
                <w:bCs/>
                <w:sz w:val="26"/>
                <w:szCs w:val="26"/>
                <w:u w:val="single"/>
                <w:lang w:val="uk-UA"/>
              </w:rPr>
              <w:t xml:space="preserve">1 навчального батальйону військової частини А2900, солдата </w:t>
            </w:r>
            <w:proofErr w:type="spellStart"/>
            <w:r w:rsidR="006C0A50" w:rsidRPr="00993C09">
              <w:rPr>
                <w:bCs/>
                <w:sz w:val="26"/>
                <w:szCs w:val="26"/>
                <w:u w:val="single"/>
                <w:lang w:val="uk-UA"/>
              </w:rPr>
              <w:t>С</w:t>
            </w:r>
            <w:r w:rsidR="006C0A50">
              <w:rPr>
                <w:bCs/>
                <w:sz w:val="26"/>
                <w:szCs w:val="26"/>
                <w:u w:val="single"/>
                <w:lang w:val="uk-UA"/>
              </w:rPr>
              <w:t>курчанського</w:t>
            </w:r>
            <w:proofErr w:type="spellEnd"/>
            <w:r w:rsidR="006C0A50" w:rsidRPr="00993C09">
              <w:rPr>
                <w:bCs/>
                <w:sz w:val="26"/>
                <w:szCs w:val="26"/>
                <w:u w:val="single"/>
                <w:lang w:val="uk-UA"/>
              </w:rPr>
              <w:t xml:space="preserve"> </w:t>
            </w:r>
            <w:r w:rsidR="006C0A50">
              <w:rPr>
                <w:bCs/>
                <w:sz w:val="26"/>
                <w:szCs w:val="26"/>
                <w:u w:val="single"/>
                <w:lang w:val="uk-UA"/>
              </w:rPr>
              <w:t>Михайла</w:t>
            </w:r>
            <w:r w:rsidR="006C0A50" w:rsidRPr="00993C09">
              <w:rPr>
                <w:bCs/>
                <w:sz w:val="26"/>
                <w:szCs w:val="26"/>
                <w:u w:val="single"/>
                <w:lang w:val="uk-UA"/>
              </w:rPr>
              <w:t xml:space="preserve"> </w:t>
            </w:r>
            <w:r w:rsidR="006C0A50">
              <w:rPr>
                <w:bCs/>
                <w:sz w:val="26"/>
                <w:szCs w:val="26"/>
                <w:u w:val="single"/>
                <w:lang w:val="uk-UA"/>
              </w:rPr>
              <w:t>Василь</w:t>
            </w:r>
            <w:r w:rsidR="006C0A50" w:rsidRPr="00993C09">
              <w:rPr>
                <w:bCs/>
                <w:sz w:val="26"/>
                <w:szCs w:val="26"/>
                <w:u w:val="single"/>
                <w:lang w:val="uk-UA"/>
              </w:rPr>
              <w:t>ович</w:t>
            </w:r>
            <w:r w:rsidR="006C0A50">
              <w:rPr>
                <w:bCs/>
                <w:sz w:val="26"/>
                <w:szCs w:val="26"/>
                <w:u w:val="single"/>
                <w:lang w:val="uk-UA"/>
              </w:rPr>
              <w:t>а</w:t>
            </w:r>
            <w:r w:rsidR="006C0A50" w:rsidRPr="0064120C">
              <w:rPr>
                <w:bCs/>
                <w:sz w:val="26"/>
                <w:szCs w:val="26"/>
                <w:u w:val="single"/>
                <w:lang w:val="uk-UA"/>
              </w:rPr>
              <w:t xml:space="preserve"> </w:t>
            </w:r>
            <w:r w:rsidR="0064120C" w:rsidRPr="0064120C">
              <w:rPr>
                <w:bCs/>
                <w:sz w:val="26"/>
                <w:szCs w:val="26"/>
                <w:u w:val="single"/>
                <w:lang w:val="uk-UA"/>
              </w:rPr>
              <w:t xml:space="preserve">Пошукові заходи позитивного результату не дали. На телефонні дзвінки за номером </w:t>
            </w:r>
            <w:r w:rsidR="007D54BF" w:rsidRPr="007D54BF">
              <w:rPr>
                <w:bCs/>
                <w:sz w:val="26"/>
                <w:szCs w:val="26"/>
                <w:u w:val="single"/>
                <w:lang w:val="uk-UA"/>
              </w:rPr>
              <w:t>+</w:t>
            </w:r>
            <w:r w:rsidR="006C0A50" w:rsidRPr="000319C3">
              <w:rPr>
                <w:bCs/>
                <w:sz w:val="26"/>
                <w:szCs w:val="26"/>
                <w:u w:val="single"/>
                <w:lang w:val="uk-UA"/>
              </w:rPr>
              <w:t>380983158681</w:t>
            </w:r>
            <w:r w:rsidR="007D54BF" w:rsidRPr="007D54BF">
              <w:rPr>
                <w:bCs/>
                <w:sz w:val="26"/>
                <w:szCs w:val="26"/>
                <w:u w:val="single"/>
                <w:lang w:val="uk-UA"/>
              </w:rPr>
              <w:t xml:space="preserve"> </w:t>
            </w:r>
            <w:r w:rsidR="0064120C" w:rsidRPr="0064120C">
              <w:rPr>
                <w:bCs/>
                <w:sz w:val="26"/>
                <w:szCs w:val="26"/>
                <w:u w:val="single"/>
                <w:lang w:val="uk-UA"/>
              </w:rPr>
              <w:t>не відповідає. Місцезнаходження військовослужбовця невідомо.</w:t>
            </w:r>
          </w:p>
          <w:p w14:paraId="734EEB1C" w14:textId="0C12612A" w:rsidR="00381098" w:rsidRPr="0049793F" w:rsidRDefault="0064120C" w:rsidP="005C7632">
            <w:pPr>
              <w:ind w:right="-20" w:firstLine="601"/>
              <w:jc w:val="both"/>
              <w:rPr>
                <w:bCs/>
                <w:sz w:val="26"/>
                <w:szCs w:val="26"/>
                <w:u w:val="single"/>
                <w:lang w:val="uk-UA"/>
              </w:rPr>
            </w:pPr>
            <w:r w:rsidRPr="0064120C">
              <w:rPr>
                <w:bCs/>
                <w:sz w:val="26"/>
                <w:szCs w:val="26"/>
                <w:u w:val="single"/>
                <w:lang w:val="uk-UA"/>
              </w:rPr>
              <w:t xml:space="preserve">З 17 травня 2026 року по теперішній час солдат </w:t>
            </w:r>
            <w:proofErr w:type="spellStart"/>
            <w:r w:rsidR="006C0A50" w:rsidRPr="00993C09">
              <w:rPr>
                <w:bCs/>
                <w:sz w:val="26"/>
                <w:szCs w:val="26"/>
                <w:u w:val="single"/>
                <w:lang w:val="uk-UA"/>
              </w:rPr>
              <w:t>С</w:t>
            </w:r>
            <w:r w:rsidR="006C0A50">
              <w:rPr>
                <w:bCs/>
                <w:sz w:val="26"/>
                <w:szCs w:val="26"/>
                <w:u w:val="single"/>
                <w:lang w:val="uk-UA"/>
              </w:rPr>
              <w:t>курчанськ</w:t>
            </w:r>
            <w:r w:rsidR="006C0A50">
              <w:rPr>
                <w:bCs/>
                <w:sz w:val="26"/>
                <w:szCs w:val="26"/>
                <w:u w:val="single"/>
                <w:lang w:val="uk-UA"/>
              </w:rPr>
              <w:t>ий</w:t>
            </w:r>
            <w:proofErr w:type="spellEnd"/>
            <w:r w:rsidR="006C0A50" w:rsidRPr="00993C09">
              <w:rPr>
                <w:bCs/>
                <w:sz w:val="26"/>
                <w:szCs w:val="26"/>
                <w:u w:val="single"/>
                <w:lang w:val="uk-UA"/>
              </w:rPr>
              <w:t xml:space="preserve"> </w:t>
            </w:r>
            <w:r w:rsidR="006C0A50">
              <w:rPr>
                <w:bCs/>
                <w:sz w:val="26"/>
                <w:szCs w:val="26"/>
                <w:u w:val="single"/>
                <w:lang w:val="uk-UA"/>
              </w:rPr>
              <w:t>Михайл</w:t>
            </w:r>
            <w:r w:rsidR="006C0A50">
              <w:rPr>
                <w:bCs/>
                <w:sz w:val="26"/>
                <w:szCs w:val="26"/>
                <w:u w:val="single"/>
                <w:lang w:val="uk-UA"/>
              </w:rPr>
              <w:t>о</w:t>
            </w:r>
            <w:r w:rsidR="006C0A50" w:rsidRPr="00993C09">
              <w:rPr>
                <w:bCs/>
                <w:sz w:val="26"/>
                <w:szCs w:val="26"/>
                <w:u w:val="single"/>
                <w:lang w:val="uk-UA"/>
              </w:rPr>
              <w:t xml:space="preserve"> </w:t>
            </w:r>
            <w:r w:rsidR="006C0A50">
              <w:rPr>
                <w:bCs/>
                <w:sz w:val="26"/>
                <w:szCs w:val="26"/>
                <w:u w:val="single"/>
                <w:lang w:val="uk-UA"/>
              </w:rPr>
              <w:t>Василь</w:t>
            </w:r>
            <w:r w:rsidR="006C0A50" w:rsidRPr="00993C09">
              <w:rPr>
                <w:bCs/>
                <w:sz w:val="26"/>
                <w:szCs w:val="26"/>
                <w:u w:val="single"/>
                <w:lang w:val="uk-UA"/>
              </w:rPr>
              <w:t>ович</w:t>
            </w:r>
            <w:r w:rsidR="00993C09" w:rsidRPr="0064120C">
              <w:rPr>
                <w:bCs/>
                <w:sz w:val="26"/>
                <w:szCs w:val="26"/>
                <w:u w:val="single"/>
                <w:lang w:val="uk-UA"/>
              </w:rPr>
              <w:t xml:space="preserve"> </w:t>
            </w:r>
            <w:r w:rsidRPr="0064120C">
              <w:rPr>
                <w:bCs/>
                <w:sz w:val="26"/>
                <w:szCs w:val="26"/>
                <w:u w:val="single"/>
                <w:lang w:val="uk-UA"/>
              </w:rPr>
              <w:t xml:space="preserve">до польового табору 1 навчального батальйону військової частини А2900 </w:t>
            </w:r>
            <w:r w:rsidRPr="005C7632">
              <w:rPr>
                <w:bCs/>
                <w:sz w:val="26"/>
                <w:szCs w:val="26"/>
                <w:lang w:val="uk-UA"/>
              </w:rPr>
              <w:t xml:space="preserve">(Житомирська область, Житомирський район, село </w:t>
            </w:r>
            <w:proofErr w:type="spellStart"/>
            <w:r w:rsidRPr="005C7632">
              <w:rPr>
                <w:bCs/>
                <w:sz w:val="26"/>
                <w:szCs w:val="26"/>
                <w:lang w:val="uk-UA"/>
              </w:rPr>
              <w:t>Дениші</w:t>
            </w:r>
            <w:proofErr w:type="spellEnd"/>
            <w:r w:rsidRPr="005C7632">
              <w:rPr>
                <w:bCs/>
                <w:sz w:val="26"/>
                <w:szCs w:val="26"/>
                <w:lang w:val="uk-UA"/>
              </w:rPr>
              <w:t>) не повернувся.</w:t>
            </w:r>
          </w:p>
        </w:tc>
      </w:tr>
      <w:tr w:rsidR="00381098" w:rsidRPr="00B940C0" w14:paraId="7637EA86" w14:textId="77777777" w:rsidTr="001D4C9F">
        <w:trPr>
          <w:trHeight w:val="297"/>
        </w:trPr>
        <w:tc>
          <w:tcPr>
            <w:tcW w:w="9442" w:type="dxa"/>
          </w:tcPr>
          <w:p w14:paraId="29D89E26" w14:textId="77777777" w:rsidR="00381098" w:rsidRPr="00106334" w:rsidRDefault="00381098" w:rsidP="00B3493B">
            <w:pPr>
              <w:ind w:right="-20" w:firstLine="601"/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  <w:tr w:rsidR="00A41B64" w:rsidRPr="00B940C0" w14:paraId="66C7A993" w14:textId="77777777" w:rsidTr="001D4C9F">
        <w:trPr>
          <w:trHeight w:val="297"/>
        </w:trPr>
        <w:tc>
          <w:tcPr>
            <w:tcW w:w="9442" w:type="dxa"/>
          </w:tcPr>
          <w:p w14:paraId="552E282A" w14:textId="77777777" w:rsidR="00A41B64" w:rsidRPr="00106334" w:rsidRDefault="00A41B64" w:rsidP="00C059E2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A41B64" w:rsidRPr="00B940C0" w14:paraId="572079A4" w14:textId="77777777" w:rsidTr="001D4C9F">
        <w:trPr>
          <w:trHeight w:val="297"/>
        </w:trPr>
        <w:tc>
          <w:tcPr>
            <w:tcW w:w="9442" w:type="dxa"/>
          </w:tcPr>
          <w:p w14:paraId="14C14FD6" w14:textId="77777777" w:rsidR="00A41B64" w:rsidRPr="00106334" w:rsidRDefault="00A41B64" w:rsidP="00C059E2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A41B64" w:rsidRPr="00B940C0" w14:paraId="301624C4" w14:textId="77777777" w:rsidTr="001D4C9F">
        <w:trPr>
          <w:trHeight w:val="297"/>
        </w:trPr>
        <w:tc>
          <w:tcPr>
            <w:tcW w:w="9442" w:type="dxa"/>
          </w:tcPr>
          <w:p w14:paraId="13E76B90" w14:textId="77777777" w:rsidR="00A41B64" w:rsidRPr="00106334" w:rsidRDefault="00A41B64" w:rsidP="00C059E2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A41B64" w:rsidRPr="00B940C0" w14:paraId="3324F86E" w14:textId="77777777" w:rsidTr="001D4C9F">
        <w:trPr>
          <w:trHeight w:val="297"/>
        </w:trPr>
        <w:tc>
          <w:tcPr>
            <w:tcW w:w="9442" w:type="dxa"/>
          </w:tcPr>
          <w:p w14:paraId="5C8D488C" w14:textId="77777777" w:rsidR="00A41B64" w:rsidRPr="00106334" w:rsidRDefault="00A41B64" w:rsidP="00C059E2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A41B64" w:rsidRPr="00B940C0" w14:paraId="474E88A6" w14:textId="77777777" w:rsidTr="001D4C9F">
        <w:trPr>
          <w:trHeight w:val="297"/>
        </w:trPr>
        <w:tc>
          <w:tcPr>
            <w:tcW w:w="9442" w:type="dxa"/>
          </w:tcPr>
          <w:p w14:paraId="2C5B5813" w14:textId="77777777" w:rsidR="00A41B64" w:rsidRPr="005072E7" w:rsidRDefault="00A41B64" w:rsidP="00C059E2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A41B64" w:rsidRPr="00B940C0" w14:paraId="0142ADCE" w14:textId="77777777" w:rsidTr="001D4C9F">
        <w:trPr>
          <w:trHeight w:val="311"/>
        </w:trPr>
        <w:tc>
          <w:tcPr>
            <w:tcW w:w="9442" w:type="dxa"/>
          </w:tcPr>
          <w:p w14:paraId="2ADD278A" w14:textId="77777777" w:rsidR="00A41B64" w:rsidRPr="005072E7" w:rsidRDefault="00A41B64" w:rsidP="00C059E2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A41B64" w:rsidRPr="00B940C0" w14:paraId="3D215CEC" w14:textId="77777777" w:rsidTr="001D4C9F">
        <w:trPr>
          <w:trHeight w:val="297"/>
        </w:trPr>
        <w:tc>
          <w:tcPr>
            <w:tcW w:w="9442" w:type="dxa"/>
          </w:tcPr>
          <w:p w14:paraId="7612750D" w14:textId="77777777" w:rsidR="00A41B64" w:rsidRPr="005072E7" w:rsidRDefault="00A41B64" w:rsidP="00C059E2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A41B64" w:rsidRPr="00B940C0" w14:paraId="69CB3A9B" w14:textId="77777777" w:rsidTr="001D4C9F">
        <w:trPr>
          <w:trHeight w:val="297"/>
        </w:trPr>
        <w:tc>
          <w:tcPr>
            <w:tcW w:w="9442" w:type="dxa"/>
          </w:tcPr>
          <w:p w14:paraId="43F6B003" w14:textId="77777777" w:rsidR="00A41B64" w:rsidRPr="005072E7" w:rsidRDefault="00A41B64" w:rsidP="00C059E2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</w:tbl>
    <w:p w14:paraId="1E051A7A" w14:textId="77777777" w:rsidR="00CB647B" w:rsidRPr="005072E7" w:rsidRDefault="00CB647B" w:rsidP="009518C7">
      <w:pPr>
        <w:ind w:right="999"/>
        <w:jc w:val="both"/>
        <w:rPr>
          <w:rFonts w:eastAsia="Calibri"/>
          <w:spacing w:val="-4"/>
          <w:sz w:val="28"/>
          <w:szCs w:val="28"/>
          <w:lang w:val="uk-UA" w:eastAsia="en-US"/>
        </w:rPr>
      </w:pPr>
    </w:p>
    <w:p w14:paraId="44D5822D" w14:textId="39FADDEC" w:rsidR="00A41B64" w:rsidRDefault="00A703B5" w:rsidP="00C3157E">
      <w:pPr>
        <w:jc w:val="both"/>
        <w:rPr>
          <w:bCs/>
          <w:sz w:val="28"/>
          <w:szCs w:val="28"/>
          <w:lang w:val="uk-UA"/>
        </w:rPr>
      </w:pPr>
      <w:r>
        <w:rPr>
          <w:rFonts w:eastAsia="Calibri"/>
          <w:spacing w:val="-4"/>
          <w:sz w:val="28"/>
          <w:szCs w:val="28"/>
          <w:lang w:val="uk-UA" w:eastAsia="en-US"/>
        </w:rPr>
        <w:t>20</w:t>
      </w:r>
      <w:r w:rsidR="005550A0">
        <w:rPr>
          <w:rFonts w:eastAsia="Calibri"/>
          <w:spacing w:val="-4"/>
          <w:sz w:val="28"/>
          <w:szCs w:val="28"/>
          <w:lang w:eastAsia="en-US"/>
        </w:rPr>
        <w:t>.</w:t>
      </w:r>
      <w:r w:rsidR="00E14E3B">
        <w:rPr>
          <w:bCs/>
          <w:sz w:val="28"/>
          <w:szCs w:val="28"/>
          <w:lang w:val="uk-UA"/>
        </w:rPr>
        <w:t>0</w:t>
      </w:r>
      <w:r w:rsidR="00AE4EB5">
        <w:rPr>
          <w:bCs/>
          <w:sz w:val="28"/>
          <w:szCs w:val="28"/>
          <w:lang w:val="uk-UA"/>
        </w:rPr>
        <w:t>5</w:t>
      </w:r>
      <w:r w:rsidR="005550A0">
        <w:rPr>
          <w:bCs/>
          <w:sz w:val="28"/>
          <w:szCs w:val="28"/>
        </w:rPr>
        <w:t>.</w:t>
      </w:r>
      <w:r w:rsidR="00A8036C" w:rsidRPr="00CD66BD">
        <w:rPr>
          <w:bCs/>
          <w:sz w:val="28"/>
          <w:szCs w:val="28"/>
          <w:lang w:val="uk-UA"/>
        </w:rPr>
        <w:t>20</w:t>
      </w:r>
      <w:r w:rsidR="00A8036C" w:rsidRPr="00B940C0">
        <w:rPr>
          <w:bCs/>
          <w:sz w:val="28"/>
          <w:szCs w:val="28"/>
          <w:lang w:val="uk-UA"/>
        </w:rPr>
        <w:t>2</w:t>
      </w:r>
      <w:r w:rsidR="00C24E2C">
        <w:rPr>
          <w:bCs/>
          <w:sz w:val="28"/>
          <w:szCs w:val="28"/>
          <w:lang w:val="uk-UA"/>
        </w:rPr>
        <w:t>6</w:t>
      </w:r>
      <w:r w:rsidR="00A8036C" w:rsidRPr="00CD66BD">
        <w:rPr>
          <w:bCs/>
          <w:sz w:val="28"/>
          <w:szCs w:val="28"/>
          <w:lang w:val="uk-UA"/>
        </w:rPr>
        <w:t xml:space="preserve"> року</w:t>
      </w:r>
      <w:r w:rsidR="00A8036C">
        <w:rPr>
          <w:bCs/>
          <w:sz w:val="28"/>
          <w:szCs w:val="28"/>
          <w:lang w:val="uk-UA"/>
        </w:rPr>
        <w:t xml:space="preserve"> </w:t>
      </w:r>
      <w:r w:rsidR="00FA4105">
        <w:rPr>
          <w:bCs/>
          <w:sz w:val="28"/>
          <w:szCs w:val="28"/>
          <w:lang w:val="uk-UA"/>
        </w:rPr>
        <w:t xml:space="preserve">                                                       </w:t>
      </w:r>
      <w:r w:rsidR="009518C7">
        <w:rPr>
          <w:bCs/>
          <w:sz w:val="28"/>
          <w:szCs w:val="28"/>
          <w:lang w:val="uk-UA"/>
        </w:rPr>
        <w:t xml:space="preserve">__________________________ </w:t>
      </w:r>
    </w:p>
    <w:p w14:paraId="4DEFD99B" w14:textId="15974633" w:rsidR="009518C7" w:rsidRPr="00CB647B" w:rsidRDefault="009518C7" w:rsidP="00C3157E">
      <w:pPr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</w:t>
      </w:r>
      <w:r w:rsidR="00C3157E" w:rsidRPr="00B940C0">
        <w:rPr>
          <w:color w:val="000000"/>
          <w:sz w:val="17"/>
          <w:szCs w:val="17"/>
          <w:lang w:val="uk-UA"/>
        </w:rPr>
        <w:t xml:space="preserve">                   </w:t>
      </w:r>
      <w:r w:rsidR="00CB647B">
        <w:rPr>
          <w:color w:val="000000"/>
          <w:sz w:val="17"/>
          <w:szCs w:val="17"/>
          <w:lang w:val="uk-UA"/>
        </w:rPr>
        <w:t xml:space="preserve">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057BE04F" w14:textId="1B8C0601" w:rsidR="00C059E2" w:rsidRDefault="00CB647B" w:rsidP="00C3157E">
      <w:pPr>
        <w:tabs>
          <w:tab w:val="left" w:pos="8639"/>
        </w:tabs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Клопотань, заяв та пропозицій щодо проведення службового розслідування, дій або бездіяльності осіб, які проводять службове розслідування</w:t>
      </w:r>
      <w:r w:rsidR="00C3157E">
        <w:rPr>
          <w:color w:val="000000"/>
          <w:sz w:val="26"/>
          <w:szCs w:val="26"/>
        </w:rPr>
        <w:t xml:space="preserve">           </w:t>
      </w:r>
      <w:r w:rsidR="009A07F8">
        <w:rPr>
          <w:color w:val="000000"/>
          <w:sz w:val="26"/>
          <w:szCs w:val="26"/>
          <w:lang w:val="uk-UA"/>
        </w:rPr>
        <w:t xml:space="preserve">      </w:t>
      </w:r>
      <w:r w:rsidR="00C3157E">
        <w:rPr>
          <w:color w:val="000000"/>
          <w:sz w:val="26"/>
          <w:szCs w:val="26"/>
        </w:rPr>
        <w:t xml:space="preserve">  </w:t>
      </w:r>
      <w:r>
        <w:rPr>
          <w:color w:val="000000"/>
          <w:sz w:val="26"/>
          <w:szCs w:val="26"/>
          <w:lang w:val="uk-UA"/>
        </w:rPr>
        <w:t xml:space="preserve"> </w:t>
      </w:r>
      <w:r w:rsidR="00A94840" w:rsidRPr="00F41570">
        <w:rPr>
          <w:color w:val="000000"/>
          <w:sz w:val="26"/>
          <w:szCs w:val="26"/>
          <w:u w:val="single"/>
          <w:lang w:val="uk-UA"/>
        </w:rPr>
        <w:t>не маю</w:t>
      </w:r>
      <w:r w:rsidRPr="00F41570">
        <w:rPr>
          <w:color w:val="000000"/>
          <w:sz w:val="26"/>
          <w:szCs w:val="26"/>
          <w:lang w:val="uk-UA"/>
        </w:rPr>
        <w:t>.</w:t>
      </w:r>
    </w:p>
    <w:p w14:paraId="7C58F7BC" w14:textId="7D2D9749" w:rsidR="001F7D8C" w:rsidRPr="001F7D8C" w:rsidRDefault="001F7D8C" w:rsidP="00C3157E">
      <w:pPr>
        <w:tabs>
          <w:tab w:val="left" w:pos="8639"/>
        </w:tabs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</w:t>
      </w:r>
      <w:r w:rsidR="00BF2412">
        <w:rPr>
          <w:color w:val="000000"/>
          <w:sz w:val="17"/>
          <w:szCs w:val="17"/>
          <w:lang w:val="uk-UA"/>
        </w:rPr>
        <w:t xml:space="preserve">     </w:t>
      </w:r>
      <w:r>
        <w:rPr>
          <w:color w:val="000000"/>
          <w:sz w:val="17"/>
          <w:szCs w:val="17"/>
          <w:lang w:val="uk-UA"/>
        </w:rPr>
        <w:t xml:space="preserve">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7C24DA9C" w14:textId="1F4F9633" w:rsidR="00CB647B" w:rsidRDefault="00CB647B" w:rsidP="00C3157E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</w:t>
      </w:r>
      <w:r w:rsidR="00C3157E">
        <w:rPr>
          <w:bCs/>
          <w:sz w:val="28"/>
          <w:szCs w:val="28"/>
        </w:rPr>
        <w:t xml:space="preserve">            </w:t>
      </w:r>
      <w:r>
        <w:rPr>
          <w:bCs/>
          <w:sz w:val="28"/>
          <w:szCs w:val="28"/>
          <w:lang w:val="uk-UA"/>
        </w:rPr>
        <w:t xml:space="preserve">   __________________________ </w:t>
      </w:r>
    </w:p>
    <w:p w14:paraId="2CE3817E" w14:textId="2B4CBB48" w:rsidR="00CB647B" w:rsidRPr="00CB647B" w:rsidRDefault="00CB647B" w:rsidP="00C3157E">
      <w:pPr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</w:t>
      </w:r>
      <w:r w:rsidR="00C3157E">
        <w:rPr>
          <w:color w:val="000000"/>
          <w:sz w:val="17"/>
          <w:szCs w:val="17"/>
        </w:rPr>
        <w:t xml:space="preserve">                 </w:t>
      </w:r>
      <w:r>
        <w:rPr>
          <w:color w:val="000000"/>
          <w:sz w:val="17"/>
          <w:szCs w:val="17"/>
          <w:lang w:val="uk-UA"/>
        </w:rPr>
        <w:t xml:space="preserve">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D4527FD" w14:textId="568B6FB4" w:rsidR="00B44EED" w:rsidRPr="00D86557" w:rsidRDefault="00D86557" w:rsidP="00C3157E">
      <w:pPr>
        <w:tabs>
          <w:tab w:val="left" w:pos="8639"/>
        </w:tabs>
        <w:jc w:val="both"/>
        <w:rPr>
          <w:color w:val="000000"/>
          <w:sz w:val="26"/>
          <w:szCs w:val="26"/>
          <w:lang w:val="uk-UA"/>
        </w:rPr>
      </w:pPr>
      <w:r>
        <w:rPr>
          <w:sz w:val="28"/>
          <w:szCs w:val="26"/>
          <w:lang w:val="uk-UA"/>
        </w:rPr>
        <w:t>_______________________</w:t>
      </w:r>
      <w:r w:rsidR="00CB647B" w:rsidRPr="00CB647B">
        <w:rPr>
          <w:sz w:val="28"/>
          <w:szCs w:val="26"/>
          <w:lang w:val="uk-UA"/>
        </w:rPr>
        <w:t>______________________________________________________________________________________________________</w:t>
      </w:r>
      <w:r w:rsidR="00CB647B">
        <w:rPr>
          <w:sz w:val="28"/>
          <w:szCs w:val="26"/>
          <w:lang w:val="uk-UA"/>
        </w:rPr>
        <w:t>______</w:t>
      </w:r>
      <w:r w:rsidR="00CB647B" w:rsidRPr="00CB647B">
        <w:rPr>
          <w:sz w:val="28"/>
          <w:szCs w:val="26"/>
          <w:lang w:val="uk-UA"/>
        </w:rPr>
        <w:t>_</w:t>
      </w:r>
      <w:r w:rsidR="00C3157E">
        <w:rPr>
          <w:sz w:val="28"/>
          <w:szCs w:val="26"/>
        </w:rPr>
        <w:t>____</w:t>
      </w:r>
      <w:r w:rsidR="00CB647B" w:rsidRPr="00CB647B">
        <w:rPr>
          <w:sz w:val="28"/>
          <w:szCs w:val="26"/>
          <w:lang w:val="uk-UA"/>
        </w:rPr>
        <w:t xml:space="preserve"> </w:t>
      </w:r>
    </w:p>
    <w:p w14:paraId="011BD4D4" w14:textId="77777777" w:rsidR="00CB647B" w:rsidRDefault="00CB647B" w:rsidP="00C3157E">
      <w:pPr>
        <w:ind w:firstLine="900"/>
        <w:jc w:val="both"/>
        <w:rPr>
          <w:sz w:val="17"/>
          <w:szCs w:val="17"/>
          <w:lang w:val="uk-UA"/>
        </w:rPr>
      </w:pPr>
      <w:r>
        <w:rPr>
          <w:sz w:val="17"/>
          <w:szCs w:val="17"/>
          <w:lang w:val="uk-UA"/>
        </w:rPr>
        <w:t xml:space="preserve">                </w:t>
      </w:r>
      <w:r w:rsidRPr="00CB647B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суть клопотань, заяв та пропозицій щодо проведення службового розслідування</w:t>
      </w:r>
      <w:r w:rsidRPr="00CB647B">
        <w:rPr>
          <w:sz w:val="17"/>
          <w:szCs w:val="17"/>
          <w:lang w:val="uk-UA"/>
        </w:rPr>
        <w:t>)</w:t>
      </w:r>
    </w:p>
    <w:p w14:paraId="23C07A2C" w14:textId="588DA1F8" w:rsidR="00CB647B" w:rsidRDefault="00CB647B" w:rsidP="00C3157E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__________________________</w:t>
      </w:r>
      <w:r w:rsidR="00C3157E">
        <w:rPr>
          <w:bCs/>
          <w:sz w:val="28"/>
          <w:szCs w:val="28"/>
        </w:rPr>
        <w:t>_______</w:t>
      </w:r>
      <w:r>
        <w:rPr>
          <w:bCs/>
          <w:sz w:val="28"/>
          <w:szCs w:val="28"/>
          <w:lang w:val="uk-UA"/>
        </w:rPr>
        <w:t xml:space="preserve"> </w:t>
      </w:r>
    </w:p>
    <w:p w14:paraId="2A1BA375" w14:textId="77777777" w:rsidR="00CB647B" w:rsidRPr="00CB647B" w:rsidRDefault="00CB647B" w:rsidP="00C3157E">
      <w:pPr>
        <w:ind w:firstLine="900"/>
        <w:jc w:val="both"/>
        <w:rPr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</w:t>
      </w:r>
      <w:r w:rsidRPr="00CB647B">
        <w:rPr>
          <w:color w:val="000000"/>
          <w:sz w:val="17"/>
          <w:szCs w:val="17"/>
          <w:lang w:val="uk-UA"/>
        </w:rPr>
        <w:t>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sectPr w:rsidR="00CB647B" w:rsidRPr="00CB647B" w:rsidSect="00CB0A9F">
      <w:pgSz w:w="11906" w:h="16838"/>
      <w:pgMar w:top="851" w:right="707" w:bottom="425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72BC9" w14:textId="77777777" w:rsidR="00DE1426" w:rsidRDefault="00DE1426" w:rsidP="00FC46B8">
      <w:r>
        <w:separator/>
      </w:r>
    </w:p>
  </w:endnote>
  <w:endnote w:type="continuationSeparator" w:id="0">
    <w:p w14:paraId="115F2A2D" w14:textId="77777777" w:rsidR="00DE1426" w:rsidRDefault="00DE1426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F7DBC" w14:textId="77777777" w:rsidR="00DE1426" w:rsidRDefault="00DE1426" w:rsidP="00FC46B8">
      <w:r>
        <w:separator/>
      </w:r>
    </w:p>
  </w:footnote>
  <w:footnote w:type="continuationSeparator" w:id="0">
    <w:p w14:paraId="0E95443D" w14:textId="77777777" w:rsidR="00DE1426" w:rsidRDefault="00DE1426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2108847263">
    <w:abstractNumId w:val="1"/>
  </w:num>
  <w:num w:numId="2" w16cid:durableId="149634846">
    <w:abstractNumId w:val="3"/>
  </w:num>
  <w:num w:numId="3" w16cid:durableId="2146003741">
    <w:abstractNumId w:val="0"/>
  </w:num>
  <w:num w:numId="4" w16cid:durableId="1595881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proofState w:spelling="clean" w:grammar="clean"/>
  <w:attachedTemplate r:id="rId1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E0A"/>
    <w:rsid w:val="00002CDC"/>
    <w:rsid w:val="0000347D"/>
    <w:rsid w:val="000034E5"/>
    <w:rsid w:val="0000400B"/>
    <w:rsid w:val="0000676B"/>
    <w:rsid w:val="000109D2"/>
    <w:rsid w:val="000118BB"/>
    <w:rsid w:val="0001319A"/>
    <w:rsid w:val="00013565"/>
    <w:rsid w:val="00013D7E"/>
    <w:rsid w:val="00025D57"/>
    <w:rsid w:val="00026745"/>
    <w:rsid w:val="00030188"/>
    <w:rsid w:val="00034291"/>
    <w:rsid w:val="00036009"/>
    <w:rsid w:val="000422E2"/>
    <w:rsid w:val="000443A2"/>
    <w:rsid w:val="00044AA2"/>
    <w:rsid w:val="000469EA"/>
    <w:rsid w:val="000500BB"/>
    <w:rsid w:val="00053D3C"/>
    <w:rsid w:val="00054A44"/>
    <w:rsid w:val="000567FE"/>
    <w:rsid w:val="00060798"/>
    <w:rsid w:val="00060A38"/>
    <w:rsid w:val="000701A4"/>
    <w:rsid w:val="000709B1"/>
    <w:rsid w:val="00075B37"/>
    <w:rsid w:val="00076EAB"/>
    <w:rsid w:val="00080026"/>
    <w:rsid w:val="00081C4A"/>
    <w:rsid w:val="00081C80"/>
    <w:rsid w:val="00082668"/>
    <w:rsid w:val="00087BF5"/>
    <w:rsid w:val="00091332"/>
    <w:rsid w:val="00091488"/>
    <w:rsid w:val="000926B7"/>
    <w:rsid w:val="000927C6"/>
    <w:rsid w:val="00094787"/>
    <w:rsid w:val="000A1CBF"/>
    <w:rsid w:val="000A1E42"/>
    <w:rsid w:val="000A5F3F"/>
    <w:rsid w:val="000B0EF0"/>
    <w:rsid w:val="000B4464"/>
    <w:rsid w:val="000B661A"/>
    <w:rsid w:val="000B6D96"/>
    <w:rsid w:val="000C320B"/>
    <w:rsid w:val="000C4608"/>
    <w:rsid w:val="000D0984"/>
    <w:rsid w:val="000D4E5B"/>
    <w:rsid w:val="000D647E"/>
    <w:rsid w:val="000D67D4"/>
    <w:rsid w:val="000D6800"/>
    <w:rsid w:val="000D6FFF"/>
    <w:rsid w:val="000E1241"/>
    <w:rsid w:val="000E2D2E"/>
    <w:rsid w:val="000E79DB"/>
    <w:rsid w:val="000F04D7"/>
    <w:rsid w:val="000F0F3B"/>
    <w:rsid w:val="000F12A9"/>
    <w:rsid w:val="000F1A7B"/>
    <w:rsid w:val="00100FA6"/>
    <w:rsid w:val="00101349"/>
    <w:rsid w:val="0010254C"/>
    <w:rsid w:val="00106334"/>
    <w:rsid w:val="00106DC8"/>
    <w:rsid w:val="00110CCF"/>
    <w:rsid w:val="001125E1"/>
    <w:rsid w:val="001137CD"/>
    <w:rsid w:val="001155A6"/>
    <w:rsid w:val="0012501B"/>
    <w:rsid w:val="00126D97"/>
    <w:rsid w:val="00127FD7"/>
    <w:rsid w:val="00140AB5"/>
    <w:rsid w:val="001442A6"/>
    <w:rsid w:val="00147A72"/>
    <w:rsid w:val="0015067C"/>
    <w:rsid w:val="00152274"/>
    <w:rsid w:val="00153892"/>
    <w:rsid w:val="00155B0C"/>
    <w:rsid w:val="00155BAA"/>
    <w:rsid w:val="00157E3F"/>
    <w:rsid w:val="0016344A"/>
    <w:rsid w:val="001717EB"/>
    <w:rsid w:val="00175ECF"/>
    <w:rsid w:val="00176F48"/>
    <w:rsid w:val="00180ED1"/>
    <w:rsid w:val="0018121D"/>
    <w:rsid w:val="001818F5"/>
    <w:rsid w:val="00183876"/>
    <w:rsid w:val="00184CE3"/>
    <w:rsid w:val="001860B9"/>
    <w:rsid w:val="00186BEB"/>
    <w:rsid w:val="00190C97"/>
    <w:rsid w:val="00191B4C"/>
    <w:rsid w:val="00191C78"/>
    <w:rsid w:val="00192847"/>
    <w:rsid w:val="00192D06"/>
    <w:rsid w:val="00193174"/>
    <w:rsid w:val="001945D4"/>
    <w:rsid w:val="00195BB4"/>
    <w:rsid w:val="00195F23"/>
    <w:rsid w:val="0019609F"/>
    <w:rsid w:val="00197443"/>
    <w:rsid w:val="001A0C46"/>
    <w:rsid w:val="001A3777"/>
    <w:rsid w:val="001A46D1"/>
    <w:rsid w:val="001A46F2"/>
    <w:rsid w:val="001A73D2"/>
    <w:rsid w:val="001B0AD8"/>
    <w:rsid w:val="001B14F6"/>
    <w:rsid w:val="001B1753"/>
    <w:rsid w:val="001B20F0"/>
    <w:rsid w:val="001B32F8"/>
    <w:rsid w:val="001B522C"/>
    <w:rsid w:val="001C239D"/>
    <w:rsid w:val="001C2E42"/>
    <w:rsid w:val="001C2F6D"/>
    <w:rsid w:val="001C5AC9"/>
    <w:rsid w:val="001C68B9"/>
    <w:rsid w:val="001D0BFE"/>
    <w:rsid w:val="001D0D68"/>
    <w:rsid w:val="001D35B8"/>
    <w:rsid w:val="001D4C9F"/>
    <w:rsid w:val="001D4D09"/>
    <w:rsid w:val="001D5828"/>
    <w:rsid w:val="001E3536"/>
    <w:rsid w:val="001F0833"/>
    <w:rsid w:val="001F2C6B"/>
    <w:rsid w:val="001F7D8C"/>
    <w:rsid w:val="00200826"/>
    <w:rsid w:val="0020495E"/>
    <w:rsid w:val="00204B76"/>
    <w:rsid w:val="002056D5"/>
    <w:rsid w:val="00205951"/>
    <w:rsid w:val="00205F3C"/>
    <w:rsid w:val="00210FF1"/>
    <w:rsid w:val="0021241A"/>
    <w:rsid w:val="00213D8D"/>
    <w:rsid w:val="00216543"/>
    <w:rsid w:val="00220541"/>
    <w:rsid w:val="00220745"/>
    <w:rsid w:val="00223373"/>
    <w:rsid w:val="002238AB"/>
    <w:rsid w:val="002264F4"/>
    <w:rsid w:val="00232859"/>
    <w:rsid w:val="0023339E"/>
    <w:rsid w:val="00233483"/>
    <w:rsid w:val="002342D3"/>
    <w:rsid w:val="00234B6D"/>
    <w:rsid w:val="0023581D"/>
    <w:rsid w:val="00236423"/>
    <w:rsid w:val="002378C1"/>
    <w:rsid w:val="00237AE7"/>
    <w:rsid w:val="00241999"/>
    <w:rsid w:val="00242384"/>
    <w:rsid w:val="00242F35"/>
    <w:rsid w:val="00243A73"/>
    <w:rsid w:val="00253D9E"/>
    <w:rsid w:val="00254905"/>
    <w:rsid w:val="002570C9"/>
    <w:rsid w:val="00257735"/>
    <w:rsid w:val="00257839"/>
    <w:rsid w:val="002661D5"/>
    <w:rsid w:val="00267060"/>
    <w:rsid w:val="0027128D"/>
    <w:rsid w:val="00273943"/>
    <w:rsid w:val="002757BF"/>
    <w:rsid w:val="00275B08"/>
    <w:rsid w:val="0028173F"/>
    <w:rsid w:val="00281CC9"/>
    <w:rsid w:val="002854EB"/>
    <w:rsid w:val="00285A40"/>
    <w:rsid w:val="0028631B"/>
    <w:rsid w:val="00287801"/>
    <w:rsid w:val="002905D9"/>
    <w:rsid w:val="00291061"/>
    <w:rsid w:val="002927C9"/>
    <w:rsid w:val="002944BA"/>
    <w:rsid w:val="002A05F5"/>
    <w:rsid w:val="002A0FC7"/>
    <w:rsid w:val="002A23D5"/>
    <w:rsid w:val="002A535E"/>
    <w:rsid w:val="002A61ED"/>
    <w:rsid w:val="002B063E"/>
    <w:rsid w:val="002B1003"/>
    <w:rsid w:val="002B13AB"/>
    <w:rsid w:val="002B1BA4"/>
    <w:rsid w:val="002B307F"/>
    <w:rsid w:val="002B717C"/>
    <w:rsid w:val="002B7909"/>
    <w:rsid w:val="002B7AED"/>
    <w:rsid w:val="002C0E53"/>
    <w:rsid w:val="002C1039"/>
    <w:rsid w:val="002C217B"/>
    <w:rsid w:val="002C222C"/>
    <w:rsid w:val="002C3D22"/>
    <w:rsid w:val="002C5A39"/>
    <w:rsid w:val="002D0687"/>
    <w:rsid w:val="002D1E6E"/>
    <w:rsid w:val="002D3979"/>
    <w:rsid w:val="002D4F95"/>
    <w:rsid w:val="002E1B4B"/>
    <w:rsid w:val="002E491D"/>
    <w:rsid w:val="002E4D02"/>
    <w:rsid w:val="002E7614"/>
    <w:rsid w:val="002E7A3D"/>
    <w:rsid w:val="002F27EC"/>
    <w:rsid w:val="002F3E67"/>
    <w:rsid w:val="002F4942"/>
    <w:rsid w:val="002F4CF5"/>
    <w:rsid w:val="002F680D"/>
    <w:rsid w:val="003006CF"/>
    <w:rsid w:val="00300F06"/>
    <w:rsid w:val="00301B3F"/>
    <w:rsid w:val="0030212D"/>
    <w:rsid w:val="003046D6"/>
    <w:rsid w:val="00312E0A"/>
    <w:rsid w:val="00313DE8"/>
    <w:rsid w:val="00320A95"/>
    <w:rsid w:val="00321130"/>
    <w:rsid w:val="00321D93"/>
    <w:rsid w:val="00321E44"/>
    <w:rsid w:val="00321F46"/>
    <w:rsid w:val="003236F7"/>
    <w:rsid w:val="00325C31"/>
    <w:rsid w:val="00330726"/>
    <w:rsid w:val="00330F6C"/>
    <w:rsid w:val="003321D2"/>
    <w:rsid w:val="00333C80"/>
    <w:rsid w:val="00333E0A"/>
    <w:rsid w:val="0033510A"/>
    <w:rsid w:val="003369D5"/>
    <w:rsid w:val="00336CD2"/>
    <w:rsid w:val="00337407"/>
    <w:rsid w:val="00340AC3"/>
    <w:rsid w:val="0034248C"/>
    <w:rsid w:val="003436C4"/>
    <w:rsid w:val="00347CC7"/>
    <w:rsid w:val="0035070D"/>
    <w:rsid w:val="00357932"/>
    <w:rsid w:val="00357C50"/>
    <w:rsid w:val="00361845"/>
    <w:rsid w:val="003651CA"/>
    <w:rsid w:val="003652C1"/>
    <w:rsid w:val="00366B58"/>
    <w:rsid w:val="00372734"/>
    <w:rsid w:val="003737CC"/>
    <w:rsid w:val="0037446F"/>
    <w:rsid w:val="003758E3"/>
    <w:rsid w:val="003760CA"/>
    <w:rsid w:val="0037679F"/>
    <w:rsid w:val="00376E0F"/>
    <w:rsid w:val="00380BC6"/>
    <w:rsid w:val="00380F18"/>
    <w:rsid w:val="00381098"/>
    <w:rsid w:val="003855E0"/>
    <w:rsid w:val="00385F2D"/>
    <w:rsid w:val="00390492"/>
    <w:rsid w:val="003906A8"/>
    <w:rsid w:val="00390F5E"/>
    <w:rsid w:val="00391053"/>
    <w:rsid w:val="00391E6E"/>
    <w:rsid w:val="00393B86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49D7"/>
    <w:rsid w:val="003A4FE1"/>
    <w:rsid w:val="003A52F5"/>
    <w:rsid w:val="003A5525"/>
    <w:rsid w:val="003A5DAA"/>
    <w:rsid w:val="003A6FE7"/>
    <w:rsid w:val="003A70DC"/>
    <w:rsid w:val="003B02EF"/>
    <w:rsid w:val="003B327D"/>
    <w:rsid w:val="003B3B90"/>
    <w:rsid w:val="003B41DC"/>
    <w:rsid w:val="003B5115"/>
    <w:rsid w:val="003C016C"/>
    <w:rsid w:val="003C3B0B"/>
    <w:rsid w:val="003C411B"/>
    <w:rsid w:val="003C4BDD"/>
    <w:rsid w:val="003C5C55"/>
    <w:rsid w:val="003C71F0"/>
    <w:rsid w:val="003D2E96"/>
    <w:rsid w:val="003D776F"/>
    <w:rsid w:val="003E3490"/>
    <w:rsid w:val="003E42BF"/>
    <w:rsid w:val="003E5158"/>
    <w:rsid w:val="003F1BD7"/>
    <w:rsid w:val="003F349B"/>
    <w:rsid w:val="003F5F78"/>
    <w:rsid w:val="00400A65"/>
    <w:rsid w:val="004010A7"/>
    <w:rsid w:val="00401BAF"/>
    <w:rsid w:val="00404F6E"/>
    <w:rsid w:val="004066EC"/>
    <w:rsid w:val="0040776C"/>
    <w:rsid w:val="004127CB"/>
    <w:rsid w:val="00414417"/>
    <w:rsid w:val="0041442B"/>
    <w:rsid w:val="004154B5"/>
    <w:rsid w:val="00416BCA"/>
    <w:rsid w:val="00421270"/>
    <w:rsid w:val="00421F0B"/>
    <w:rsid w:val="004266AE"/>
    <w:rsid w:val="0043065F"/>
    <w:rsid w:val="00430791"/>
    <w:rsid w:val="00431E27"/>
    <w:rsid w:val="00432A43"/>
    <w:rsid w:val="004346A5"/>
    <w:rsid w:val="00437734"/>
    <w:rsid w:val="004378BC"/>
    <w:rsid w:val="00440D80"/>
    <w:rsid w:val="00441CF8"/>
    <w:rsid w:val="00443A86"/>
    <w:rsid w:val="0044440C"/>
    <w:rsid w:val="00445CF8"/>
    <w:rsid w:val="00450379"/>
    <w:rsid w:val="00453638"/>
    <w:rsid w:val="00454D5A"/>
    <w:rsid w:val="0045771A"/>
    <w:rsid w:val="004608BB"/>
    <w:rsid w:val="004610BA"/>
    <w:rsid w:val="004614B1"/>
    <w:rsid w:val="00462C63"/>
    <w:rsid w:val="004639FA"/>
    <w:rsid w:val="004658A9"/>
    <w:rsid w:val="00466F21"/>
    <w:rsid w:val="004679DC"/>
    <w:rsid w:val="00467C4B"/>
    <w:rsid w:val="00474B6F"/>
    <w:rsid w:val="0048073B"/>
    <w:rsid w:val="00482AE4"/>
    <w:rsid w:val="00490C90"/>
    <w:rsid w:val="004918FA"/>
    <w:rsid w:val="00491DAC"/>
    <w:rsid w:val="004925D9"/>
    <w:rsid w:val="004950C9"/>
    <w:rsid w:val="00495A27"/>
    <w:rsid w:val="0049625C"/>
    <w:rsid w:val="0049793F"/>
    <w:rsid w:val="00497963"/>
    <w:rsid w:val="004A1DD9"/>
    <w:rsid w:val="004A2BE4"/>
    <w:rsid w:val="004A4A99"/>
    <w:rsid w:val="004A70E5"/>
    <w:rsid w:val="004A7931"/>
    <w:rsid w:val="004B581D"/>
    <w:rsid w:val="004B6391"/>
    <w:rsid w:val="004B676E"/>
    <w:rsid w:val="004B6F8F"/>
    <w:rsid w:val="004C022A"/>
    <w:rsid w:val="004C3FBD"/>
    <w:rsid w:val="004C6E7E"/>
    <w:rsid w:val="004D31E0"/>
    <w:rsid w:val="004D4D77"/>
    <w:rsid w:val="004E2FE6"/>
    <w:rsid w:val="004E47EE"/>
    <w:rsid w:val="004E7277"/>
    <w:rsid w:val="004E7834"/>
    <w:rsid w:val="004E7BA6"/>
    <w:rsid w:val="004F3E3E"/>
    <w:rsid w:val="004F5FB7"/>
    <w:rsid w:val="004F64E2"/>
    <w:rsid w:val="0050216E"/>
    <w:rsid w:val="00503771"/>
    <w:rsid w:val="005054F4"/>
    <w:rsid w:val="00506F01"/>
    <w:rsid w:val="005072E7"/>
    <w:rsid w:val="00513D4E"/>
    <w:rsid w:val="00517947"/>
    <w:rsid w:val="00521F68"/>
    <w:rsid w:val="00523C76"/>
    <w:rsid w:val="00524017"/>
    <w:rsid w:val="005262F3"/>
    <w:rsid w:val="00530E22"/>
    <w:rsid w:val="00537E4E"/>
    <w:rsid w:val="00544AD2"/>
    <w:rsid w:val="0054516D"/>
    <w:rsid w:val="00547815"/>
    <w:rsid w:val="0055464F"/>
    <w:rsid w:val="005549FD"/>
    <w:rsid w:val="005550A0"/>
    <w:rsid w:val="00556309"/>
    <w:rsid w:val="005568C8"/>
    <w:rsid w:val="00560B86"/>
    <w:rsid w:val="005679F6"/>
    <w:rsid w:val="00570693"/>
    <w:rsid w:val="005707F5"/>
    <w:rsid w:val="005721E3"/>
    <w:rsid w:val="00572A40"/>
    <w:rsid w:val="00573480"/>
    <w:rsid w:val="00574794"/>
    <w:rsid w:val="005748D0"/>
    <w:rsid w:val="00574980"/>
    <w:rsid w:val="00575801"/>
    <w:rsid w:val="0057594B"/>
    <w:rsid w:val="00576AF7"/>
    <w:rsid w:val="005770FD"/>
    <w:rsid w:val="00580A1E"/>
    <w:rsid w:val="00581DC2"/>
    <w:rsid w:val="00586263"/>
    <w:rsid w:val="005A0F47"/>
    <w:rsid w:val="005A4901"/>
    <w:rsid w:val="005A59F0"/>
    <w:rsid w:val="005B04E2"/>
    <w:rsid w:val="005B6ED6"/>
    <w:rsid w:val="005B6F57"/>
    <w:rsid w:val="005C07FE"/>
    <w:rsid w:val="005C17D1"/>
    <w:rsid w:val="005C2B6A"/>
    <w:rsid w:val="005C654F"/>
    <w:rsid w:val="005C6F76"/>
    <w:rsid w:val="005C7632"/>
    <w:rsid w:val="005D2619"/>
    <w:rsid w:val="005D38C2"/>
    <w:rsid w:val="005E1652"/>
    <w:rsid w:val="005E3D1E"/>
    <w:rsid w:val="005E58C6"/>
    <w:rsid w:val="005E710A"/>
    <w:rsid w:val="005F40D2"/>
    <w:rsid w:val="005F502D"/>
    <w:rsid w:val="0060201B"/>
    <w:rsid w:val="006030BD"/>
    <w:rsid w:val="006036E6"/>
    <w:rsid w:val="00603D1B"/>
    <w:rsid w:val="00604DF9"/>
    <w:rsid w:val="00613886"/>
    <w:rsid w:val="00614E61"/>
    <w:rsid w:val="006165A0"/>
    <w:rsid w:val="00616C8E"/>
    <w:rsid w:val="00617927"/>
    <w:rsid w:val="00620F5A"/>
    <w:rsid w:val="00626968"/>
    <w:rsid w:val="00627DE2"/>
    <w:rsid w:val="00633B74"/>
    <w:rsid w:val="00633D6D"/>
    <w:rsid w:val="006344C9"/>
    <w:rsid w:val="006345E1"/>
    <w:rsid w:val="006357DF"/>
    <w:rsid w:val="00636063"/>
    <w:rsid w:val="00636BD1"/>
    <w:rsid w:val="00637214"/>
    <w:rsid w:val="006378AA"/>
    <w:rsid w:val="00637C2F"/>
    <w:rsid w:val="0064120C"/>
    <w:rsid w:val="00641D6B"/>
    <w:rsid w:val="006442C9"/>
    <w:rsid w:val="00644D25"/>
    <w:rsid w:val="00644DCA"/>
    <w:rsid w:val="00647779"/>
    <w:rsid w:val="006511BB"/>
    <w:rsid w:val="0065143C"/>
    <w:rsid w:val="0065266C"/>
    <w:rsid w:val="00663538"/>
    <w:rsid w:val="00664635"/>
    <w:rsid w:val="00667552"/>
    <w:rsid w:val="00667BA5"/>
    <w:rsid w:val="00672728"/>
    <w:rsid w:val="00673764"/>
    <w:rsid w:val="00673CC0"/>
    <w:rsid w:val="00675911"/>
    <w:rsid w:val="006829EC"/>
    <w:rsid w:val="00685A8D"/>
    <w:rsid w:val="00687359"/>
    <w:rsid w:val="00687F89"/>
    <w:rsid w:val="00690599"/>
    <w:rsid w:val="006916DF"/>
    <w:rsid w:val="006934A2"/>
    <w:rsid w:val="00694189"/>
    <w:rsid w:val="0069449C"/>
    <w:rsid w:val="00694A9E"/>
    <w:rsid w:val="00696346"/>
    <w:rsid w:val="006A0901"/>
    <w:rsid w:val="006A16AA"/>
    <w:rsid w:val="006A46B4"/>
    <w:rsid w:val="006A7971"/>
    <w:rsid w:val="006B0A0C"/>
    <w:rsid w:val="006B1171"/>
    <w:rsid w:val="006B30A7"/>
    <w:rsid w:val="006B3FE5"/>
    <w:rsid w:val="006B4B46"/>
    <w:rsid w:val="006B5942"/>
    <w:rsid w:val="006B5C18"/>
    <w:rsid w:val="006B6207"/>
    <w:rsid w:val="006B71B6"/>
    <w:rsid w:val="006C0A50"/>
    <w:rsid w:val="006C42AF"/>
    <w:rsid w:val="006C495C"/>
    <w:rsid w:val="006C6E3E"/>
    <w:rsid w:val="006C7F92"/>
    <w:rsid w:val="006D0A14"/>
    <w:rsid w:val="006D160A"/>
    <w:rsid w:val="006D229C"/>
    <w:rsid w:val="006D2C8F"/>
    <w:rsid w:val="006D4C6B"/>
    <w:rsid w:val="006E05F0"/>
    <w:rsid w:val="006E342D"/>
    <w:rsid w:val="006E3AD8"/>
    <w:rsid w:val="006E70E0"/>
    <w:rsid w:val="006E77D4"/>
    <w:rsid w:val="006E7C38"/>
    <w:rsid w:val="006F2075"/>
    <w:rsid w:val="006F3984"/>
    <w:rsid w:val="006F7A2D"/>
    <w:rsid w:val="00702B15"/>
    <w:rsid w:val="00703F97"/>
    <w:rsid w:val="0070457B"/>
    <w:rsid w:val="00711A1E"/>
    <w:rsid w:val="00714378"/>
    <w:rsid w:val="0071535B"/>
    <w:rsid w:val="00717060"/>
    <w:rsid w:val="00717265"/>
    <w:rsid w:val="00722444"/>
    <w:rsid w:val="007236AE"/>
    <w:rsid w:val="00723DF2"/>
    <w:rsid w:val="0072405B"/>
    <w:rsid w:val="00724C08"/>
    <w:rsid w:val="00726F19"/>
    <w:rsid w:val="00727E1C"/>
    <w:rsid w:val="0073211F"/>
    <w:rsid w:val="00733568"/>
    <w:rsid w:val="00734831"/>
    <w:rsid w:val="00741B16"/>
    <w:rsid w:val="00741FBA"/>
    <w:rsid w:val="00742840"/>
    <w:rsid w:val="00742967"/>
    <w:rsid w:val="00743307"/>
    <w:rsid w:val="007434E9"/>
    <w:rsid w:val="007438C0"/>
    <w:rsid w:val="00743B9D"/>
    <w:rsid w:val="007452DF"/>
    <w:rsid w:val="00745DD6"/>
    <w:rsid w:val="00747709"/>
    <w:rsid w:val="00750F0B"/>
    <w:rsid w:val="00751121"/>
    <w:rsid w:val="007545C4"/>
    <w:rsid w:val="007602E2"/>
    <w:rsid w:val="00761B5B"/>
    <w:rsid w:val="007669E6"/>
    <w:rsid w:val="00767962"/>
    <w:rsid w:val="00770CC9"/>
    <w:rsid w:val="00772BA3"/>
    <w:rsid w:val="0077344C"/>
    <w:rsid w:val="00774E90"/>
    <w:rsid w:val="00774F30"/>
    <w:rsid w:val="00775849"/>
    <w:rsid w:val="007802B6"/>
    <w:rsid w:val="00780D22"/>
    <w:rsid w:val="007813D8"/>
    <w:rsid w:val="0078210C"/>
    <w:rsid w:val="007821F5"/>
    <w:rsid w:val="00782E91"/>
    <w:rsid w:val="00783279"/>
    <w:rsid w:val="00783CE1"/>
    <w:rsid w:val="00784E67"/>
    <w:rsid w:val="007859D2"/>
    <w:rsid w:val="00785EF8"/>
    <w:rsid w:val="007871F8"/>
    <w:rsid w:val="00791099"/>
    <w:rsid w:val="00792D70"/>
    <w:rsid w:val="007957C2"/>
    <w:rsid w:val="007968EF"/>
    <w:rsid w:val="00797C65"/>
    <w:rsid w:val="007B0473"/>
    <w:rsid w:val="007B456F"/>
    <w:rsid w:val="007C0E11"/>
    <w:rsid w:val="007C66FD"/>
    <w:rsid w:val="007D171B"/>
    <w:rsid w:val="007D1809"/>
    <w:rsid w:val="007D54BF"/>
    <w:rsid w:val="007D5C49"/>
    <w:rsid w:val="007E20F5"/>
    <w:rsid w:val="007E5EAB"/>
    <w:rsid w:val="007E62DA"/>
    <w:rsid w:val="007E7582"/>
    <w:rsid w:val="007F1C67"/>
    <w:rsid w:val="007F24C9"/>
    <w:rsid w:val="007F3876"/>
    <w:rsid w:val="007F449A"/>
    <w:rsid w:val="007F5040"/>
    <w:rsid w:val="007F6536"/>
    <w:rsid w:val="007F75B8"/>
    <w:rsid w:val="007F7D5C"/>
    <w:rsid w:val="008005AB"/>
    <w:rsid w:val="0080261F"/>
    <w:rsid w:val="00802712"/>
    <w:rsid w:val="00802FA1"/>
    <w:rsid w:val="0080586A"/>
    <w:rsid w:val="00807E21"/>
    <w:rsid w:val="008118DC"/>
    <w:rsid w:val="00815575"/>
    <w:rsid w:val="00816A62"/>
    <w:rsid w:val="0081764F"/>
    <w:rsid w:val="00821D74"/>
    <w:rsid w:val="0082211C"/>
    <w:rsid w:val="0082307B"/>
    <w:rsid w:val="00825177"/>
    <w:rsid w:val="00826B4C"/>
    <w:rsid w:val="00827F5A"/>
    <w:rsid w:val="0083186C"/>
    <w:rsid w:val="00831BF0"/>
    <w:rsid w:val="00833792"/>
    <w:rsid w:val="008357C1"/>
    <w:rsid w:val="008472F7"/>
    <w:rsid w:val="00852B68"/>
    <w:rsid w:val="00853554"/>
    <w:rsid w:val="00853B0A"/>
    <w:rsid w:val="00861052"/>
    <w:rsid w:val="00864CBF"/>
    <w:rsid w:val="00865305"/>
    <w:rsid w:val="00875948"/>
    <w:rsid w:val="00877CC1"/>
    <w:rsid w:val="00877E2F"/>
    <w:rsid w:val="00880F12"/>
    <w:rsid w:val="00881A2B"/>
    <w:rsid w:val="008856D3"/>
    <w:rsid w:val="008864C4"/>
    <w:rsid w:val="00886BC1"/>
    <w:rsid w:val="00887DEE"/>
    <w:rsid w:val="00887EA5"/>
    <w:rsid w:val="00892E60"/>
    <w:rsid w:val="00893EAF"/>
    <w:rsid w:val="008977B7"/>
    <w:rsid w:val="008A08B3"/>
    <w:rsid w:val="008A0FD5"/>
    <w:rsid w:val="008A1F77"/>
    <w:rsid w:val="008A5333"/>
    <w:rsid w:val="008A61E9"/>
    <w:rsid w:val="008B51D1"/>
    <w:rsid w:val="008B5C46"/>
    <w:rsid w:val="008C0676"/>
    <w:rsid w:val="008C12C6"/>
    <w:rsid w:val="008C4FBB"/>
    <w:rsid w:val="008C5799"/>
    <w:rsid w:val="008C5C8D"/>
    <w:rsid w:val="008C6A50"/>
    <w:rsid w:val="008C7D7F"/>
    <w:rsid w:val="008C7F0E"/>
    <w:rsid w:val="008D27DE"/>
    <w:rsid w:val="008D329D"/>
    <w:rsid w:val="008D4C10"/>
    <w:rsid w:val="008D4D57"/>
    <w:rsid w:val="008D51EA"/>
    <w:rsid w:val="008D56BB"/>
    <w:rsid w:val="008E22F6"/>
    <w:rsid w:val="008E2F31"/>
    <w:rsid w:val="008E4834"/>
    <w:rsid w:val="008E6186"/>
    <w:rsid w:val="008E6F6D"/>
    <w:rsid w:val="008F0A3A"/>
    <w:rsid w:val="008F2FF5"/>
    <w:rsid w:val="008F557B"/>
    <w:rsid w:val="008F6E3E"/>
    <w:rsid w:val="008F7CE8"/>
    <w:rsid w:val="009000C2"/>
    <w:rsid w:val="009015D0"/>
    <w:rsid w:val="009016F3"/>
    <w:rsid w:val="00903FA0"/>
    <w:rsid w:val="0090601B"/>
    <w:rsid w:val="00906237"/>
    <w:rsid w:val="009062AC"/>
    <w:rsid w:val="009074D3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24D5"/>
    <w:rsid w:val="00934FC6"/>
    <w:rsid w:val="009365FA"/>
    <w:rsid w:val="009378BE"/>
    <w:rsid w:val="00944FD8"/>
    <w:rsid w:val="009518C7"/>
    <w:rsid w:val="00954F8B"/>
    <w:rsid w:val="00956587"/>
    <w:rsid w:val="0096053E"/>
    <w:rsid w:val="00961311"/>
    <w:rsid w:val="00964B18"/>
    <w:rsid w:val="00967740"/>
    <w:rsid w:val="009715DA"/>
    <w:rsid w:val="00974F1F"/>
    <w:rsid w:val="00975E99"/>
    <w:rsid w:val="009766C9"/>
    <w:rsid w:val="00977C80"/>
    <w:rsid w:val="00990272"/>
    <w:rsid w:val="00990C61"/>
    <w:rsid w:val="009918E5"/>
    <w:rsid w:val="00993C09"/>
    <w:rsid w:val="00993FCD"/>
    <w:rsid w:val="00996412"/>
    <w:rsid w:val="00996FFC"/>
    <w:rsid w:val="009A07F8"/>
    <w:rsid w:val="009A13D7"/>
    <w:rsid w:val="009A19CB"/>
    <w:rsid w:val="009A22FA"/>
    <w:rsid w:val="009A2E7F"/>
    <w:rsid w:val="009A4A68"/>
    <w:rsid w:val="009A5586"/>
    <w:rsid w:val="009A79E2"/>
    <w:rsid w:val="009B146D"/>
    <w:rsid w:val="009B305A"/>
    <w:rsid w:val="009B3242"/>
    <w:rsid w:val="009B3517"/>
    <w:rsid w:val="009B45CC"/>
    <w:rsid w:val="009B47C4"/>
    <w:rsid w:val="009B49DE"/>
    <w:rsid w:val="009B4BA1"/>
    <w:rsid w:val="009B5149"/>
    <w:rsid w:val="009B5A22"/>
    <w:rsid w:val="009B5F11"/>
    <w:rsid w:val="009B60B1"/>
    <w:rsid w:val="009B6BDD"/>
    <w:rsid w:val="009B7717"/>
    <w:rsid w:val="009B7ED2"/>
    <w:rsid w:val="009C08A9"/>
    <w:rsid w:val="009C0B89"/>
    <w:rsid w:val="009C0F28"/>
    <w:rsid w:val="009D0706"/>
    <w:rsid w:val="009D0ECA"/>
    <w:rsid w:val="009D1AE0"/>
    <w:rsid w:val="009D246E"/>
    <w:rsid w:val="009D2B20"/>
    <w:rsid w:val="009D3268"/>
    <w:rsid w:val="009D3FB4"/>
    <w:rsid w:val="009E2F42"/>
    <w:rsid w:val="009E75CD"/>
    <w:rsid w:val="009F37EE"/>
    <w:rsid w:val="009F422B"/>
    <w:rsid w:val="009F4630"/>
    <w:rsid w:val="009F56EB"/>
    <w:rsid w:val="009F6B3D"/>
    <w:rsid w:val="009F70D7"/>
    <w:rsid w:val="009F7978"/>
    <w:rsid w:val="00A0028C"/>
    <w:rsid w:val="00A0263C"/>
    <w:rsid w:val="00A03D7C"/>
    <w:rsid w:val="00A0462C"/>
    <w:rsid w:val="00A0476E"/>
    <w:rsid w:val="00A04CCF"/>
    <w:rsid w:val="00A06159"/>
    <w:rsid w:val="00A06EB1"/>
    <w:rsid w:val="00A06F14"/>
    <w:rsid w:val="00A06FD3"/>
    <w:rsid w:val="00A07A76"/>
    <w:rsid w:val="00A10176"/>
    <w:rsid w:val="00A106FE"/>
    <w:rsid w:val="00A1180E"/>
    <w:rsid w:val="00A13E61"/>
    <w:rsid w:val="00A169F5"/>
    <w:rsid w:val="00A1742A"/>
    <w:rsid w:val="00A17FAE"/>
    <w:rsid w:val="00A22C5C"/>
    <w:rsid w:val="00A26334"/>
    <w:rsid w:val="00A303A7"/>
    <w:rsid w:val="00A333E7"/>
    <w:rsid w:val="00A41B64"/>
    <w:rsid w:val="00A41C78"/>
    <w:rsid w:val="00A44521"/>
    <w:rsid w:val="00A4557D"/>
    <w:rsid w:val="00A46BF6"/>
    <w:rsid w:val="00A47CBF"/>
    <w:rsid w:val="00A50324"/>
    <w:rsid w:val="00A521E7"/>
    <w:rsid w:val="00A5279E"/>
    <w:rsid w:val="00A53956"/>
    <w:rsid w:val="00A546AD"/>
    <w:rsid w:val="00A54828"/>
    <w:rsid w:val="00A54A35"/>
    <w:rsid w:val="00A54EFA"/>
    <w:rsid w:val="00A54F2F"/>
    <w:rsid w:val="00A5610A"/>
    <w:rsid w:val="00A624D2"/>
    <w:rsid w:val="00A63102"/>
    <w:rsid w:val="00A6505F"/>
    <w:rsid w:val="00A70266"/>
    <w:rsid w:val="00A703B5"/>
    <w:rsid w:val="00A72980"/>
    <w:rsid w:val="00A73205"/>
    <w:rsid w:val="00A77C8A"/>
    <w:rsid w:val="00A800FA"/>
    <w:rsid w:val="00A8019D"/>
    <w:rsid w:val="00A8036C"/>
    <w:rsid w:val="00A8080B"/>
    <w:rsid w:val="00A821D9"/>
    <w:rsid w:val="00A84766"/>
    <w:rsid w:val="00A86BCA"/>
    <w:rsid w:val="00A87645"/>
    <w:rsid w:val="00A91622"/>
    <w:rsid w:val="00A9316F"/>
    <w:rsid w:val="00A94840"/>
    <w:rsid w:val="00A95E52"/>
    <w:rsid w:val="00A96B27"/>
    <w:rsid w:val="00A974C4"/>
    <w:rsid w:val="00A97BEA"/>
    <w:rsid w:val="00A97CEB"/>
    <w:rsid w:val="00AA5568"/>
    <w:rsid w:val="00AA6ADD"/>
    <w:rsid w:val="00AA76AE"/>
    <w:rsid w:val="00AB0798"/>
    <w:rsid w:val="00AB3501"/>
    <w:rsid w:val="00AB6C75"/>
    <w:rsid w:val="00AB6D46"/>
    <w:rsid w:val="00AB7517"/>
    <w:rsid w:val="00AC0203"/>
    <w:rsid w:val="00AC393A"/>
    <w:rsid w:val="00AC5922"/>
    <w:rsid w:val="00AD127A"/>
    <w:rsid w:val="00AD2217"/>
    <w:rsid w:val="00AD27FC"/>
    <w:rsid w:val="00AE2800"/>
    <w:rsid w:val="00AE4C3C"/>
    <w:rsid w:val="00AE4EB5"/>
    <w:rsid w:val="00AE63F4"/>
    <w:rsid w:val="00AF254C"/>
    <w:rsid w:val="00AF2C3F"/>
    <w:rsid w:val="00AF655D"/>
    <w:rsid w:val="00AF7C03"/>
    <w:rsid w:val="00B02038"/>
    <w:rsid w:val="00B04755"/>
    <w:rsid w:val="00B14875"/>
    <w:rsid w:val="00B15136"/>
    <w:rsid w:val="00B207C6"/>
    <w:rsid w:val="00B21669"/>
    <w:rsid w:val="00B22A82"/>
    <w:rsid w:val="00B22DC5"/>
    <w:rsid w:val="00B23FB2"/>
    <w:rsid w:val="00B25872"/>
    <w:rsid w:val="00B321D9"/>
    <w:rsid w:val="00B34465"/>
    <w:rsid w:val="00B3493B"/>
    <w:rsid w:val="00B355CC"/>
    <w:rsid w:val="00B43851"/>
    <w:rsid w:val="00B44EED"/>
    <w:rsid w:val="00B453B7"/>
    <w:rsid w:val="00B46870"/>
    <w:rsid w:val="00B47F77"/>
    <w:rsid w:val="00B51D92"/>
    <w:rsid w:val="00B5213D"/>
    <w:rsid w:val="00B52299"/>
    <w:rsid w:val="00B54E4C"/>
    <w:rsid w:val="00B62FE0"/>
    <w:rsid w:val="00B70958"/>
    <w:rsid w:val="00B7208D"/>
    <w:rsid w:val="00B728EC"/>
    <w:rsid w:val="00B7471D"/>
    <w:rsid w:val="00B77F9C"/>
    <w:rsid w:val="00B84965"/>
    <w:rsid w:val="00B916A0"/>
    <w:rsid w:val="00B934B3"/>
    <w:rsid w:val="00B940C0"/>
    <w:rsid w:val="00B96722"/>
    <w:rsid w:val="00BA083C"/>
    <w:rsid w:val="00BA1375"/>
    <w:rsid w:val="00BA66FA"/>
    <w:rsid w:val="00BB3731"/>
    <w:rsid w:val="00BB377C"/>
    <w:rsid w:val="00BB37BD"/>
    <w:rsid w:val="00BB4EC8"/>
    <w:rsid w:val="00BB6518"/>
    <w:rsid w:val="00BB65E5"/>
    <w:rsid w:val="00BC17F3"/>
    <w:rsid w:val="00BC1ABC"/>
    <w:rsid w:val="00BC4096"/>
    <w:rsid w:val="00BD04ED"/>
    <w:rsid w:val="00BD0531"/>
    <w:rsid w:val="00BD072C"/>
    <w:rsid w:val="00BD1A52"/>
    <w:rsid w:val="00BD3DB5"/>
    <w:rsid w:val="00BE0ED0"/>
    <w:rsid w:val="00BE3891"/>
    <w:rsid w:val="00BE53B7"/>
    <w:rsid w:val="00BE5C89"/>
    <w:rsid w:val="00BE796F"/>
    <w:rsid w:val="00BF0955"/>
    <w:rsid w:val="00BF2412"/>
    <w:rsid w:val="00BF2AE1"/>
    <w:rsid w:val="00BF3AD7"/>
    <w:rsid w:val="00C00E02"/>
    <w:rsid w:val="00C059E2"/>
    <w:rsid w:val="00C11F5E"/>
    <w:rsid w:val="00C1564F"/>
    <w:rsid w:val="00C2187E"/>
    <w:rsid w:val="00C23D08"/>
    <w:rsid w:val="00C24E2C"/>
    <w:rsid w:val="00C3157E"/>
    <w:rsid w:val="00C31A39"/>
    <w:rsid w:val="00C31B4A"/>
    <w:rsid w:val="00C32CC0"/>
    <w:rsid w:val="00C372CF"/>
    <w:rsid w:val="00C37407"/>
    <w:rsid w:val="00C37F89"/>
    <w:rsid w:val="00C415DD"/>
    <w:rsid w:val="00C45437"/>
    <w:rsid w:val="00C4666A"/>
    <w:rsid w:val="00C5085B"/>
    <w:rsid w:val="00C51115"/>
    <w:rsid w:val="00C51A95"/>
    <w:rsid w:val="00C54994"/>
    <w:rsid w:val="00C54B55"/>
    <w:rsid w:val="00C61B23"/>
    <w:rsid w:val="00C6716B"/>
    <w:rsid w:val="00C671AC"/>
    <w:rsid w:val="00C703C0"/>
    <w:rsid w:val="00C75FCD"/>
    <w:rsid w:val="00C8051A"/>
    <w:rsid w:val="00C810FA"/>
    <w:rsid w:val="00C81E16"/>
    <w:rsid w:val="00C8430A"/>
    <w:rsid w:val="00C90544"/>
    <w:rsid w:val="00C90FBF"/>
    <w:rsid w:val="00C9415C"/>
    <w:rsid w:val="00C95E8E"/>
    <w:rsid w:val="00C9631C"/>
    <w:rsid w:val="00CA1222"/>
    <w:rsid w:val="00CA1427"/>
    <w:rsid w:val="00CA1F38"/>
    <w:rsid w:val="00CA270C"/>
    <w:rsid w:val="00CA3B46"/>
    <w:rsid w:val="00CA4B06"/>
    <w:rsid w:val="00CA519F"/>
    <w:rsid w:val="00CA57DE"/>
    <w:rsid w:val="00CB0A9F"/>
    <w:rsid w:val="00CB3740"/>
    <w:rsid w:val="00CB647B"/>
    <w:rsid w:val="00CB69DE"/>
    <w:rsid w:val="00CB7883"/>
    <w:rsid w:val="00CC040F"/>
    <w:rsid w:val="00CC2686"/>
    <w:rsid w:val="00CC55DD"/>
    <w:rsid w:val="00CC6549"/>
    <w:rsid w:val="00CC669A"/>
    <w:rsid w:val="00CC6797"/>
    <w:rsid w:val="00CD16D3"/>
    <w:rsid w:val="00CD1E9C"/>
    <w:rsid w:val="00CD38EF"/>
    <w:rsid w:val="00CD4B7B"/>
    <w:rsid w:val="00CD54C1"/>
    <w:rsid w:val="00CD66BD"/>
    <w:rsid w:val="00CD6CD6"/>
    <w:rsid w:val="00CD77C8"/>
    <w:rsid w:val="00CE4EC0"/>
    <w:rsid w:val="00CE4F90"/>
    <w:rsid w:val="00CE7E10"/>
    <w:rsid w:val="00CF0181"/>
    <w:rsid w:val="00CF1AFE"/>
    <w:rsid w:val="00D00075"/>
    <w:rsid w:val="00D00211"/>
    <w:rsid w:val="00D011DC"/>
    <w:rsid w:val="00D02268"/>
    <w:rsid w:val="00D1116B"/>
    <w:rsid w:val="00D11FA5"/>
    <w:rsid w:val="00D12BAC"/>
    <w:rsid w:val="00D148FD"/>
    <w:rsid w:val="00D14C1E"/>
    <w:rsid w:val="00D16635"/>
    <w:rsid w:val="00D21724"/>
    <w:rsid w:val="00D22080"/>
    <w:rsid w:val="00D25351"/>
    <w:rsid w:val="00D279D5"/>
    <w:rsid w:val="00D30548"/>
    <w:rsid w:val="00D30910"/>
    <w:rsid w:val="00D316FF"/>
    <w:rsid w:val="00D32761"/>
    <w:rsid w:val="00D32DAF"/>
    <w:rsid w:val="00D33563"/>
    <w:rsid w:val="00D33710"/>
    <w:rsid w:val="00D36790"/>
    <w:rsid w:val="00D3758B"/>
    <w:rsid w:val="00D377E7"/>
    <w:rsid w:val="00D44A4C"/>
    <w:rsid w:val="00D479E2"/>
    <w:rsid w:val="00D507F2"/>
    <w:rsid w:val="00D52CC0"/>
    <w:rsid w:val="00D52EF8"/>
    <w:rsid w:val="00D531C3"/>
    <w:rsid w:val="00D56CE5"/>
    <w:rsid w:val="00D60465"/>
    <w:rsid w:val="00D63452"/>
    <w:rsid w:val="00D637A2"/>
    <w:rsid w:val="00D639E3"/>
    <w:rsid w:val="00D64BF2"/>
    <w:rsid w:val="00D71826"/>
    <w:rsid w:val="00D74E64"/>
    <w:rsid w:val="00D77809"/>
    <w:rsid w:val="00D803D1"/>
    <w:rsid w:val="00D86557"/>
    <w:rsid w:val="00D87AF8"/>
    <w:rsid w:val="00D90B95"/>
    <w:rsid w:val="00D931D9"/>
    <w:rsid w:val="00D93DF6"/>
    <w:rsid w:val="00D9562A"/>
    <w:rsid w:val="00D97038"/>
    <w:rsid w:val="00D978FF"/>
    <w:rsid w:val="00DA4A5B"/>
    <w:rsid w:val="00DA4D71"/>
    <w:rsid w:val="00DA4E17"/>
    <w:rsid w:val="00DA5F79"/>
    <w:rsid w:val="00DA6386"/>
    <w:rsid w:val="00DA7F7D"/>
    <w:rsid w:val="00DB0B60"/>
    <w:rsid w:val="00DB0C6D"/>
    <w:rsid w:val="00DB35EF"/>
    <w:rsid w:val="00DB5CE1"/>
    <w:rsid w:val="00DC041E"/>
    <w:rsid w:val="00DC1329"/>
    <w:rsid w:val="00DC2EA8"/>
    <w:rsid w:val="00DC3D2F"/>
    <w:rsid w:val="00DC5F32"/>
    <w:rsid w:val="00DD04C7"/>
    <w:rsid w:val="00DD1BF0"/>
    <w:rsid w:val="00DD445C"/>
    <w:rsid w:val="00DD47B0"/>
    <w:rsid w:val="00DD4A20"/>
    <w:rsid w:val="00DE0D66"/>
    <w:rsid w:val="00DE122A"/>
    <w:rsid w:val="00DE142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0E8E"/>
    <w:rsid w:val="00E017DD"/>
    <w:rsid w:val="00E03693"/>
    <w:rsid w:val="00E03DE1"/>
    <w:rsid w:val="00E043FB"/>
    <w:rsid w:val="00E04DE9"/>
    <w:rsid w:val="00E0544B"/>
    <w:rsid w:val="00E06F26"/>
    <w:rsid w:val="00E0743B"/>
    <w:rsid w:val="00E077DB"/>
    <w:rsid w:val="00E14E3B"/>
    <w:rsid w:val="00E155B5"/>
    <w:rsid w:val="00E156DB"/>
    <w:rsid w:val="00E22EA2"/>
    <w:rsid w:val="00E24FBB"/>
    <w:rsid w:val="00E26D2B"/>
    <w:rsid w:val="00E270CA"/>
    <w:rsid w:val="00E27696"/>
    <w:rsid w:val="00E31AFB"/>
    <w:rsid w:val="00E3266D"/>
    <w:rsid w:val="00E336F8"/>
    <w:rsid w:val="00E41369"/>
    <w:rsid w:val="00E42B33"/>
    <w:rsid w:val="00E4357D"/>
    <w:rsid w:val="00E4689A"/>
    <w:rsid w:val="00E5088B"/>
    <w:rsid w:val="00E521C3"/>
    <w:rsid w:val="00E54058"/>
    <w:rsid w:val="00E56A53"/>
    <w:rsid w:val="00E578BB"/>
    <w:rsid w:val="00E62A54"/>
    <w:rsid w:val="00E64643"/>
    <w:rsid w:val="00E66215"/>
    <w:rsid w:val="00E730C6"/>
    <w:rsid w:val="00E82A54"/>
    <w:rsid w:val="00E865BE"/>
    <w:rsid w:val="00E8721F"/>
    <w:rsid w:val="00E91D0A"/>
    <w:rsid w:val="00E91DCB"/>
    <w:rsid w:val="00E939D0"/>
    <w:rsid w:val="00EA15D8"/>
    <w:rsid w:val="00EA1F72"/>
    <w:rsid w:val="00EA2439"/>
    <w:rsid w:val="00EA343E"/>
    <w:rsid w:val="00EB1F67"/>
    <w:rsid w:val="00EB76F0"/>
    <w:rsid w:val="00EC1C2D"/>
    <w:rsid w:val="00EC2EA2"/>
    <w:rsid w:val="00EC4B4D"/>
    <w:rsid w:val="00EC7F23"/>
    <w:rsid w:val="00ED185D"/>
    <w:rsid w:val="00ED1C89"/>
    <w:rsid w:val="00ED26E9"/>
    <w:rsid w:val="00ED3880"/>
    <w:rsid w:val="00ED41CA"/>
    <w:rsid w:val="00ED6759"/>
    <w:rsid w:val="00ED67DA"/>
    <w:rsid w:val="00EE02E0"/>
    <w:rsid w:val="00EE4547"/>
    <w:rsid w:val="00EE46F0"/>
    <w:rsid w:val="00EE557A"/>
    <w:rsid w:val="00EE6C6A"/>
    <w:rsid w:val="00EF2394"/>
    <w:rsid w:val="00EF48CF"/>
    <w:rsid w:val="00EF68DA"/>
    <w:rsid w:val="00EF7AF3"/>
    <w:rsid w:val="00F03EB5"/>
    <w:rsid w:val="00F03FCB"/>
    <w:rsid w:val="00F04564"/>
    <w:rsid w:val="00F04DD4"/>
    <w:rsid w:val="00F05219"/>
    <w:rsid w:val="00F05549"/>
    <w:rsid w:val="00F06058"/>
    <w:rsid w:val="00F07110"/>
    <w:rsid w:val="00F12DDD"/>
    <w:rsid w:val="00F13B34"/>
    <w:rsid w:val="00F1474F"/>
    <w:rsid w:val="00F15265"/>
    <w:rsid w:val="00F15914"/>
    <w:rsid w:val="00F17E2A"/>
    <w:rsid w:val="00F22D40"/>
    <w:rsid w:val="00F25FDF"/>
    <w:rsid w:val="00F26BA0"/>
    <w:rsid w:val="00F26CC0"/>
    <w:rsid w:val="00F30EF0"/>
    <w:rsid w:val="00F32062"/>
    <w:rsid w:val="00F32CD5"/>
    <w:rsid w:val="00F33050"/>
    <w:rsid w:val="00F41570"/>
    <w:rsid w:val="00F41D40"/>
    <w:rsid w:val="00F445B1"/>
    <w:rsid w:val="00F450E0"/>
    <w:rsid w:val="00F54AE8"/>
    <w:rsid w:val="00F5753B"/>
    <w:rsid w:val="00F57DDD"/>
    <w:rsid w:val="00F60AE9"/>
    <w:rsid w:val="00F60B3E"/>
    <w:rsid w:val="00F63951"/>
    <w:rsid w:val="00F63B13"/>
    <w:rsid w:val="00F6500C"/>
    <w:rsid w:val="00F655CB"/>
    <w:rsid w:val="00F71964"/>
    <w:rsid w:val="00F722A8"/>
    <w:rsid w:val="00F744CE"/>
    <w:rsid w:val="00F80ED6"/>
    <w:rsid w:val="00F83177"/>
    <w:rsid w:val="00F8711B"/>
    <w:rsid w:val="00F945E9"/>
    <w:rsid w:val="00F94A91"/>
    <w:rsid w:val="00F95BCA"/>
    <w:rsid w:val="00F9750C"/>
    <w:rsid w:val="00FA2F45"/>
    <w:rsid w:val="00FA2F71"/>
    <w:rsid w:val="00FA4105"/>
    <w:rsid w:val="00FA609B"/>
    <w:rsid w:val="00FA7846"/>
    <w:rsid w:val="00FA7F0B"/>
    <w:rsid w:val="00FB32E7"/>
    <w:rsid w:val="00FB6124"/>
    <w:rsid w:val="00FB71B8"/>
    <w:rsid w:val="00FC0957"/>
    <w:rsid w:val="00FC136F"/>
    <w:rsid w:val="00FC248E"/>
    <w:rsid w:val="00FC304B"/>
    <w:rsid w:val="00FC46B8"/>
    <w:rsid w:val="00FD1CC8"/>
    <w:rsid w:val="00FD66D1"/>
    <w:rsid w:val="00FE0663"/>
    <w:rsid w:val="00FE0A2C"/>
    <w:rsid w:val="00FE151A"/>
    <w:rsid w:val="00FE3761"/>
    <w:rsid w:val="00FE6514"/>
    <w:rsid w:val="00FF1FED"/>
    <w:rsid w:val="00FF2ABA"/>
    <w:rsid w:val="00FF4A95"/>
    <w:rsid w:val="00FF4F64"/>
    <w:rsid w:val="00FF4FFF"/>
    <w:rsid w:val="00FF5A6A"/>
    <w:rsid w:val="00FF6BCE"/>
    <w:rsid w:val="00FF7E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CA6F14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076;&#1086;&#1087;&#1088;&#1086;&#1089;%20&#1063;&#1091;&#107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A8619-8BF9-4792-8C52-55BD92FA2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допрос Чуб</Template>
  <TotalTime>1</TotalTime>
  <Pages>2</Pages>
  <Words>3033</Words>
  <Characters>1729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HOME</dc:creator>
  <cp:lastModifiedBy>Віталій</cp:lastModifiedBy>
  <cp:revision>2</cp:revision>
  <cp:lastPrinted>2025-10-08T12:27:00Z</cp:lastPrinted>
  <dcterms:created xsi:type="dcterms:W3CDTF">2026-05-21T12:30:00Z</dcterms:created>
  <dcterms:modified xsi:type="dcterms:W3CDTF">2026-05-21T12:30:00Z</dcterms:modified>
</cp:coreProperties>
</file>