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:rsidR="006D3CF8" w:rsidRPr="00A12AE5" w:rsidRDefault="006D3CF8" w:rsidP="006D3CF8">
      <w:pPr>
        <w:pStyle w:val="Footer"/>
        <w:tabs>
          <w:tab w:val="clear" w:pos="4677"/>
          <w:tab w:val="clear" w:pos="9355"/>
        </w:tabs>
        <w:rPr>
          <w:sz w:val="28"/>
          <w:szCs w:val="28"/>
        </w:rPr>
      </w:pPr>
    </w:p>
    <w:p w:rsidR="00DD4220" w:rsidRPr="007D7B30" w:rsidRDefault="00B15973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F77999">
        <w:rPr>
          <w:i/>
          <w:iCs/>
          <w:sz w:val="28"/>
          <w:szCs w:val="28"/>
          <w:u w:val="single"/>
        </w:rPr>
        <w:t>солдат</w:t>
      </w:r>
    </w:p>
    <w:p w:rsidR="00060596" w:rsidRPr="00AA2845" w:rsidRDefault="00B46F0C" w:rsidP="00A178A0">
      <w:pPr>
        <w:pStyle w:val="Footer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740ED">
        <w:rPr>
          <w:i/>
          <w:sz w:val="28"/>
          <w:szCs w:val="28"/>
          <w:u w:val="single"/>
        </w:rPr>
        <w:t>ЗЕНЧЕНКО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740ED">
        <w:rPr>
          <w:i/>
          <w:sz w:val="28"/>
          <w:szCs w:val="28"/>
          <w:u w:val="single"/>
        </w:rPr>
        <w:t>ОЛЕКСАНДР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740ED">
        <w:rPr>
          <w:i/>
          <w:sz w:val="28"/>
          <w:szCs w:val="28"/>
          <w:u w:val="single"/>
        </w:rPr>
        <w:t>МИКОЛАЙОВИЧ</w:t>
      </w:r>
    </w:p>
    <w:p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8740ED">
        <w:rPr>
          <w:i/>
          <w:iCs/>
          <w:sz w:val="28"/>
          <w:szCs w:val="28"/>
          <w:u w:val="single"/>
          <w:lang w:val="uk-UA"/>
        </w:rPr>
        <w:t>головний сержант взводу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</w:t>
      </w:r>
      <w:r w:rsidR="00A31B92">
        <w:rPr>
          <w:i/>
          <w:iCs/>
          <w:sz w:val="28"/>
          <w:szCs w:val="28"/>
          <w:u w:val="single"/>
          <w:lang w:val="uk-UA"/>
        </w:rPr>
        <w:br/>
      </w:r>
      <w:r w:rsidR="00D73B8E">
        <w:rPr>
          <w:i/>
          <w:iCs/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:rsidR="00B0101D" w:rsidRPr="007602AB" w:rsidRDefault="00B0101D" w:rsidP="00766ECB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:rsidR="00B0101D" w:rsidRPr="007602AB" w:rsidRDefault="00B0101D" w:rsidP="005F21BC">
      <w:pPr>
        <w:jc w:val="both"/>
        <w:rPr>
          <w:i/>
          <w:sz w:val="28"/>
        </w:rPr>
      </w:pPr>
    </w:p>
    <w:p w:rsidR="00FB2EC6" w:rsidRPr="00C66BE5" w:rsidRDefault="00FB2EC6" w:rsidP="00FB2EC6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 w:rsidR="004B3D6D">
        <w:rPr>
          <w:i/>
          <w:sz w:val="28"/>
          <w:lang w:val="uk-UA"/>
        </w:rPr>
        <w:t>р</w:t>
      </w:r>
      <w:r w:rsidR="007C5D86">
        <w:rPr>
          <w:i/>
          <w:sz w:val="28"/>
          <w:lang w:val="uk-UA"/>
        </w:rPr>
        <w:t>екомендовано на курси суміщеної підготовки командира відділення</w:t>
      </w:r>
      <w:r w:rsidRPr="000D0B18">
        <w:rPr>
          <w:i/>
          <w:sz w:val="28"/>
          <w:lang w:val="uk-UA"/>
        </w:rPr>
        <w:t>.</w:t>
      </w:r>
    </w:p>
    <w:p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:rsidR="00C32F0C" w:rsidRPr="00D73B8E" w:rsidRDefault="00A31B92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D73B8E">
        <w:rPr>
          <w:sz w:val="28"/>
          <w:szCs w:val="28"/>
          <w:u w:val="single"/>
          <w:lang w:val="uk-UA"/>
        </w:rPr>
        <w:t xml:space="preserve">омандир </w:t>
      </w:r>
      <w:r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:rsidR="00C32F0C" w:rsidRPr="00D73B8E" w:rsidRDefault="00A31B92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</w:t>
      </w:r>
      <w:r w:rsidR="00D73B8E">
        <w:rPr>
          <w:sz w:val="28"/>
          <w:szCs w:val="28"/>
          <w:u w:val="single"/>
          <w:lang w:val="uk-UA"/>
        </w:rPr>
        <w:t xml:space="preserve">         </w:t>
      </w:r>
      <w:r w:rsidR="00C32F0C" w:rsidRPr="00C32F0C">
        <w:rPr>
          <w:sz w:val="28"/>
          <w:szCs w:val="28"/>
          <w:u w:val="single"/>
          <w:lang w:val="uk-UA"/>
        </w:rPr>
        <w:t xml:space="preserve">    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  <w:t xml:space="preserve">       Дмитро СТЕПАНЮК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2025 року</w:t>
      </w:r>
    </w:p>
    <w:p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:rsidR="00C32F0C" w:rsidRPr="00383F75" w:rsidRDefault="00383F7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C32F0C" w:rsidRPr="00C32F0C">
        <w:rPr>
          <w:sz w:val="28"/>
          <w:szCs w:val="28"/>
          <w:u w:val="single"/>
          <w:lang w:val="uk-UA"/>
        </w:rPr>
        <w:t xml:space="preserve">       </w:t>
      </w:r>
      <w:r w:rsidR="000C1FB6">
        <w:rPr>
          <w:sz w:val="28"/>
          <w:szCs w:val="28"/>
          <w:u w:val="single"/>
          <w:lang w:val="uk-UA"/>
        </w:rPr>
        <w:t xml:space="preserve">  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          </w:t>
      </w:r>
      <w:r w:rsidR="00C32F0C" w:rsidRPr="00C32F0C">
        <w:rPr>
          <w:sz w:val="28"/>
          <w:szCs w:val="28"/>
          <w:u w:val="single"/>
        </w:rPr>
        <w:t xml:space="preserve"> </w:t>
      </w:r>
      <w:r w:rsidR="00C32F0C" w:rsidRPr="00C32F0C">
        <w:rPr>
          <w:sz w:val="28"/>
          <w:szCs w:val="28"/>
          <w:u w:val="single"/>
          <w:lang w:val="uk-UA"/>
        </w:rPr>
        <w:t xml:space="preserve">                    </w:t>
      </w:r>
      <w:r w:rsidR="00C32F0C" w:rsidRPr="00C32F0C">
        <w:rPr>
          <w:sz w:val="28"/>
          <w:szCs w:val="28"/>
          <w:u w:val="single"/>
        </w:rPr>
        <w:t xml:space="preserve">  </w:t>
      </w:r>
      <w:r w:rsidR="00C32F0C" w:rsidRPr="00C32F0C">
        <w:rPr>
          <w:sz w:val="28"/>
          <w:szCs w:val="28"/>
          <w:u w:val="single"/>
          <w:lang w:val="uk-UA"/>
        </w:rPr>
        <w:t xml:space="preserve">  </w:t>
      </w:r>
      <w:r>
        <w:rPr>
          <w:sz w:val="28"/>
          <w:szCs w:val="28"/>
          <w:u w:val="single"/>
          <w:lang w:val="uk-UA"/>
        </w:rPr>
        <w:t>Андрій МАЛАШКЕВИЧ</w:t>
      </w:r>
    </w:p>
    <w:p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:rsid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2025 року</w:t>
      </w:r>
    </w:p>
    <w:p w:rsidR="00C479E1" w:rsidRPr="00C32F0C" w:rsidRDefault="00C479E1" w:rsidP="00C32F0C">
      <w:pPr>
        <w:ind w:right="-1"/>
        <w:jc w:val="both"/>
        <w:rPr>
          <w:sz w:val="28"/>
          <w:szCs w:val="28"/>
          <w:u w:val="single"/>
        </w:rPr>
      </w:pPr>
    </w:p>
    <w:p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C479E1" w:rsidRPr="00C479E1" w:rsidRDefault="00D73B8E" w:rsidP="00C479E1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Тимчасово виконуючий обов’язки командира</w:t>
      </w:r>
      <w:r w:rsidR="00C479E1" w:rsidRPr="00C479E1">
        <w:rPr>
          <w:sz w:val="28"/>
          <w:szCs w:val="28"/>
          <w:u w:val="single"/>
          <w:lang w:val="uk-UA"/>
        </w:rPr>
        <w:t xml:space="preserve"> військової частини А2900</w:t>
      </w:r>
    </w:p>
    <w:p w:rsidR="00C479E1" w:rsidRPr="00C479E1" w:rsidRDefault="00C479E1" w:rsidP="00C479E1">
      <w:pPr>
        <w:ind w:right="-1"/>
        <w:jc w:val="both"/>
        <w:rPr>
          <w:sz w:val="28"/>
          <w:szCs w:val="28"/>
          <w:u w:val="single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</w:t>
      </w:r>
      <w:r w:rsidR="00A31B92">
        <w:rPr>
          <w:sz w:val="28"/>
          <w:szCs w:val="28"/>
          <w:u w:val="single"/>
          <w:lang w:val="uk-UA"/>
        </w:rPr>
        <w:tab/>
        <w:t xml:space="preserve">   Олександр КЛИМЕНКО</w:t>
      </w:r>
    </w:p>
    <w:p w:rsidR="00C479E1" w:rsidRPr="005A2E0E" w:rsidRDefault="00C479E1" w:rsidP="005A2E0E">
      <w:pPr>
        <w:ind w:right="-1"/>
        <w:jc w:val="center"/>
        <w:rPr>
          <w:sz w:val="18"/>
          <w:szCs w:val="18"/>
          <w:u w:val="single"/>
          <w:lang w:val="uk-UA"/>
        </w:rPr>
      </w:pPr>
      <w:r w:rsidRPr="005A2E0E">
        <w:rPr>
          <w:sz w:val="18"/>
          <w:szCs w:val="18"/>
          <w:u w:val="single"/>
          <w:lang w:val="uk-UA"/>
        </w:rPr>
        <w:t>(посада, військове звання , прізвище,</w:t>
      </w:r>
      <w:r w:rsidR="005A2E0E">
        <w:rPr>
          <w:sz w:val="18"/>
          <w:szCs w:val="18"/>
          <w:u w:val="single"/>
          <w:lang w:val="uk-UA"/>
        </w:rPr>
        <w:t xml:space="preserve"> </w:t>
      </w:r>
      <w:r w:rsidRPr="005A2E0E">
        <w:rPr>
          <w:sz w:val="18"/>
          <w:szCs w:val="18"/>
          <w:u w:val="single"/>
          <w:lang w:val="uk-UA"/>
        </w:rPr>
        <w:t>ініціали та підпис)</w:t>
      </w:r>
    </w:p>
    <w:p w:rsidR="00FA7B01" w:rsidRPr="003B4B0C" w:rsidRDefault="00C479E1" w:rsidP="00C479E1">
      <w:pPr>
        <w:ind w:right="-1"/>
        <w:jc w:val="both"/>
        <w:rPr>
          <w:sz w:val="28"/>
          <w:szCs w:val="28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  </w:t>
      </w:r>
      <w:r w:rsidRPr="00C479E1">
        <w:rPr>
          <w:sz w:val="28"/>
          <w:szCs w:val="28"/>
          <w:u w:val="single"/>
          <w:lang w:val="uk-UA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</w:t>
      </w:r>
      <w:r w:rsidRPr="00C479E1">
        <w:rPr>
          <w:sz w:val="28"/>
          <w:szCs w:val="28"/>
          <w:u w:val="single"/>
          <w:lang w:val="uk-UA"/>
        </w:rPr>
        <w:t xml:space="preserve"> 2025 року</w:t>
      </w:r>
    </w:p>
    <w:sectPr w:rsidR="00FA7B01" w:rsidRPr="003B4B0C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707B4"/>
    <w:rsid w:val="006829EB"/>
    <w:rsid w:val="006A33C3"/>
    <w:rsid w:val="006D3CF8"/>
    <w:rsid w:val="007029DE"/>
    <w:rsid w:val="00710C27"/>
    <w:rsid w:val="0071627B"/>
    <w:rsid w:val="00746DD3"/>
    <w:rsid w:val="00766ECB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E492F"/>
    <w:rsid w:val="009029B9"/>
    <w:rsid w:val="00932A3C"/>
    <w:rsid w:val="00981B3C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2E5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798D36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ru-RU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sz w:val="28"/>
      <w:lang w:val="uk-U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  <w:lang w:val="uk-UA"/>
    </w:rPr>
  </w:style>
  <w:style w:type="paragraph" w:styleId="BodyText">
    <w:name w:val="Body Text"/>
    <w:basedOn w:val="Normal"/>
    <w:pPr>
      <w:jc w:val="both"/>
    </w:pPr>
    <w:rPr>
      <w:sz w:val="28"/>
      <w:lang w:val="uk-UA" w:eastAsia="ru-RU"/>
    </w:rPr>
  </w:style>
  <w:style w:type="paragraph" w:styleId="Footer">
    <w:name w:val="footer"/>
    <w:basedOn w:val="Normal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BalloonText">
    <w:name w:val="Balloon Text"/>
    <w:basedOn w:val="Normal"/>
    <w:link w:val="BalloonTextChar"/>
    <w:rsid w:val="00BB47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Office\Шаблоны\Normal1.dot</Template>
  <TotalTime>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Олександр</cp:lastModifiedBy>
  <cp:revision>3</cp:revision>
  <cp:lastPrinted>2025-12-26T05:11:00Z</cp:lastPrinted>
  <dcterms:created xsi:type="dcterms:W3CDTF">2025-12-26T05:10:00Z</dcterms:created>
  <dcterms:modified xsi:type="dcterms:W3CDTF">2025-12-26T05:11:00Z</dcterms:modified>
</cp:coreProperties>
</file>