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:rsidR="006D3CF8" w:rsidRPr="00A12AE5" w:rsidRDefault="006D3CF8" w:rsidP="006D3CF8">
      <w:pPr>
        <w:pStyle w:val="Footer"/>
        <w:tabs>
          <w:tab w:val="clear" w:pos="4677"/>
          <w:tab w:val="clear" w:pos="9355"/>
        </w:tabs>
        <w:rPr>
          <w:sz w:val="28"/>
          <w:szCs w:val="28"/>
        </w:rPr>
      </w:pPr>
    </w:p>
    <w:p w:rsidR="00DD4220" w:rsidRPr="007D7B30" w:rsidRDefault="00B15973" w:rsidP="00A178A0">
      <w:pPr>
        <w:pStyle w:val="Footer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6E14A5">
        <w:rPr>
          <w:i/>
          <w:iCs/>
          <w:sz w:val="28"/>
          <w:szCs w:val="28"/>
          <w:u w:val="single"/>
        </w:rPr>
        <w:t>сержант</w:t>
      </w:r>
    </w:p>
    <w:p w:rsidR="00060596" w:rsidRPr="00AA2845" w:rsidRDefault="00B46F0C" w:rsidP="00A178A0">
      <w:pPr>
        <w:pStyle w:val="Footer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6E14A5">
        <w:rPr>
          <w:i/>
          <w:sz w:val="28"/>
          <w:szCs w:val="28"/>
          <w:u w:val="single"/>
        </w:rPr>
        <w:t>ЦИБИКОВ</w:t>
      </w:r>
      <w:r w:rsidR="00B15973" w:rsidRPr="00B46F0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6E14A5">
        <w:rPr>
          <w:i/>
          <w:sz w:val="28"/>
          <w:szCs w:val="28"/>
          <w:u w:val="single"/>
        </w:rPr>
        <w:t xml:space="preserve">ЮРІЙ </w:t>
      </w:r>
      <w:r w:rsidR="00384900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6E14A5">
        <w:rPr>
          <w:i/>
          <w:sz w:val="28"/>
          <w:szCs w:val="28"/>
          <w:u w:val="single"/>
        </w:rPr>
        <w:t>МИКОЛАЙОВИЧ</w:t>
      </w:r>
    </w:p>
    <w:p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31B92">
        <w:rPr>
          <w:i/>
          <w:iCs/>
          <w:sz w:val="28"/>
          <w:szCs w:val="28"/>
          <w:u w:val="single"/>
          <w:lang w:val="uk-UA"/>
        </w:rPr>
        <w:t>інструктор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</w:t>
      </w:r>
      <w:r w:rsidR="00A31B92">
        <w:rPr>
          <w:i/>
          <w:iCs/>
          <w:sz w:val="28"/>
          <w:szCs w:val="28"/>
          <w:u w:val="single"/>
          <w:lang w:val="uk-UA"/>
        </w:rPr>
        <w:br/>
      </w:r>
      <w:r w:rsidR="00D73B8E">
        <w:rPr>
          <w:i/>
          <w:iCs/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:rsidR="00B0101D" w:rsidRDefault="00B0101D" w:rsidP="00D919EC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r w:rsidR="006E14A5">
        <w:rPr>
          <w:i/>
          <w:sz w:val="28"/>
          <w:lang w:val="uk-UA"/>
        </w:rPr>
        <w:t>проходження стажування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:rsidR="00B0101D" w:rsidRPr="007602AB" w:rsidRDefault="00B0101D" w:rsidP="00D919EC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:rsidR="00B0101D" w:rsidRPr="007602AB" w:rsidRDefault="00B0101D" w:rsidP="00766ECB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:rsidR="00B0101D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:rsidR="00F27451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:rsidR="00B0101D" w:rsidRPr="007602AB" w:rsidRDefault="00B0101D" w:rsidP="005F21BC">
      <w:pPr>
        <w:jc w:val="both"/>
        <w:rPr>
          <w:i/>
          <w:sz w:val="28"/>
        </w:rPr>
      </w:pPr>
    </w:p>
    <w:p w:rsidR="00FB2EC6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:rsidR="00C32F0C" w:rsidRPr="00D73B8E" w:rsidRDefault="00A31B92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="00D73B8E">
        <w:rPr>
          <w:sz w:val="28"/>
          <w:szCs w:val="28"/>
          <w:u w:val="single"/>
          <w:lang w:val="uk-UA"/>
        </w:rPr>
        <w:t xml:space="preserve">омандир </w:t>
      </w:r>
      <w:r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:rsidR="00C32F0C" w:rsidRPr="00D73B8E" w:rsidRDefault="00A31B92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майор</w:t>
      </w:r>
      <w:r w:rsidR="00C32F0C" w:rsidRPr="00C32F0C">
        <w:rPr>
          <w:sz w:val="28"/>
          <w:szCs w:val="28"/>
          <w:u w:val="single"/>
          <w:lang w:val="uk-UA"/>
        </w:rPr>
        <w:t xml:space="preserve">                                                 </w:t>
      </w:r>
      <w:r w:rsidR="00C32F0C" w:rsidRPr="00C32F0C">
        <w:rPr>
          <w:sz w:val="28"/>
          <w:szCs w:val="28"/>
          <w:u w:val="single"/>
        </w:rPr>
        <w:t xml:space="preserve">  </w:t>
      </w:r>
      <w:r w:rsidR="00C32F0C" w:rsidRPr="00C32F0C">
        <w:rPr>
          <w:sz w:val="28"/>
          <w:szCs w:val="28"/>
          <w:u w:val="single"/>
          <w:lang w:val="uk-UA"/>
        </w:rPr>
        <w:t xml:space="preserve">      </w:t>
      </w:r>
      <w:r w:rsidR="00D73B8E">
        <w:rPr>
          <w:sz w:val="28"/>
          <w:szCs w:val="28"/>
          <w:u w:val="single"/>
          <w:lang w:val="uk-UA"/>
        </w:rPr>
        <w:t xml:space="preserve">         </w:t>
      </w:r>
      <w:r w:rsidR="00C32F0C" w:rsidRPr="00C32F0C">
        <w:rPr>
          <w:sz w:val="28"/>
          <w:szCs w:val="28"/>
          <w:u w:val="single"/>
          <w:lang w:val="uk-UA"/>
        </w:rPr>
        <w:t xml:space="preserve">    </w:t>
      </w:r>
      <w:r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ab/>
        <w:t xml:space="preserve">       Дмитро СТЕПАНЮК</w:t>
      </w:r>
    </w:p>
    <w:p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2025 року</w:t>
      </w:r>
    </w:p>
    <w:p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:rsidR="00C32F0C" w:rsidRP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  <w:r w:rsidRPr="00C32F0C">
        <w:rPr>
          <w:sz w:val="28"/>
          <w:szCs w:val="28"/>
          <w:u w:val="single"/>
        </w:rPr>
        <w:t xml:space="preserve">Командир 1 </w:t>
      </w:r>
      <w:r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Pr="00C32F0C">
        <w:rPr>
          <w:sz w:val="28"/>
          <w:szCs w:val="28"/>
          <w:u w:val="single"/>
          <w:lang w:val="uk-UA"/>
        </w:rPr>
        <w:t xml:space="preserve"> батальйону</w:t>
      </w:r>
    </w:p>
    <w:p w:rsidR="00C32F0C" w:rsidRPr="00C32F0C" w:rsidRDefault="000C1FB6" w:rsidP="00C32F0C">
      <w:pPr>
        <w:ind w:right="-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підполковник</w:t>
      </w:r>
      <w:r w:rsidR="00C32F0C" w:rsidRPr="00C32F0C">
        <w:rPr>
          <w:sz w:val="28"/>
          <w:szCs w:val="28"/>
          <w:u w:val="single"/>
          <w:lang w:val="uk-UA"/>
        </w:rPr>
        <w:t xml:space="preserve">       </w:t>
      </w:r>
      <w:r>
        <w:rPr>
          <w:sz w:val="28"/>
          <w:szCs w:val="28"/>
          <w:u w:val="single"/>
          <w:lang w:val="uk-UA"/>
        </w:rPr>
        <w:t xml:space="preserve">   </w:t>
      </w:r>
      <w:r w:rsidR="00C32F0C" w:rsidRPr="00C32F0C">
        <w:rPr>
          <w:sz w:val="28"/>
          <w:szCs w:val="28"/>
          <w:u w:val="single"/>
          <w:lang w:val="uk-UA"/>
        </w:rPr>
        <w:t xml:space="preserve">                                       </w:t>
      </w:r>
      <w:r w:rsidR="00C32F0C" w:rsidRPr="00C32F0C">
        <w:rPr>
          <w:sz w:val="28"/>
          <w:szCs w:val="28"/>
          <w:u w:val="single"/>
        </w:rPr>
        <w:t xml:space="preserve">  </w:t>
      </w:r>
      <w:r w:rsidR="00C32F0C" w:rsidRPr="00C32F0C">
        <w:rPr>
          <w:sz w:val="28"/>
          <w:szCs w:val="28"/>
          <w:u w:val="single"/>
          <w:lang w:val="uk-UA"/>
        </w:rPr>
        <w:t xml:space="preserve">            </w:t>
      </w:r>
      <w:r w:rsidR="00C32F0C" w:rsidRPr="00C32F0C">
        <w:rPr>
          <w:sz w:val="28"/>
          <w:szCs w:val="28"/>
          <w:u w:val="single"/>
        </w:rPr>
        <w:t xml:space="preserve"> </w:t>
      </w:r>
      <w:r w:rsidR="00C32F0C" w:rsidRPr="00C32F0C">
        <w:rPr>
          <w:sz w:val="28"/>
          <w:szCs w:val="28"/>
          <w:u w:val="single"/>
          <w:lang w:val="uk-UA"/>
        </w:rPr>
        <w:t xml:space="preserve">                    </w:t>
      </w:r>
      <w:r w:rsidR="00C32F0C" w:rsidRPr="00C32F0C">
        <w:rPr>
          <w:sz w:val="28"/>
          <w:szCs w:val="28"/>
          <w:u w:val="single"/>
        </w:rPr>
        <w:t xml:space="preserve">  </w:t>
      </w:r>
      <w:r w:rsidR="00C32F0C" w:rsidRPr="00C32F0C">
        <w:rPr>
          <w:sz w:val="28"/>
          <w:szCs w:val="28"/>
          <w:u w:val="single"/>
          <w:lang w:val="uk-UA"/>
        </w:rPr>
        <w:t xml:space="preserve">  </w:t>
      </w:r>
      <w:r w:rsidR="00C32F0C" w:rsidRPr="00C32F0C">
        <w:rPr>
          <w:sz w:val="28"/>
          <w:szCs w:val="28"/>
          <w:u w:val="single"/>
        </w:rPr>
        <w:t>Віктор МОРОЗ</w:t>
      </w:r>
    </w:p>
    <w:p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:rsid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2025 року</w:t>
      </w:r>
    </w:p>
    <w:p w:rsidR="00C479E1" w:rsidRPr="00C32F0C" w:rsidRDefault="00C479E1" w:rsidP="00C32F0C">
      <w:pPr>
        <w:ind w:right="-1"/>
        <w:jc w:val="both"/>
        <w:rPr>
          <w:sz w:val="28"/>
          <w:szCs w:val="28"/>
          <w:u w:val="single"/>
        </w:rPr>
      </w:pPr>
    </w:p>
    <w:p w:rsidR="00C32F0C" w:rsidRP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C479E1" w:rsidRPr="00C479E1" w:rsidRDefault="006E14A5" w:rsidP="00C479E1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="00D73B8E">
        <w:rPr>
          <w:sz w:val="28"/>
          <w:szCs w:val="28"/>
          <w:u w:val="single"/>
          <w:lang w:val="uk-UA"/>
        </w:rPr>
        <w:t>омандир</w:t>
      </w:r>
      <w:r w:rsidR="00C479E1" w:rsidRPr="00C479E1">
        <w:rPr>
          <w:sz w:val="28"/>
          <w:szCs w:val="28"/>
          <w:u w:val="single"/>
          <w:lang w:val="uk-UA"/>
        </w:rPr>
        <w:t xml:space="preserve"> військової частини А2900</w:t>
      </w:r>
    </w:p>
    <w:p w:rsidR="00C479E1" w:rsidRPr="00C479E1" w:rsidRDefault="00C479E1" w:rsidP="00C479E1">
      <w:pPr>
        <w:ind w:right="-1"/>
        <w:jc w:val="both"/>
        <w:rPr>
          <w:sz w:val="28"/>
          <w:szCs w:val="28"/>
          <w:u w:val="single"/>
          <w:lang w:val="uk-UA"/>
        </w:rPr>
      </w:pPr>
      <w:r w:rsidRPr="00C479E1">
        <w:rPr>
          <w:sz w:val="28"/>
          <w:szCs w:val="28"/>
          <w:u w:val="single"/>
          <w:lang w:val="uk-UA"/>
        </w:rPr>
        <w:t xml:space="preserve">полковник                                                                  </w:t>
      </w:r>
      <w:r w:rsidR="00A31B92">
        <w:rPr>
          <w:sz w:val="28"/>
          <w:szCs w:val="28"/>
          <w:u w:val="single"/>
          <w:lang w:val="uk-UA"/>
        </w:rPr>
        <w:tab/>
        <w:t xml:space="preserve">   Олександр КЛИМЕНКО</w:t>
      </w:r>
    </w:p>
    <w:p w:rsidR="00C479E1" w:rsidRPr="005A2E0E" w:rsidRDefault="00C479E1" w:rsidP="005A2E0E">
      <w:pPr>
        <w:ind w:right="-1"/>
        <w:jc w:val="center"/>
        <w:rPr>
          <w:sz w:val="18"/>
          <w:szCs w:val="18"/>
          <w:u w:val="single"/>
          <w:lang w:val="uk-UA"/>
        </w:rPr>
      </w:pPr>
      <w:r w:rsidRPr="005A2E0E">
        <w:rPr>
          <w:sz w:val="18"/>
          <w:szCs w:val="18"/>
          <w:u w:val="single"/>
          <w:lang w:val="uk-UA"/>
        </w:rPr>
        <w:t>(посада, військове звання , прізвище,</w:t>
      </w:r>
      <w:r w:rsidR="005A2E0E">
        <w:rPr>
          <w:sz w:val="18"/>
          <w:szCs w:val="18"/>
          <w:u w:val="single"/>
          <w:lang w:val="uk-UA"/>
        </w:rPr>
        <w:t xml:space="preserve"> </w:t>
      </w:r>
      <w:r w:rsidRPr="005A2E0E">
        <w:rPr>
          <w:sz w:val="18"/>
          <w:szCs w:val="18"/>
          <w:u w:val="single"/>
          <w:lang w:val="uk-UA"/>
        </w:rPr>
        <w:t>ініціали та підпис)</w:t>
      </w:r>
    </w:p>
    <w:p w:rsidR="00FA7B01" w:rsidRPr="003B4B0C" w:rsidRDefault="00C479E1" w:rsidP="00C479E1">
      <w:pPr>
        <w:ind w:right="-1"/>
        <w:jc w:val="both"/>
        <w:rPr>
          <w:sz w:val="28"/>
          <w:szCs w:val="28"/>
          <w:lang w:val="uk-UA"/>
        </w:rPr>
      </w:pPr>
      <w:r w:rsidRPr="00C479E1">
        <w:rPr>
          <w:sz w:val="28"/>
          <w:szCs w:val="28"/>
          <w:u w:val="single"/>
          <w:lang w:val="uk-UA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  </w:t>
      </w:r>
      <w:r w:rsidRPr="00C479E1">
        <w:rPr>
          <w:sz w:val="28"/>
          <w:szCs w:val="28"/>
          <w:u w:val="single"/>
          <w:lang w:val="uk-UA"/>
        </w:rPr>
        <w:t xml:space="preserve"> » </w:t>
      </w:r>
      <w:r w:rsidR="005A2E0E">
        <w:rPr>
          <w:sz w:val="28"/>
          <w:szCs w:val="28"/>
          <w:u w:val="single"/>
          <w:lang w:val="uk-UA"/>
        </w:rPr>
        <w:t xml:space="preserve">                  </w:t>
      </w:r>
      <w:r w:rsidRPr="00C479E1">
        <w:rPr>
          <w:sz w:val="28"/>
          <w:szCs w:val="28"/>
          <w:u w:val="single"/>
          <w:lang w:val="uk-UA"/>
        </w:rPr>
        <w:t xml:space="preserve"> 2025 року</w:t>
      </w:r>
    </w:p>
    <w:sectPr w:rsidR="00FA7B01" w:rsidRPr="003B4B0C" w:rsidSect="00FB2EC6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DB9"/>
    <w:multiLevelType w:val="singleLevel"/>
    <w:tmpl w:val="48184DAE"/>
    <w:lvl w:ilvl="0">
      <w:start w:val="1967"/>
      <w:numFmt w:val="bullet"/>
      <w:lvlText w:val="-"/>
      <w:lvlJc w:val="left"/>
      <w:pPr>
        <w:tabs>
          <w:tab w:val="num" w:pos="3904"/>
        </w:tabs>
        <w:ind w:left="3904" w:hanging="360"/>
      </w:pPr>
      <w:rPr>
        <w:rFonts w:ascii="Times New Roman" w:hAnsi="Times New Roman" w:hint="default"/>
      </w:rPr>
    </w:lvl>
  </w:abstractNum>
  <w:num w:numId="1" w16cid:durableId="65145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SystemFonts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F8"/>
    <w:rsid w:val="000112C6"/>
    <w:rsid w:val="00021643"/>
    <w:rsid w:val="00034F5C"/>
    <w:rsid w:val="0005566D"/>
    <w:rsid w:val="00055CA3"/>
    <w:rsid w:val="00060596"/>
    <w:rsid w:val="000705B9"/>
    <w:rsid w:val="00095D84"/>
    <w:rsid w:val="000B4A43"/>
    <w:rsid w:val="000C1FB6"/>
    <w:rsid w:val="000E0522"/>
    <w:rsid w:val="000E1469"/>
    <w:rsid w:val="000E2781"/>
    <w:rsid w:val="00100252"/>
    <w:rsid w:val="00193809"/>
    <w:rsid w:val="001C5D7F"/>
    <w:rsid w:val="001C6CCD"/>
    <w:rsid w:val="001D62E0"/>
    <w:rsid w:val="001F13BD"/>
    <w:rsid w:val="002030FE"/>
    <w:rsid w:val="002259B3"/>
    <w:rsid w:val="002260B7"/>
    <w:rsid w:val="00234F6F"/>
    <w:rsid w:val="00261805"/>
    <w:rsid w:val="002A3DDB"/>
    <w:rsid w:val="002B228C"/>
    <w:rsid w:val="002B6C81"/>
    <w:rsid w:val="002C77E8"/>
    <w:rsid w:val="002D1BDE"/>
    <w:rsid w:val="002E7EA2"/>
    <w:rsid w:val="0032758E"/>
    <w:rsid w:val="00346C68"/>
    <w:rsid w:val="0035014C"/>
    <w:rsid w:val="003523B5"/>
    <w:rsid w:val="003566B4"/>
    <w:rsid w:val="00377183"/>
    <w:rsid w:val="00384900"/>
    <w:rsid w:val="003859D8"/>
    <w:rsid w:val="00390186"/>
    <w:rsid w:val="003A6109"/>
    <w:rsid w:val="003B0378"/>
    <w:rsid w:val="003B4B0C"/>
    <w:rsid w:val="00447103"/>
    <w:rsid w:val="004571C8"/>
    <w:rsid w:val="0046737F"/>
    <w:rsid w:val="00471F92"/>
    <w:rsid w:val="0047216B"/>
    <w:rsid w:val="00476178"/>
    <w:rsid w:val="004929AD"/>
    <w:rsid w:val="004B1197"/>
    <w:rsid w:val="004B3D6D"/>
    <w:rsid w:val="00516048"/>
    <w:rsid w:val="005241BC"/>
    <w:rsid w:val="00534637"/>
    <w:rsid w:val="0054011A"/>
    <w:rsid w:val="00544C93"/>
    <w:rsid w:val="005506AF"/>
    <w:rsid w:val="00550BD6"/>
    <w:rsid w:val="00552303"/>
    <w:rsid w:val="00583DE5"/>
    <w:rsid w:val="005A2E0E"/>
    <w:rsid w:val="005B5387"/>
    <w:rsid w:val="005D190A"/>
    <w:rsid w:val="005F21BC"/>
    <w:rsid w:val="0060247B"/>
    <w:rsid w:val="00616BD1"/>
    <w:rsid w:val="006324E7"/>
    <w:rsid w:val="0063633A"/>
    <w:rsid w:val="00641B28"/>
    <w:rsid w:val="00656EBE"/>
    <w:rsid w:val="006707B4"/>
    <w:rsid w:val="006829EB"/>
    <w:rsid w:val="006A33C3"/>
    <w:rsid w:val="006D3CF8"/>
    <w:rsid w:val="006E14A5"/>
    <w:rsid w:val="007029DE"/>
    <w:rsid w:val="00710C27"/>
    <w:rsid w:val="0071627B"/>
    <w:rsid w:val="00746DD3"/>
    <w:rsid w:val="00766ECB"/>
    <w:rsid w:val="007812C5"/>
    <w:rsid w:val="007B262F"/>
    <w:rsid w:val="007C164A"/>
    <w:rsid w:val="007C5D86"/>
    <w:rsid w:val="007D2072"/>
    <w:rsid w:val="007D7B30"/>
    <w:rsid w:val="007F5DDA"/>
    <w:rsid w:val="00811F27"/>
    <w:rsid w:val="0082294B"/>
    <w:rsid w:val="00823308"/>
    <w:rsid w:val="00837B35"/>
    <w:rsid w:val="0085048A"/>
    <w:rsid w:val="00852A8E"/>
    <w:rsid w:val="008809A0"/>
    <w:rsid w:val="008E492F"/>
    <w:rsid w:val="009029B9"/>
    <w:rsid w:val="00932A3C"/>
    <w:rsid w:val="00981B3C"/>
    <w:rsid w:val="00997DC9"/>
    <w:rsid w:val="009E358A"/>
    <w:rsid w:val="009E3593"/>
    <w:rsid w:val="00A0063E"/>
    <w:rsid w:val="00A06EAA"/>
    <w:rsid w:val="00A12AE5"/>
    <w:rsid w:val="00A178A0"/>
    <w:rsid w:val="00A31B92"/>
    <w:rsid w:val="00A505F3"/>
    <w:rsid w:val="00A70236"/>
    <w:rsid w:val="00A7099B"/>
    <w:rsid w:val="00A772E5"/>
    <w:rsid w:val="00A851A9"/>
    <w:rsid w:val="00A92CE8"/>
    <w:rsid w:val="00AA2845"/>
    <w:rsid w:val="00AA463A"/>
    <w:rsid w:val="00AA5B31"/>
    <w:rsid w:val="00AA6F91"/>
    <w:rsid w:val="00AB13D9"/>
    <w:rsid w:val="00AD6F3D"/>
    <w:rsid w:val="00AE684E"/>
    <w:rsid w:val="00AE6B5A"/>
    <w:rsid w:val="00B0101D"/>
    <w:rsid w:val="00B011AE"/>
    <w:rsid w:val="00B103B0"/>
    <w:rsid w:val="00B15973"/>
    <w:rsid w:val="00B46F0C"/>
    <w:rsid w:val="00B94126"/>
    <w:rsid w:val="00BA2AE6"/>
    <w:rsid w:val="00BA4A60"/>
    <w:rsid w:val="00BA4C6C"/>
    <w:rsid w:val="00BB0B83"/>
    <w:rsid w:val="00BB0C0F"/>
    <w:rsid w:val="00BB477A"/>
    <w:rsid w:val="00BC2C4E"/>
    <w:rsid w:val="00BD2720"/>
    <w:rsid w:val="00BD42B0"/>
    <w:rsid w:val="00BD4FD2"/>
    <w:rsid w:val="00C004DC"/>
    <w:rsid w:val="00C129BE"/>
    <w:rsid w:val="00C1415A"/>
    <w:rsid w:val="00C14C21"/>
    <w:rsid w:val="00C32F0C"/>
    <w:rsid w:val="00C32FE6"/>
    <w:rsid w:val="00C3541F"/>
    <w:rsid w:val="00C479E1"/>
    <w:rsid w:val="00CB18CD"/>
    <w:rsid w:val="00CB6910"/>
    <w:rsid w:val="00CE6636"/>
    <w:rsid w:val="00D0291E"/>
    <w:rsid w:val="00D53736"/>
    <w:rsid w:val="00D73B8E"/>
    <w:rsid w:val="00D919EC"/>
    <w:rsid w:val="00DD075D"/>
    <w:rsid w:val="00DD4220"/>
    <w:rsid w:val="00DE42AD"/>
    <w:rsid w:val="00E070EA"/>
    <w:rsid w:val="00E20F5C"/>
    <w:rsid w:val="00E31285"/>
    <w:rsid w:val="00E57992"/>
    <w:rsid w:val="00E67A28"/>
    <w:rsid w:val="00E87981"/>
    <w:rsid w:val="00E96A01"/>
    <w:rsid w:val="00EB39CB"/>
    <w:rsid w:val="00EB7649"/>
    <w:rsid w:val="00EC78D5"/>
    <w:rsid w:val="00EE4BCB"/>
    <w:rsid w:val="00F2212B"/>
    <w:rsid w:val="00F27451"/>
    <w:rsid w:val="00F27B75"/>
    <w:rsid w:val="00F459AD"/>
    <w:rsid w:val="00F46714"/>
    <w:rsid w:val="00F72ECC"/>
    <w:rsid w:val="00F77999"/>
    <w:rsid w:val="00F97588"/>
    <w:rsid w:val="00F97654"/>
    <w:rsid w:val="00FA7B01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9695E83"/>
  <w15:chartTrackingRefBased/>
  <w15:docId w15:val="{E036E3D1-038F-7E4A-9916-7A400FEE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ru-RU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 Narrow" w:hAnsi="Arial Narrow"/>
      <w:sz w:val="28"/>
      <w:lang w:val="uk-U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  <w:lang w:val="uk-UA"/>
    </w:rPr>
  </w:style>
  <w:style w:type="paragraph" w:styleId="BodyText">
    <w:name w:val="Body Text"/>
    <w:basedOn w:val="Normal"/>
    <w:pPr>
      <w:jc w:val="both"/>
    </w:pPr>
    <w:rPr>
      <w:sz w:val="28"/>
      <w:lang w:val="uk-UA" w:eastAsia="ru-RU"/>
    </w:rPr>
  </w:style>
  <w:style w:type="paragraph" w:styleId="Footer">
    <w:name w:val="footer"/>
    <w:basedOn w:val="Normal"/>
    <w:rsid w:val="006D3CF8"/>
    <w:pPr>
      <w:tabs>
        <w:tab w:val="center" w:pos="4677"/>
        <w:tab w:val="right" w:pos="9355"/>
      </w:tabs>
    </w:pPr>
    <w:rPr>
      <w:sz w:val="24"/>
      <w:lang w:val="uk-UA"/>
    </w:rPr>
  </w:style>
  <w:style w:type="paragraph" w:styleId="BalloonText">
    <w:name w:val="Balloon Text"/>
    <w:basedOn w:val="Normal"/>
    <w:link w:val="BalloonTextChar"/>
    <w:rsid w:val="00BB47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B477A"/>
    <w:rPr>
      <w:rFonts w:ascii="Segoe UI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Normal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Files\Microsoft Office\Шаблоны\Normal1.dot</Template>
  <TotalTime>4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СЛУЖБОВА ХАРАКТЕРИСТИКА</vt:lpstr>
      <vt:lpstr>СЛУЖБОВА ХАРАКТЕРИСТИКА</vt:lpstr>
      <vt:lpstr>СЛУЖБОВА ХАРАКТЕРИСТИКА</vt:lpstr>
    </vt:vector>
  </TitlesOfParts>
  <Company>Microsoft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СЛУЖБОВА ХАРАКТЕРИСТИКА</dc:title>
  <dc:subject/>
  <dc:creator>Кривенко</dc:creator>
  <cp:keywords/>
  <cp:lastModifiedBy>Олександр</cp:lastModifiedBy>
  <cp:revision>2</cp:revision>
  <cp:lastPrinted>2025-11-17T18:53:00Z</cp:lastPrinted>
  <dcterms:created xsi:type="dcterms:W3CDTF">2025-12-29T10:41:00Z</dcterms:created>
  <dcterms:modified xsi:type="dcterms:W3CDTF">2025-12-29T10:41:00Z</dcterms:modified>
</cp:coreProperties>
</file>