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:rsidR="006D3CF8" w:rsidRPr="00A12AE5" w:rsidRDefault="006D3CF8" w:rsidP="006D3CF8">
      <w:pPr>
        <w:pStyle w:val="Footer"/>
        <w:tabs>
          <w:tab w:val="clear" w:pos="4677"/>
          <w:tab w:val="clear" w:pos="9355"/>
        </w:tabs>
        <w:rPr>
          <w:sz w:val="28"/>
          <w:szCs w:val="28"/>
        </w:rPr>
      </w:pPr>
    </w:p>
    <w:p w:rsidR="00DD4220" w:rsidRPr="007D7B30" w:rsidRDefault="00B15973" w:rsidP="00A178A0">
      <w:pPr>
        <w:pStyle w:val="Footer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9C1AEA">
        <w:rPr>
          <w:i/>
          <w:iCs/>
          <w:sz w:val="28"/>
          <w:szCs w:val="28"/>
          <w:u w:val="single"/>
        </w:rPr>
        <w:t>молодший с</w:t>
      </w:r>
      <w:r w:rsidR="006E14A5">
        <w:rPr>
          <w:i/>
          <w:iCs/>
          <w:sz w:val="28"/>
          <w:szCs w:val="28"/>
          <w:u w:val="single"/>
        </w:rPr>
        <w:t>ержант</w:t>
      </w:r>
    </w:p>
    <w:p w:rsidR="00060596" w:rsidRPr="00AA2845" w:rsidRDefault="00B46F0C" w:rsidP="00A178A0">
      <w:pPr>
        <w:pStyle w:val="Footer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9C1AEA">
        <w:rPr>
          <w:i/>
          <w:sz w:val="28"/>
          <w:szCs w:val="28"/>
          <w:u w:val="single"/>
        </w:rPr>
        <w:t>АНДРУЩЕНКО</w:t>
      </w:r>
      <w:r w:rsidR="00B15973" w:rsidRPr="00B46F0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9C1AEA">
        <w:rPr>
          <w:i/>
          <w:sz w:val="28"/>
          <w:szCs w:val="28"/>
          <w:u w:val="single"/>
        </w:rPr>
        <w:t xml:space="preserve">ДЕНИС </w:t>
      </w:r>
      <w:r w:rsidR="006E14A5">
        <w:rPr>
          <w:i/>
          <w:sz w:val="28"/>
          <w:szCs w:val="28"/>
          <w:u w:val="single"/>
        </w:rPr>
        <w:t xml:space="preserve"> </w:t>
      </w:r>
      <w:r w:rsidR="00384900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9C1AEA">
        <w:rPr>
          <w:i/>
          <w:sz w:val="28"/>
          <w:szCs w:val="28"/>
          <w:u w:val="single"/>
        </w:rPr>
        <w:t>ВАДИМОВИЧ</w:t>
      </w:r>
    </w:p>
    <w:p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31B92">
        <w:rPr>
          <w:i/>
          <w:iCs/>
          <w:sz w:val="28"/>
          <w:szCs w:val="28"/>
          <w:u w:val="single"/>
          <w:lang w:val="uk-UA"/>
        </w:rPr>
        <w:t>інструктор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</w:t>
      </w:r>
      <w:r w:rsidR="00A31B92">
        <w:rPr>
          <w:i/>
          <w:iCs/>
          <w:sz w:val="28"/>
          <w:szCs w:val="28"/>
          <w:u w:val="single"/>
          <w:lang w:val="uk-UA"/>
        </w:rPr>
        <w:br/>
      </w:r>
      <w:r w:rsidR="00D73B8E">
        <w:rPr>
          <w:i/>
          <w:iCs/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:rsidR="00B0101D" w:rsidRDefault="00B0101D" w:rsidP="00D919EC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r w:rsidR="006E14A5">
        <w:rPr>
          <w:i/>
          <w:sz w:val="28"/>
          <w:lang w:val="uk-UA"/>
        </w:rPr>
        <w:t>проходження стажування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:rsidR="00B0101D" w:rsidRPr="007602AB" w:rsidRDefault="00B0101D" w:rsidP="00D919EC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:rsidR="00B0101D" w:rsidRPr="007602AB" w:rsidRDefault="00B0101D" w:rsidP="00766ECB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:rsidR="00B0101D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:rsidR="00F27451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:rsidR="00B0101D" w:rsidRPr="007602AB" w:rsidRDefault="00B0101D" w:rsidP="005F21BC">
      <w:pPr>
        <w:jc w:val="both"/>
        <w:rPr>
          <w:i/>
          <w:sz w:val="28"/>
        </w:rPr>
      </w:pPr>
    </w:p>
    <w:p w:rsidR="00FB2EC6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:rsidR="00C32F0C" w:rsidRPr="00D73B8E" w:rsidRDefault="00A31B92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="00D73B8E">
        <w:rPr>
          <w:sz w:val="28"/>
          <w:szCs w:val="28"/>
          <w:u w:val="single"/>
          <w:lang w:val="uk-UA"/>
        </w:rPr>
        <w:t xml:space="preserve">омандир </w:t>
      </w:r>
      <w:r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:rsidR="00C32F0C" w:rsidRPr="00D73B8E" w:rsidRDefault="00A31B92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майор</w:t>
      </w:r>
      <w:r w:rsidR="00C32F0C" w:rsidRPr="00C32F0C">
        <w:rPr>
          <w:sz w:val="28"/>
          <w:szCs w:val="28"/>
          <w:u w:val="single"/>
          <w:lang w:val="uk-UA"/>
        </w:rPr>
        <w:t xml:space="preserve">                                                 </w:t>
      </w:r>
      <w:r w:rsidR="00C32F0C" w:rsidRPr="00C32F0C">
        <w:rPr>
          <w:sz w:val="28"/>
          <w:szCs w:val="28"/>
          <w:u w:val="single"/>
        </w:rPr>
        <w:t xml:space="preserve">  </w:t>
      </w:r>
      <w:r w:rsidR="00C32F0C" w:rsidRPr="00C32F0C">
        <w:rPr>
          <w:sz w:val="28"/>
          <w:szCs w:val="28"/>
          <w:u w:val="single"/>
          <w:lang w:val="uk-UA"/>
        </w:rPr>
        <w:t xml:space="preserve">      </w:t>
      </w:r>
      <w:r w:rsidR="00D73B8E">
        <w:rPr>
          <w:sz w:val="28"/>
          <w:szCs w:val="28"/>
          <w:u w:val="single"/>
          <w:lang w:val="uk-UA"/>
        </w:rPr>
        <w:t xml:space="preserve">         </w:t>
      </w:r>
      <w:r w:rsidR="00C32F0C" w:rsidRPr="00C32F0C">
        <w:rPr>
          <w:sz w:val="28"/>
          <w:szCs w:val="28"/>
          <w:u w:val="single"/>
          <w:lang w:val="uk-UA"/>
        </w:rPr>
        <w:t xml:space="preserve">    </w:t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  <w:t xml:space="preserve">       Дмитро СТЕПАНЮК</w:t>
      </w:r>
    </w:p>
    <w:p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9C1AEA">
        <w:rPr>
          <w:sz w:val="28"/>
          <w:szCs w:val="28"/>
          <w:u w:val="single"/>
          <w:lang w:val="uk-UA"/>
        </w:rPr>
        <w:t>_</w:t>
      </w:r>
      <w:r w:rsidRPr="00C32F0C">
        <w:rPr>
          <w:sz w:val="28"/>
          <w:szCs w:val="28"/>
          <w:u w:val="single"/>
        </w:rPr>
        <w:t xml:space="preserve"> року</w:t>
      </w:r>
    </w:p>
    <w:p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:rsidR="00C32F0C" w:rsidRP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r w:rsidRPr="00C32F0C">
        <w:rPr>
          <w:sz w:val="28"/>
          <w:szCs w:val="28"/>
          <w:u w:val="single"/>
        </w:rPr>
        <w:t xml:space="preserve">Командир 1 </w:t>
      </w:r>
      <w:r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Pr="00C32F0C">
        <w:rPr>
          <w:sz w:val="28"/>
          <w:szCs w:val="28"/>
          <w:u w:val="single"/>
          <w:lang w:val="uk-UA"/>
        </w:rPr>
        <w:t xml:space="preserve"> батальйону</w:t>
      </w:r>
    </w:p>
    <w:p w:rsidR="00C32F0C" w:rsidRPr="00C32F0C" w:rsidRDefault="000C1FB6" w:rsidP="00C32F0C">
      <w:pPr>
        <w:ind w:right="-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підполковник</w:t>
      </w:r>
      <w:r w:rsidR="00C32F0C" w:rsidRPr="00C32F0C">
        <w:rPr>
          <w:sz w:val="28"/>
          <w:szCs w:val="28"/>
          <w:u w:val="single"/>
          <w:lang w:val="uk-UA"/>
        </w:rPr>
        <w:t xml:space="preserve">       </w:t>
      </w:r>
      <w:r>
        <w:rPr>
          <w:sz w:val="28"/>
          <w:szCs w:val="28"/>
          <w:u w:val="single"/>
          <w:lang w:val="uk-UA"/>
        </w:rPr>
        <w:t xml:space="preserve">   </w:t>
      </w:r>
      <w:r w:rsidR="00C32F0C" w:rsidRPr="00C32F0C">
        <w:rPr>
          <w:sz w:val="28"/>
          <w:szCs w:val="28"/>
          <w:u w:val="single"/>
          <w:lang w:val="uk-UA"/>
        </w:rPr>
        <w:t xml:space="preserve">                                       </w:t>
      </w:r>
      <w:r w:rsidR="00C32F0C" w:rsidRPr="00C32F0C">
        <w:rPr>
          <w:sz w:val="28"/>
          <w:szCs w:val="28"/>
          <w:u w:val="single"/>
        </w:rPr>
        <w:t xml:space="preserve">  </w:t>
      </w:r>
      <w:r w:rsidR="00C32F0C" w:rsidRPr="00C32F0C">
        <w:rPr>
          <w:sz w:val="28"/>
          <w:szCs w:val="28"/>
          <w:u w:val="single"/>
          <w:lang w:val="uk-UA"/>
        </w:rPr>
        <w:t xml:space="preserve">            </w:t>
      </w:r>
      <w:r w:rsidR="00C32F0C" w:rsidRPr="00C32F0C">
        <w:rPr>
          <w:sz w:val="28"/>
          <w:szCs w:val="28"/>
          <w:u w:val="single"/>
        </w:rPr>
        <w:t xml:space="preserve"> </w:t>
      </w:r>
      <w:r w:rsidR="00C32F0C" w:rsidRPr="00C32F0C">
        <w:rPr>
          <w:sz w:val="28"/>
          <w:szCs w:val="28"/>
          <w:u w:val="single"/>
          <w:lang w:val="uk-UA"/>
        </w:rPr>
        <w:t xml:space="preserve">                    </w:t>
      </w:r>
      <w:r w:rsidR="00C32F0C" w:rsidRPr="00C32F0C">
        <w:rPr>
          <w:sz w:val="28"/>
          <w:szCs w:val="28"/>
          <w:u w:val="single"/>
        </w:rPr>
        <w:t xml:space="preserve">  </w:t>
      </w:r>
      <w:r w:rsidR="00C32F0C" w:rsidRPr="00C32F0C">
        <w:rPr>
          <w:sz w:val="28"/>
          <w:szCs w:val="28"/>
          <w:u w:val="single"/>
          <w:lang w:val="uk-UA"/>
        </w:rPr>
        <w:t xml:space="preserve">  </w:t>
      </w:r>
      <w:r w:rsidR="00C32F0C" w:rsidRPr="00C32F0C">
        <w:rPr>
          <w:sz w:val="28"/>
          <w:szCs w:val="28"/>
          <w:u w:val="single"/>
        </w:rPr>
        <w:t>Віктор МОРОЗ</w:t>
      </w:r>
    </w:p>
    <w:p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:rsid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9C1AEA">
        <w:rPr>
          <w:sz w:val="28"/>
          <w:szCs w:val="28"/>
          <w:u w:val="single"/>
          <w:lang w:val="uk-UA"/>
        </w:rPr>
        <w:t>_</w:t>
      </w:r>
      <w:r w:rsidRPr="00C32F0C">
        <w:rPr>
          <w:sz w:val="28"/>
          <w:szCs w:val="28"/>
          <w:u w:val="single"/>
        </w:rPr>
        <w:t xml:space="preserve"> року</w:t>
      </w:r>
    </w:p>
    <w:p w:rsidR="00C479E1" w:rsidRPr="00C32F0C" w:rsidRDefault="00C479E1" w:rsidP="00C32F0C">
      <w:pPr>
        <w:ind w:right="-1"/>
        <w:jc w:val="both"/>
        <w:rPr>
          <w:sz w:val="28"/>
          <w:szCs w:val="28"/>
          <w:u w:val="single"/>
        </w:rPr>
      </w:pPr>
    </w:p>
    <w:p w:rsidR="00C32F0C" w:rsidRP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C479E1" w:rsidRPr="00C479E1" w:rsidRDefault="006E14A5" w:rsidP="00C479E1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="00D73B8E">
        <w:rPr>
          <w:sz w:val="28"/>
          <w:szCs w:val="28"/>
          <w:u w:val="single"/>
          <w:lang w:val="uk-UA"/>
        </w:rPr>
        <w:t>омандир</w:t>
      </w:r>
      <w:r w:rsidR="00C479E1" w:rsidRPr="00C479E1">
        <w:rPr>
          <w:sz w:val="28"/>
          <w:szCs w:val="28"/>
          <w:u w:val="single"/>
          <w:lang w:val="uk-UA"/>
        </w:rPr>
        <w:t xml:space="preserve"> військової частини А2900</w:t>
      </w:r>
    </w:p>
    <w:p w:rsidR="00C479E1" w:rsidRPr="00C479E1" w:rsidRDefault="00C479E1" w:rsidP="00C479E1">
      <w:pPr>
        <w:ind w:right="-1"/>
        <w:jc w:val="both"/>
        <w:rPr>
          <w:sz w:val="28"/>
          <w:szCs w:val="28"/>
          <w:u w:val="single"/>
          <w:lang w:val="uk-UA"/>
        </w:rPr>
      </w:pPr>
      <w:r w:rsidRPr="00C479E1">
        <w:rPr>
          <w:sz w:val="28"/>
          <w:szCs w:val="28"/>
          <w:u w:val="single"/>
          <w:lang w:val="uk-UA"/>
        </w:rPr>
        <w:t xml:space="preserve">полковник                                                                  </w:t>
      </w:r>
      <w:r w:rsidR="00A31B92">
        <w:rPr>
          <w:sz w:val="28"/>
          <w:szCs w:val="28"/>
          <w:u w:val="single"/>
          <w:lang w:val="uk-UA"/>
        </w:rPr>
        <w:tab/>
        <w:t xml:space="preserve">Олександр </w:t>
      </w:r>
      <w:r w:rsidR="009C1AEA">
        <w:rPr>
          <w:sz w:val="28"/>
          <w:szCs w:val="28"/>
          <w:u w:val="single"/>
          <w:lang w:val="uk-UA"/>
        </w:rPr>
        <w:t>КУПІНСЬКИЙ</w:t>
      </w:r>
    </w:p>
    <w:p w:rsidR="00C479E1" w:rsidRPr="005A2E0E" w:rsidRDefault="00C479E1" w:rsidP="005A2E0E">
      <w:pPr>
        <w:ind w:right="-1"/>
        <w:jc w:val="center"/>
        <w:rPr>
          <w:sz w:val="18"/>
          <w:szCs w:val="18"/>
          <w:u w:val="single"/>
          <w:lang w:val="uk-UA"/>
        </w:rPr>
      </w:pPr>
      <w:r w:rsidRPr="005A2E0E">
        <w:rPr>
          <w:sz w:val="18"/>
          <w:szCs w:val="18"/>
          <w:u w:val="single"/>
          <w:lang w:val="uk-UA"/>
        </w:rPr>
        <w:t>(посада, військове звання , прізвище,</w:t>
      </w:r>
      <w:r w:rsidR="005A2E0E">
        <w:rPr>
          <w:sz w:val="18"/>
          <w:szCs w:val="18"/>
          <w:u w:val="single"/>
          <w:lang w:val="uk-UA"/>
        </w:rPr>
        <w:t xml:space="preserve"> </w:t>
      </w:r>
      <w:r w:rsidRPr="005A2E0E">
        <w:rPr>
          <w:sz w:val="18"/>
          <w:szCs w:val="18"/>
          <w:u w:val="single"/>
          <w:lang w:val="uk-UA"/>
        </w:rPr>
        <w:t>ініціали та підпис)</w:t>
      </w:r>
    </w:p>
    <w:p w:rsidR="00FA7B01" w:rsidRPr="003B4B0C" w:rsidRDefault="00C479E1" w:rsidP="00C479E1">
      <w:pPr>
        <w:ind w:right="-1"/>
        <w:jc w:val="both"/>
        <w:rPr>
          <w:sz w:val="28"/>
          <w:szCs w:val="28"/>
          <w:lang w:val="uk-UA"/>
        </w:rPr>
      </w:pPr>
      <w:r w:rsidRPr="00C479E1">
        <w:rPr>
          <w:sz w:val="28"/>
          <w:szCs w:val="28"/>
          <w:u w:val="single"/>
          <w:lang w:val="uk-UA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  </w:t>
      </w:r>
      <w:r w:rsidRPr="00C479E1">
        <w:rPr>
          <w:sz w:val="28"/>
          <w:szCs w:val="28"/>
          <w:u w:val="single"/>
          <w:lang w:val="uk-UA"/>
        </w:rPr>
        <w:t xml:space="preserve"> » </w:t>
      </w:r>
      <w:r w:rsidR="005A2E0E">
        <w:rPr>
          <w:sz w:val="28"/>
          <w:szCs w:val="28"/>
          <w:u w:val="single"/>
          <w:lang w:val="uk-UA"/>
        </w:rPr>
        <w:t xml:space="preserve">                  </w:t>
      </w:r>
      <w:r w:rsidRPr="00C479E1">
        <w:rPr>
          <w:sz w:val="28"/>
          <w:szCs w:val="28"/>
          <w:u w:val="single"/>
          <w:lang w:val="uk-UA"/>
        </w:rPr>
        <w:t xml:space="preserve"> 202</w:t>
      </w:r>
      <w:r w:rsidR="009C1AEA">
        <w:rPr>
          <w:sz w:val="28"/>
          <w:szCs w:val="28"/>
          <w:u w:val="single"/>
          <w:lang w:val="uk-UA"/>
        </w:rPr>
        <w:t>_</w:t>
      </w:r>
      <w:r w:rsidRPr="00C479E1">
        <w:rPr>
          <w:sz w:val="28"/>
          <w:szCs w:val="28"/>
          <w:u w:val="single"/>
          <w:lang w:val="uk-UA"/>
        </w:rPr>
        <w:t xml:space="preserve"> року</w:t>
      </w:r>
    </w:p>
    <w:sectPr w:rsidR="00FA7B01" w:rsidRPr="003B4B0C" w:rsidSect="00FB2EC6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95D84"/>
    <w:rsid w:val="000B4A43"/>
    <w:rsid w:val="000C1FB6"/>
    <w:rsid w:val="000E0522"/>
    <w:rsid w:val="000E1469"/>
    <w:rsid w:val="000E2781"/>
    <w:rsid w:val="00100252"/>
    <w:rsid w:val="00193809"/>
    <w:rsid w:val="001C5D7F"/>
    <w:rsid w:val="001C6CCD"/>
    <w:rsid w:val="001D62E0"/>
    <w:rsid w:val="001F13BD"/>
    <w:rsid w:val="002030FE"/>
    <w:rsid w:val="002259B3"/>
    <w:rsid w:val="002260B7"/>
    <w:rsid w:val="00234F6F"/>
    <w:rsid w:val="00261805"/>
    <w:rsid w:val="002A3DDB"/>
    <w:rsid w:val="002B228C"/>
    <w:rsid w:val="002B6C81"/>
    <w:rsid w:val="002C77E8"/>
    <w:rsid w:val="002D1BDE"/>
    <w:rsid w:val="002E7EA2"/>
    <w:rsid w:val="0032758E"/>
    <w:rsid w:val="00346C68"/>
    <w:rsid w:val="0035014C"/>
    <w:rsid w:val="003523B5"/>
    <w:rsid w:val="003566B4"/>
    <w:rsid w:val="00377183"/>
    <w:rsid w:val="00384900"/>
    <w:rsid w:val="003859D8"/>
    <w:rsid w:val="00390186"/>
    <w:rsid w:val="003A6109"/>
    <w:rsid w:val="003B0378"/>
    <w:rsid w:val="003B4B0C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F21BC"/>
    <w:rsid w:val="0060247B"/>
    <w:rsid w:val="00616BD1"/>
    <w:rsid w:val="006324E7"/>
    <w:rsid w:val="0063633A"/>
    <w:rsid w:val="00641B28"/>
    <w:rsid w:val="00656EBE"/>
    <w:rsid w:val="006707B4"/>
    <w:rsid w:val="006829EB"/>
    <w:rsid w:val="006A33C3"/>
    <w:rsid w:val="006D3CF8"/>
    <w:rsid w:val="006E14A5"/>
    <w:rsid w:val="007029DE"/>
    <w:rsid w:val="00710C27"/>
    <w:rsid w:val="0071627B"/>
    <w:rsid w:val="00746DD3"/>
    <w:rsid w:val="00766ECB"/>
    <w:rsid w:val="007812C5"/>
    <w:rsid w:val="007B262F"/>
    <w:rsid w:val="007C164A"/>
    <w:rsid w:val="007C5D86"/>
    <w:rsid w:val="007D2072"/>
    <w:rsid w:val="007D7B30"/>
    <w:rsid w:val="007F5DDA"/>
    <w:rsid w:val="00811F27"/>
    <w:rsid w:val="0082294B"/>
    <w:rsid w:val="00823308"/>
    <w:rsid w:val="00826B97"/>
    <w:rsid w:val="00837B35"/>
    <w:rsid w:val="0085048A"/>
    <w:rsid w:val="00852A8E"/>
    <w:rsid w:val="008809A0"/>
    <w:rsid w:val="008E492F"/>
    <w:rsid w:val="009029B9"/>
    <w:rsid w:val="00932A3C"/>
    <w:rsid w:val="00981B3C"/>
    <w:rsid w:val="00997DC9"/>
    <w:rsid w:val="009C1AEA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72E5"/>
    <w:rsid w:val="00A851A9"/>
    <w:rsid w:val="00A92CE8"/>
    <w:rsid w:val="00AA2845"/>
    <w:rsid w:val="00AA463A"/>
    <w:rsid w:val="00AA5B31"/>
    <w:rsid w:val="00AA6F91"/>
    <w:rsid w:val="00AB13D9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32F0C"/>
    <w:rsid w:val="00C32FE6"/>
    <w:rsid w:val="00C3541F"/>
    <w:rsid w:val="00C479E1"/>
    <w:rsid w:val="00CB18CD"/>
    <w:rsid w:val="00CB6910"/>
    <w:rsid w:val="00CE6636"/>
    <w:rsid w:val="00D0291E"/>
    <w:rsid w:val="00D53736"/>
    <w:rsid w:val="00D73B8E"/>
    <w:rsid w:val="00D919EC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6A01"/>
    <w:rsid w:val="00EB39CB"/>
    <w:rsid w:val="00EB7649"/>
    <w:rsid w:val="00EC78D5"/>
    <w:rsid w:val="00EE4BCB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9695E83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ru-RU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 Narrow" w:hAnsi="Arial Narrow"/>
      <w:sz w:val="28"/>
      <w:lang w:val="uk-U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  <w:lang w:val="uk-UA"/>
    </w:rPr>
  </w:style>
  <w:style w:type="paragraph" w:styleId="BodyText">
    <w:name w:val="Body Text"/>
    <w:basedOn w:val="Normal"/>
    <w:pPr>
      <w:jc w:val="both"/>
    </w:pPr>
    <w:rPr>
      <w:sz w:val="28"/>
      <w:lang w:val="uk-UA" w:eastAsia="ru-RU"/>
    </w:rPr>
  </w:style>
  <w:style w:type="paragraph" w:styleId="Footer">
    <w:name w:val="footer"/>
    <w:basedOn w:val="Normal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BalloonText">
    <w:name w:val="Balloon Text"/>
    <w:basedOn w:val="Normal"/>
    <w:link w:val="BalloonTextChar"/>
    <w:rsid w:val="00BB47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Files\Microsoft Office\Шаблоны\Normal1.dot</Template>
  <TotalTime>2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Олександр</cp:lastModifiedBy>
  <cp:revision>2</cp:revision>
  <cp:lastPrinted>2025-12-29T10:48:00Z</cp:lastPrinted>
  <dcterms:created xsi:type="dcterms:W3CDTF">2025-12-29T10:53:00Z</dcterms:created>
  <dcterms:modified xsi:type="dcterms:W3CDTF">2025-12-29T10:53:00Z</dcterms:modified>
</cp:coreProperties>
</file>