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72425" w14:textId="77777777"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46429408" w14:textId="77777777" w:rsidR="006D3CF8" w:rsidRPr="00A12AE5" w:rsidRDefault="006D3CF8" w:rsidP="006D3CF8">
      <w:pPr>
        <w:pStyle w:val="a5"/>
        <w:tabs>
          <w:tab w:val="clear" w:pos="4677"/>
          <w:tab w:val="clear" w:pos="9355"/>
        </w:tabs>
        <w:rPr>
          <w:sz w:val="28"/>
          <w:szCs w:val="28"/>
        </w:rPr>
      </w:pPr>
    </w:p>
    <w:p w14:paraId="0335C2AA" w14:textId="1065E813" w:rsidR="00DD4220" w:rsidRPr="007D7B30" w:rsidRDefault="00B15973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8B4F6E" w:rsidRPr="008B4F6E">
        <w:rPr>
          <w:i/>
          <w:iCs/>
          <w:sz w:val="28"/>
          <w:szCs w:val="28"/>
          <w:u w:val="single"/>
        </w:rPr>
        <w:t xml:space="preserve">старший </w:t>
      </w:r>
      <w:r w:rsidR="00F77999">
        <w:rPr>
          <w:i/>
          <w:iCs/>
          <w:sz w:val="28"/>
          <w:szCs w:val="28"/>
          <w:u w:val="single"/>
        </w:rPr>
        <w:t>с</w:t>
      </w:r>
      <w:r w:rsidR="00A82DBE">
        <w:rPr>
          <w:i/>
          <w:iCs/>
          <w:sz w:val="28"/>
          <w:szCs w:val="28"/>
          <w:u w:val="single"/>
        </w:rPr>
        <w:t>ержант</w:t>
      </w:r>
    </w:p>
    <w:p w14:paraId="4079995F" w14:textId="0766FB53" w:rsidR="00060596" w:rsidRPr="00AA2845" w:rsidRDefault="00B46F0C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8B4F6E">
        <w:rPr>
          <w:i/>
          <w:sz w:val="28"/>
          <w:szCs w:val="28"/>
          <w:u w:val="single"/>
        </w:rPr>
        <w:t>ВАСИЛЮК</w:t>
      </w:r>
      <w:r w:rsidR="00B15973" w:rsidRPr="00B46F0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8B4F6E">
        <w:rPr>
          <w:i/>
          <w:sz w:val="28"/>
          <w:szCs w:val="28"/>
          <w:u w:val="single"/>
        </w:rPr>
        <w:t>АНДРІЙ</w:t>
      </w:r>
      <w:r w:rsidR="00384900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8B4F6E">
        <w:rPr>
          <w:i/>
          <w:sz w:val="28"/>
          <w:szCs w:val="28"/>
          <w:u w:val="single"/>
        </w:rPr>
        <w:t>ВАСИЛЬОВИЧ</w:t>
      </w:r>
    </w:p>
    <w:p w14:paraId="13FDB266" w14:textId="77777777"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A82DBE">
        <w:rPr>
          <w:i/>
          <w:iCs/>
          <w:sz w:val="28"/>
          <w:szCs w:val="28"/>
          <w:u w:val="single"/>
          <w:lang w:val="uk-UA"/>
        </w:rPr>
        <w:t>інструктор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14:paraId="06B1B838" w14:textId="77777777"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14:paraId="6AF4E28E" w14:textId="77777777"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14:paraId="4FA453DA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14:paraId="6E31AC2F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14:paraId="02A766B0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Pr="007602AB">
        <w:rPr>
          <w:i/>
          <w:sz w:val="28"/>
        </w:rPr>
        <w:t>.</w:t>
      </w:r>
    </w:p>
    <w:p w14:paraId="6B1B18B8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14:paraId="09904030" w14:textId="77777777" w:rsidR="00F27451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14:paraId="7DFB26DC" w14:textId="77777777" w:rsidR="00B0101D" w:rsidRPr="007602AB" w:rsidRDefault="00B0101D" w:rsidP="005F21BC">
      <w:pPr>
        <w:jc w:val="both"/>
        <w:rPr>
          <w:i/>
          <w:sz w:val="28"/>
        </w:rPr>
      </w:pPr>
    </w:p>
    <w:p w14:paraId="270EB352" w14:textId="051BB14D" w:rsidR="00FB2EC6" w:rsidRPr="007738A1" w:rsidRDefault="00FB2EC6" w:rsidP="00FB2EC6">
      <w:pPr>
        <w:ind w:right="-1"/>
        <w:jc w:val="both"/>
        <w:outlineLvl w:val="0"/>
        <w:rPr>
          <w:i/>
          <w:sz w:val="28"/>
          <w:lang w:val="uk-UA"/>
        </w:rPr>
      </w:pPr>
      <w:r>
        <w:rPr>
          <w:i/>
          <w:sz w:val="28"/>
        </w:rPr>
        <w:t xml:space="preserve">ВИСНОВОК: </w:t>
      </w:r>
      <w:r w:rsidR="004B3D6D">
        <w:rPr>
          <w:i/>
          <w:sz w:val="28"/>
          <w:lang w:val="uk-UA"/>
        </w:rPr>
        <w:t>р</w:t>
      </w:r>
      <w:r w:rsidR="007C5D86">
        <w:rPr>
          <w:i/>
          <w:sz w:val="28"/>
          <w:lang w:val="uk-UA"/>
        </w:rPr>
        <w:t xml:space="preserve">екомендовано на курси </w:t>
      </w:r>
      <w:r w:rsidR="008B4F6E">
        <w:rPr>
          <w:i/>
          <w:sz w:val="28"/>
          <w:lang w:val="uk-UA"/>
        </w:rPr>
        <w:t>лідерства середнього рівня.</w:t>
      </w:r>
    </w:p>
    <w:p w14:paraId="7A020BC1" w14:textId="77777777" w:rsidR="00FB2EC6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14:paraId="3B89E971" w14:textId="77777777"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14:paraId="34CD777B" w14:textId="77777777" w:rsidR="00C32F0C" w:rsidRPr="00D73B8E" w:rsidRDefault="007719B5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обовʼязки</w:t>
      </w:r>
      <w:proofErr w:type="spellEnd"/>
      <w:r>
        <w:rPr>
          <w:sz w:val="28"/>
          <w:szCs w:val="28"/>
          <w:u w:val="single"/>
          <w:lang w:val="uk-UA"/>
        </w:rPr>
        <w:t xml:space="preserve"> к</w:t>
      </w:r>
      <w:r w:rsidR="00D73B8E">
        <w:rPr>
          <w:sz w:val="28"/>
          <w:szCs w:val="28"/>
          <w:u w:val="single"/>
          <w:lang w:val="uk-UA"/>
        </w:rPr>
        <w:t>омандир</w:t>
      </w:r>
      <w:r>
        <w:rPr>
          <w:sz w:val="28"/>
          <w:szCs w:val="28"/>
          <w:u w:val="single"/>
          <w:lang w:val="uk-UA"/>
        </w:rPr>
        <w:t>а</w:t>
      </w:r>
      <w:r w:rsidR="00D73B8E">
        <w:rPr>
          <w:sz w:val="28"/>
          <w:szCs w:val="28"/>
          <w:u w:val="single"/>
          <w:lang w:val="uk-UA"/>
        </w:rPr>
        <w:t xml:space="preserve"> </w:t>
      </w:r>
      <w:r w:rsidR="00A31B92">
        <w:rPr>
          <w:sz w:val="28"/>
          <w:szCs w:val="28"/>
          <w:u w:val="single"/>
          <w:lang w:val="uk-UA"/>
        </w:rPr>
        <w:t>1</w:t>
      </w:r>
      <w:r w:rsidR="00D73B8E">
        <w:rPr>
          <w:sz w:val="28"/>
          <w:szCs w:val="28"/>
          <w:u w:val="single"/>
          <w:lang w:val="uk-UA"/>
        </w:rPr>
        <w:t xml:space="preserve"> навчальної роти</w:t>
      </w:r>
    </w:p>
    <w:p w14:paraId="496D84F2" w14:textId="3F066207" w:rsidR="00C32F0C" w:rsidRPr="007719B5" w:rsidRDefault="007719B5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 w:rsidRPr="007719B5">
        <w:rPr>
          <w:sz w:val="28"/>
          <w:szCs w:val="28"/>
          <w:u w:val="single"/>
          <w:lang w:val="uk-UA"/>
        </w:rPr>
        <w:t>лейтенант</w:t>
      </w:r>
      <w:r w:rsidRPr="007719B5">
        <w:rPr>
          <w:sz w:val="28"/>
          <w:szCs w:val="28"/>
          <w:u w:val="single"/>
          <w:lang w:val="uk-UA"/>
        </w:rPr>
        <w:tab/>
        <w:t>Богдан ГЕНЗЕЛЬ</w:t>
      </w:r>
    </w:p>
    <w:p w14:paraId="09921AE6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451E9B02" w14:textId="77777777"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>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422D7112" w14:textId="77777777"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6457951B" w14:textId="77777777" w:rsidR="00C479E1" w:rsidRPr="00C32F0C" w:rsidRDefault="00C479E1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0F001749" w14:textId="77777777" w:rsidR="00C32F0C" w:rsidRPr="00C32F0C" w:rsidRDefault="008740ED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</w:t>
      </w:r>
      <w:r w:rsidR="00383F75">
        <w:rPr>
          <w:sz w:val="28"/>
          <w:szCs w:val="28"/>
          <w:u w:val="single"/>
          <w:lang w:val="uk-UA"/>
        </w:rPr>
        <w:t>вʼязки</w:t>
      </w:r>
      <w:proofErr w:type="spellEnd"/>
      <w:r w:rsidR="00383F75">
        <w:rPr>
          <w:sz w:val="28"/>
          <w:szCs w:val="28"/>
          <w:u w:val="single"/>
          <w:lang w:val="uk-UA"/>
        </w:rPr>
        <w:t xml:space="preserve"> к</w:t>
      </w:r>
      <w:proofErr w:type="spellStart"/>
      <w:r w:rsidR="00C32F0C" w:rsidRPr="00C32F0C">
        <w:rPr>
          <w:sz w:val="28"/>
          <w:szCs w:val="28"/>
          <w:u w:val="single"/>
        </w:rPr>
        <w:t>омандир</w:t>
      </w:r>
      <w:proofErr w:type="spellEnd"/>
      <w:r w:rsidR="00383F75">
        <w:rPr>
          <w:sz w:val="28"/>
          <w:szCs w:val="28"/>
          <w:u w:val="single"/>
          <w:lang w:val="uk-UA"/>
        </w:rPr>
        <w:t>а</w:t>
      </w:r>
      <w:r w:rsidR="00C32F0C" w:rsidRPr="00C32F0C">
        <w:rPr>
          <w:sz w:val="28"/>
          <w:szCs w:val="28"/>
          <w:u w:val="single"/>
        </w:rPr>
        <w:t xml:space="preserve"> 1 </w:t>
      </w:r>
      <w:r w:rsidR="00C32F0C" w:rsidRPr="00C32F0C">
        <w:rPr>
          <w:sz w:val="28"/>
          <w:szCs w:val="28"/>
          <w:u w:val="single"/>
          <w:lang w:val="uk-UA"/>
        </w:rPr>
        <w:t>навчально</w:t>
      </w:r>
      <w:r w:rsidR="00EB7649">
        <w:rPr>
          <w:sz w:val="28"/>
          <w:szCs w:val="28"/>
          <w:u w:val="single"/>
          <w:lang w:val="uk-UA"/>
        </w:rPr>
        <w:t>го</w:t>
      </w:r>
      <w:r w:rsidR="00C32F0C" w:rsidRPr="00C32F0C">
        <w:rPr>
          <w:sz w:val="28"/>
          <w:szCs w:val="28"/>
          <w:u w:val="single"/>
          <w:lang w:val="uk-UA"/>
        </w:rPr>
        <w:t xml:space="preserve"> батальйону</w:t>
      </w:r>
    </w:p>
    <w:p w14:paraId="118A0345" w14:textId="77777777" w:rsidR="00C32F0C" w:rsidRPr="00383F75" w:rsidRDefault="007719B5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</w:t>
      </w:r>
      <w:r w:rsidR="00383F75">
        <w:rPr>
          <w:sz w:val="28"/>
          <w:szCs w:val="28"/>
          <w:u w:val="single"/>
          <w:lang w:val="uk-UA"/>
        </w:rPr>
        <w:t>айор</w:t>
      </w:r>
      <w:r>
        <w:rPr>
          <w:sz w:val="28"/>
          <w:szCs w:val="28"/>
          <w:u w:val="single"/>
          <w:lang w:val="uk-UA"/>
        </w:rPr>
        <w:tab/>
      </w:r>
      <w:r w:rsidR="00383F75">
        <w:rPr>
          <w:sz w:val="28"/>
          <w:szCs w:val="28"/>
          <w:u w:val="single"/>
          <w:lang w:val="uk-UA"/>
        </w:rPr>
        <w:t>Андрій МАЛАШКЕВИЧ</w:t>
      </w:r>
    </w:p>
    <w:p w14:paraId="76AC26EF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455E99DB" w14:textId="77777777" w:rsid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 xml:space="preserve"> » </w:t>
      </w:r>
      <w:r w:rsidR="005A2E0E"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59414A49" w14:textId="77777777" w:rsidR="00C479E1" w:rsidRPr="00C32F0C" w:rsidRDefault="00C479E1" w:rsidP="00C32F0C">
      <w:pPr>
        <w:ind w:right="-1"/>
        <w:jc w:val="both"/>
        <w:rPr>
          <w:sz w:val="28"/>
          <w:szCs w:val="28"/>
          <w:u w:val="single"/>
        </w:rPr>
      </w:pPr>
    </w:p>
    <w:p w14:paraId="38CBC9A8" w14:textId="77777777" w:rsidR="00C32F0C" w:rsidRP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</w:p>
    <w:p w14:paraId="7D040486" w14:textId="77777777" w:rsidR="00C479E1" w:rsidRPr="00C479E1" w:rsidRDefault="00D73B8E" w:rsidP="00C479E1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Тимчасово виконуючий обов’язки командира</w:t>
      </w:r>
      <w:r w:rsidR="00C479E1" w:rsidRPr="00C479E1">
        <w:rPr>
          <w:sz w:val="28"/>
          <w:szCs w:val="28"/>
          <w:u w:val="single"/>
          <w:lang w:val="uk-UA"/>
        </w:rPr>
        <w:t xml:space="preserve"> військової частини А2900</w:t>
      </w:r>
    </w:p>
    <w:p w14:paraId="1E2E885C" w14:textId="7B8718FC" w:rsidR="00C479E1" w:rsidRPr="00C479E1" w:rsidRDefault="00C479E1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 w:rsidRPr="00C479E1">
        <w:rPr>
          <w:sz w:val="28"/>
          <w:szCs w:val="28"/>
          <w:u w:val="single"/>
          <w:lang w:val="uk-UA"/>
        </w:rPr>
        <w:t>полковник</w:t>
      </w:r>
      <w:r w:rsidR="007719B5">
        <w:rPr>
          <w:sz w:val="28"/>
          <w:szCs w:val="28"/>
          <w:u w:val="single"/>
          <w:lang w:val="uk-UA"/>
        </w:rPr>
        <w:tab/>
      </w:r>
      <w:r w:rsidR="008B4F6E">
        <w:rPr>
          <w:sz w:val="28"/>
          <w:szCs w:val="28"/>
          <w:u w:val="single"/>
          <w:lang w:val="uk-UA"/>
        </w:rPr>
        <w:t>Олександр ГУЛІЦЬКИЙ</w:t>
      </w:r>
    </w:p>
    <w:p w14:paraId="7A31F8AD" w14:textId="77777777" w:rsidR="00C479E1" w:rsidRPr="005A2E0E" w:rsidRDefault="00C479E1" w:rsidP="005A2E0E">
      <w:pPr>
        <w:ind w:right="-1"/>
        <w:jc w:val="center"/>
        <w:rPr>
          <w:sz w:val="18"/>
          <w:szCs w:val="18"/>
          <w:u w:val="single"/>
          <w:lang w:val="uk-UA"/>
        </w:rPr>
      </w:pPr>
      <w:r w:rsidRPr="005A2E0E">
        <w:rPr>
          <w:sz w:val="18"/>
          <w:szCs w:val="18"/>
          <w:u w:val="single"/>
          <w:lang w:val="uk-UA"/>
        </w:rPr>
        <w:t>(посада, військове звання , прізвище,</w:t>
      </w:r>
      <w:r w:rsidR="005A2E0E">
        <w:rPr>
          <w:sz w:val="18"/>
          <w:szCs w:val="18"/>
          <w:u w:val="single"/>
          <w:lang w:val="uk-UA"/>
        </w:rPr>
        <w:t xml:space="preserve"> </w:t>
      </w:r>
      <w:r w:rsidRPr="005A2E0E">
        <w:rPr>
          <w:sz w:val="18"/>
          <w:szCs w:val="18"/>
          <w:u w:val="single"/>
          <w:lang w:val="uk-UA"/>
        </w:rPr>
        <w:t>ініціали та підпис)</w:t>
      </w:r>
    </w:p>
    <w:p w14:paraId="6A1DFB15" w14:textId="77777777" w:rsidR="00FA7B01" w:rsidRPr="003B4B0C" w:rsidRDefault="00C479E1" w:rsidP="00C479E1">
      <w:pPr>
        <w:ind w:right="-1"/>
        <w:jc w:val="both"/>
        <w:rPr>
          <w:sz w:val="28"/>
          <w:szCs w:val="28"/>
          <w:lang w:val="uk-UA"/>
        </w:rPr>
      </w:pPr>
      <w:r w:rsidRPr="00C479E1">
        <w:rPr>
          <w:sz w:val="28"/>
          <w:szCs w:val="28"/>
          <w:u w:val="single"/>
          <w:lang w:val="uk-UA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  </w:t>
      </w:r>
      <w:r w:rsidRPr="00C479E1">
        <w:rPr>
          <w:sz w:val="28"/>
          <w:szCs w:val="28"/>
          <w:u w:val="single"/>
          <w:lang w:val="uk-UA"/>
        </w:rPr>
        <w:t xml:space="preserve"> » </w:t>
      </w:r>
      <w:r w:rsidR="005A2E0E">
        <w:rPr>
          <w:sz w:val="28"/>
          <w:szCs w:val="28"/>
          <w:u w:val="single"/>
          <w:lang w:val="uk-UA"/>
        </w:rPr>
        <w:t xml:space="preserve">                  </w:t>
      </w:r>
      <w:r w:rsidRPr="00C479E1">
        <w:rPr>
          <w:sz w:val="28"/>
          <w:szCs w:val="28"/>
          <w:u w:val="single"/>
          <w:lang w:val="uk-UA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479E1">
        <w:rPr>
          <w:sz w:val="28"/>
          <w:szCs w:val="28"/>
          <w:u w:val="single"/>
          <w:lang w:val="uk-UA"/>
        </w:rPr>
        <w:t xml:space="preserve"> року</w:t>
      </w:r>
    </w:p>
    <w:sectPr w:rsidR="00FA7B01" w:rsidRPr="003B4B0C" w:rsidSect="00FB2EC6">
      <w:pgSz w:w="11906" w:h="16838" w:code="9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6DB9"/>
    <w:multiLevelType w:val="singleLevel"/>
    <w:tmpl w:val="48184DAE"/>
    <w:lvl w:ilvl="0">
      <w:start w:val="1967"/>
      <w:numFmt w:val="bullet"/>
      <w:lvlText w:val="-"/>
      <w:lvlJc w:val="left"/>
      <w:pPr>
        <w:tabs>
          <w:tab w:val="num" w:pos="3904"/>
        </w:tabs>
        <w:ind w:left="3904" w:hanging="360"/>
      </w:pPr>
      <w:rPr>
        <w:rFonts w:ascii="Times New Roman" w:hAnsi="Times New Roman" w:hint="default"/>
      </w:rPr>
    </w:lvl>
  </w:abstractNum>
  <w:num w:numId="1" w16cid:durableId="651451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F8"/>
    <w:rsid w:val="000112C6"/>
    <w:rsid w:val="00021643"/>
    <w:rsid w:val="00034F5C"/>
    <w:rsid w:val="0005566D"/>
    <w:rsid w:val="00055CA3"/>
    <w:rsid w:val="00060596"/>
    <w:rsid w:val="000705B9"/>
    <w:rsid w:val="00095D84"/>
    <w:rsid w:val="000B4A43"/>
    <w:rsid w:val="000C1FB6"/>
    <w:rsid w:val="000E0522"/>
    <w:rsid w:val="000E1469"/>
    <w:rsid w:val="000E2781"/>
    <w:rsid w:val="00100252"/>
    <w:rsid w:val="00193809"/>
    <w:rsid w:val="001C5D7F"/>
    <w:rsid w:val="001C6CCD"/>
    <w:rsid w:val="001D62E0"/>
    <w:rsid w:val="001F13BD"/>
    <w:rsid w:val="002030FE"/>
    <w:rsid w:val="002259B3"/>
    <w:rsid w:val="002260B7"/>
    <w:rsid w:val="00234F6F"/>
    <w:rsid w:val="00261805"/>
    <w:rsid w:val="002A3DDB"/>
    <w:rsid w:val="002B228C"/>
    <w:rsid w:val="002B6C81"/>
    <w:rsid w:val="002C77E8"/>
    <w:rsid w:val="002D1BDE"/>
    <w:rsid w:val="002E7EA2"/>
    <w:rsid w:val="0032758E"/>
    <w:rsid w:val="00346C68"/>
    <w:rsid w:val="0035014C"/>
    <w:rsid w:val="003523B5"/>
    <w:rsid w:val="003566B4"/>
    <w:rsid w:val="00377183"/>
    <w:rsid w:val="00383F75"/>
    <w:rsid w:val="00384900"/>
    <w:rsid w:val="003859D8"/>
    <w:rsid w:val="00390186"/>
    <w:rsid w:val="003A6109"/>
    <w:rsid w:val="003B0378"/>
    <w:rsid w:val="003B4B0C"/>
    <w:rsid w:val="00447103"/>
    <w:rsid w:val="004571C8"/>
    <w:rsid w:val="0046737F"/>
    <w:rsid w:val="00471F92"/>
    <w:rsid w:val="0047216B"/>
    <w:rsid w:val="00476178"/>
    <w:rsid w:val="004929AD"/>
    <w:rsid w:val="004B1197"/>
    <w:rsid w:val="004B3D6D"/>
    <w:rsid w:val="00516048"/>
    <w:rsid w:val="005241BC"/>
    <w:rsid w:val="00534637"/>
    <w:rsid w:val="0054011A"/>
    <w:rsid w:val="00544C93"/>
    <w:rsid w:val="005506AF"/>
    <w:rsid w:val="00550BD6"/>
    <w:rsid w:val="00552303"/>
    <w:rsid w:val="00583DE5"/>
    <w:rsid w:val="005A2E0E"/>
    <w:rsid w:val="005B5387"/>
    <w:rsid w:val="005D190A"/>
    <w:rsid w:val="005F21BC"/>
    <w:rsid w:val="0060247B"/>
    <w:rsid w:val="00616BD1"/>
    <w:rsid w:val="00630B9C"/>
    <w:rsid w:val="006324E7"/>
    <w:rsid w:val="0063633A"/>
    <w:rsid w:val="00641B28"/>
    <w:rsid w:val="00656EBE"/>
    <w:rsid w:val="006707B4"/>
    <w:rsid w:val="006829EB"/>
    <w:rsid w:val="006A33C3"/>
    <w:rsid w:val="006D3CF8"/>
    <w:rsid w:val="007029DE"/>
    <w:rsid w:val="00710C27"/>
    <w:rsid w:val="0071627B"/>
    <w:rsid w:val="00746DD3"/>
    <w:rsid w:val="00766ECB"/>
    <w:rsid w:val="007719B5"/>
    <w:rsid w:val="007738A1"/>
    <w:rsid w:val="007812C5"/>
    <w:rsid w:val="007B262F"/>
    <w:rsid w:val="007C164A"/>
    <w:rsid w:val="007C5D86"/>
    <w:rsid w:val="007D2072"/>
    <w:rsid w:val="007D7B30"/>
    <w:rsid w:val="007F5DDA"/>
    <w:rsid w:val="00811F27"/>
    <w:rsid w:val="0082294B"/>
    <w:rsid w:val="00823308"/>
    <w:rsid w:val="00837B35"/>
    <w:rsid w:val="0085048A"/>
    <w:rsid w:val="00852A8E"/>
    <w:rsid w:val="008740ED"/>
    <w:rsid w:val="008809A0"/>
    <w:rsid w:val="008B4F6E"/>
    <w:rsid w:val="008E492F"/>
    <w:rsid w:val="009029B9"/>
    <w:rsid w:val="00932A3C"/>
    <w:rsid w:val="00981B3C"/>
    <w:rsid w:val="0099048F"/>
    <w:rsid w:val="00997DC9"/>
    <w:rsid w:val="009E358A"/>
    <w:rsid w:val="009E3593"/>
    <w:rsid w:val="00A0063E"/>
    <w:rsid w:val="00A06EAA"/>
    <w:rsid w:val="00A12AE5"/>
    <w:rsid w:val="00A178A0"/>
    <w:rsid w:val="00A31B92"/>
    <w:rsid w:val="00A505F3"/>
    <w:rsid w:val="00A70236"/>
    <w:rsid w:val="00A7099B"/>
    <w:rsid w:val="00A771F0"/>
    <w:rsid w:val="00A772E5"/>
    <w:rsid w:val="00A82DBE"/>
    <w:rsid w:val="00A851A9"/>
    <w:rsid w:val="00A92CE8"/>
    <w:rsid w:val="00AA2845"/>
    <w:rsid w:val="00AA463A"/>
    <w:rsid w:val="00AA5B31"/>
    <w:rsid w:val="00AA6F91"/>
    <w:rsid w:val="00AB13D9"/>
    <w:rsid w:val="00AD6F3D"/>
    <w:rsid w:val="00AE684E"/>
    <w:rsid w:val="00AE6B5A"/>
    <w:rsid w:val="00B0101D"/>
    <w:rsid w:val="00B011AE"/>
    <w:rsid w:val="00B103B0"/>
    <w:rsid w:val="00B15973"/>
    <w:rsid w:val="00B46F0C"/>
    <w:rsid w:val="00B94126"/>
    <w:rsid w:val="00BA2AE6"/>
    <w:rsid w:val="00BA4A60"/>
    <w:rsid w:val="00BA4C6C"/>
    <w:rsid w:val="00BB0B83"/>
    <w:rsid w:val="00BB0C0F"/>
    <w:rsid w:val="00BB477A"/>
    <w:rsid w:val="00BC2C4E"/>
    <w:rsid w:val="00BD2720"/>
    <w:rsid w:val="00BD42B0"/>
    <w:rsid w:val="00BD4FD2"/>
    <w:rsid w:val="00C004DC"/>
    <w:rsid w:val="00C129BE"/>
    <w:rsid w:val="00C1415A"/>
    <w:rsid w:val="00C14C21"/>
    <w:rsid w:val="00C32F0C"/>
    <w:rsid w:val="00C32FE6"/>
    <w:rsid w:val="00C3541F"/>
    <w:rsid w:val="00C479E1"/>
    <w:rsid w:val="00CB18CD"/>
    <w:rsid w:val="00CB6910"/>
    <w:rsid w:val="00CE6636"/>
    <w:rsid w:val="00D0291E"/>
    <w:rsid w:val="00D53736"/>
    <w:rsid w:val="00D73B8E"/>
    <w:rsid w:val="00D919EC"/>
    <w:rsid w:val="00DD075D"/>
    <w:rsid w:val="00DD4220"/>
    <w:rsid w:val="00DE42AD"/>
    <w:rsid w:val="00E070EA"/>
    <w:rsid w:val="00E20F5C"/>
    <w:rsid w:val="00E31285"/>
    <w:rsid w:val="00E57992"/>
    <w:rsid w:val="00E67A28"/>
    <w:rsid w:val="00E87981"/>
    <w:rsid w:val="00E96A01"/>
    <w:rsid w:val="00EB39CB"/>
    <w:rsid w:val="00EB7649"/>
    <w:rsid w:val="00EC78D5"/>
    <w:rsid w:val="00EE4BCB"/>
    <w:rsid w:val="00F2212B"/>
    <w:rsid w:val="00F27451"/>
    <w:rsid w:val="00F27B75"/>
    <w:rsid w:val="00F459AD"/>
    <w:rsid w:val="00F46714"/>
    <w:rsid w:val="00F72ECC"/>
    <w:rsid w:val="00F77999"/>
    <w:rsid w:val="00F97588"/>
    <w:rsid w:val="00F97654"/>
    <w:rsid w:val="00FA7B01"/>
    <w:rsid w:val="00FB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0765A4"/>
  <w15:chartTrackingRefBased/>
  <w15:docId w15:val="{E036E3D1-038F-7E4A-9916-7A400FEE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ru-RU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rial Narrow" w:hAnsi="Arial Narrow"/>
      <w:sz w:val="28"/>
      <w:lang w:val="uk-UA"/>
    </w:rPr>
  </w:style>
  <w:style w:type="paragraph" w:styleId="2">
    <w:name w:val="Body Text 2"/>
    <w:basedOn w:val="a"/>
    <w:pPr>
      <w:jc w:val="both"/>
    </w:pPr>
    <w:rPr>
      <w:rFonts w:ascii="Arial" w:hAnsi="Arial"/>
      <w:sz w:val="28"/>
      <w:lang w:val="uk-UA"/>
    </w:rPr>
  </w:style>
  <w:style w:type="paragraph" w:styleId="a4">
    <w:name w:val="Body Text"/>
    <w:basedOn w:val="a"/>
    <w:pPr>
      <w:jc w:val="both"/>
    </w:pPr>
    <w:rPr>
      <w:sz w:val="28"/>
      <w:lang w:val="uk-UA" w:eastAsia="ru-RU"/>
    </w:rPr>
  </w:style>
  <w:style w:type="paragraph" w:styleId="a5">
    <w:name w:val="footer"/>
    <w:basedOn w:val="a"/>
    <w:rsid w:val="006D3CF8"/>
    <w:pPr>
      <w:tabs>
        <w:tab w:val="center" w:pos="4677"/>
        <w:tab w:val="right" w:pos="9355"/>
      </w:tabs>
    </w:pPr>
    <w:rPr>
      <w:sz w:val="24"/>
      <w:lang w:val="uk-UA"/>
    </w:rPr>
  </w:style>
  <w:style w:type="paragraph" w:styleId="a6">
    <w:name w:val="Balloon Text"/>
    <w:basedOn w:val="a"/>
    <w:link w:val="a7"/>
    <w:rsid w:val="00BB477A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rsid w:val="00BB477A"/>
    <w:rPr>
      <w:rFonts w:ascii="Segoe UI" w:hAnsi="Segoe UI" w:cs="Segoe UI"/>
      <w:sz w:val="18"/>
      <w:szCs w:val="18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9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Normal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Normal1.dot</Template>
  <TotalTime>8</TotalTime>
  <Pages>1</Pages>
  <Words>1100</Words>
  <Characters>627</Characters>
  <Application>Microsoft Office Word</Application>
  <DocSecurity>0</DocSecurity>
  <Lines>5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СЛУЖБОВА ХАРАКТЕРИСТИКА</vt:lpstr>
      <vt:lpstr>СЛУЖБОВА ХАРАКТЕРИСТИКА</vt:lpstr>
      <vt:lpstr>СЛУЖБОВА ХАРАКТЕРИСТИКА</vt:lpstr>
    </vt:vector>
  </TitlesOfParts>
  <Company>Microsoft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СЛУЖБОВА ХАРАКТЕРИСТИКА</dc:title>
  <dc:subject/>
  <dc:creator>Кривенко</dc:creator>
  <cp:keywords/>
  <cp:lastModifiedBy>1NR</cp:lastModifiedBy>
  <cp:revision>5</cp:revision>
  <cp:lastPrinted>2026-04-19T19:57:00Z</cp:lastPrinted>
  <dcterms:created xsi:type="dcterms:W3CDTF">2026-01-05T14:14:00Z</dcterms:created>
  <dcterms:modified xsi:type="dcterms:W3CDTF">2026-04-19T19:57:00Z</dcterms:modified>
</cp:coreProperties>
</file>