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7CBE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52E952CC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5C1A4AC7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сержант</w:t>
      </w:r>
    </w:p>
    <w:p w14:paraId="77B398FE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БОЙКО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Петро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Петрович</w:t>
      </w:r>
    </w:p>
    <w:p w14:paraId="40014D45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CFE39CB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0FFBDF8A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CBB6CD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4D4BB81E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6CE33754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3CE88F3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0568C0CD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1EB928E1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40620040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0AB08027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30311709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664D76F4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4D961CE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289FCA4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62AE137E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4B2EA28A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571E52D6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415CB941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1D3BC077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18536482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52438972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03FCB96D" w14:textId="77777777" w:rsidR="0044314A" w:rsidRDefault="00000000">
      <w:r>
        <w:br w:type="page"/>
      </w:r>
    </w:p>
    <w:p w14:paraId="11624A5D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02CB9B5E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581426DC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штаб-сержант</w:t>
      </w:r>
    </w:p>
    <w:p w14:paraId="1823AB3B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ЛИСЮК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Володимир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Миколайович</w:t>
      </w:r>
    </w:p>
    <w:p w14:paraId="2B6CB0BB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03C4B58D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2C759DD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3736179B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3134538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3F742633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5EA3E0E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665B7C85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5EC4E78F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42F452B5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215C9F7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08F1C4E7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3E1B7FED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0076ECE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7832A827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4A69DFC5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5ABA6F4B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3D4C6B36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37B9BDBA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6BB04A81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5273112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2B926345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29F71ED7" w14:textId="77777777" w:rsidR="0044314A" w:rsidRDefault="00000000">
      <w:r>
        <w:br w:type="page"/>
      </w:r>
    </w:p>
    <w:p w14:paraId="0866F09B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70291D42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74545A98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старший сержант</w:t>
      </w:r>
    </w:p>
    <w:p w14:paraId="63246F87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КУЧЕР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Артем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Євгенович</w:t>
      </w:r>
    </w:p>
    <w:p w14:paraId="07D7870E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7264E4F9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23B109D6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59D32770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149CE595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62203C33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09B25DC7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1AC44854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7717785B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5A7143F4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4648BC16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6F6466AA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79C37D51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BAB8C7A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F390E7E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2AEDE060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2C58C3C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6FA1869A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22B5B39E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2FB86D92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1504438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0F55EB71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6E361262" w14:textId="77777777" w:rsidR="0044314A" w:rsidRDefault="00000000">
      <w:r>
        <w:br w:type="page"/>
      </w:r>
    </w:p>
    <w:p w14:paraId="2B6C2C9E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6FF87C57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2AC718BB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молодший сержант</w:t>
      </w:r>
    </w:p>
    <w:p w14:paraId="330C92FA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ЛІСОВИЙ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Ярослав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Миколайович</w:t>
      </w:r>
    </w:p>
    <w:p w14:paraId="046F60E2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3FE46C55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391CD57E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223709BC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347D254C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400CB0B2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41E37F92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4FA1D4E3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0E70E1EF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1B983CA8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3A5BC0AA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6CFB061B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75263D88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71370D5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1FDC80E9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694A22D7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5C2774C9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70B82553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637CC6FA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4EA5F54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E57F2AE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3F05DCE5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5EF81561" w14:textId="77777777" w:rsidR="0044314A" w:rsidRDefault="00000000">
      <w:r>
        <w:br w:type="page"/>
      </w:r>
    </w:p>
    <w:p w14:paraId="6E59226C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6C8A708F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160D0A60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молодший сержант</w:t>
      </w:r>
    </w:p>
    <w:p w14:paraId="0D53B20F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ШЛЯПСЬКИЙ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Олександр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Сергійович</w:t>
      </w:r>
    </w:p>
    <w:p w14:paraId="5EE2B13B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39B5FEB9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15F9D454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2C535B2E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14DDC43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1ABC1C10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3D8D5540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720C3E01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5AB3B0AF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3A8E2163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79A39772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13F5F15E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5D396DDA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7F3821B4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2771EA9B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58420BA8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78C61394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61EA1604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6C5B7E07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0CFEC5F0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24FC312D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79F74C88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1F3FFEA9" w14:textId="77777777" w:rsidR="0044314A" w:rsidRDefault="00000000">
      <w:r>
        <w:br w:type="page"/>
      </w:r>
    </w:p>
    <w:p w14:paraId="7519599B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688F82B2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6495DC60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молодший сержант</w:t>
      </w:r>
    </w:p>
    <w:p w14:paraId="6434366D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БЕРЕЖНИЙ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Сергій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Григорович</w:t>
      </w:r>
    </w:p>
    <w:p w14:paraId="4218CE7C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4CB6518C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09635449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42A521A0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5407DE4D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4CE80E62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7D7C9A58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303A0C85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3DFF092F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7C1012C2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0FAC8FA5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6A0F6775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6C00EE62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7AC6219B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1E0428D4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209F07B0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FF6A709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0472AB50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3E22C187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6672AFD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4EE908AC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5CFE8360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2B02F25C" w14:textId="77777777" w:rsidR="0044314A" w:rsidRDefault="00000000">
      <w:r>
        <w:br w:type="page"/>
      </w:r>
    </w:p>
    <w:p w14:paraId="2B189042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68630FD6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3B63791B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молодший сержант</w:t>
      </w:r>
    </w:p>
    <w:p w14:paraId="7229DE04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КАСІМОВ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Тарас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Сергійович</w:t>
      </w:r>
    </w:p>
    <w:p w14:paraId="4B373E28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2158645E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570F29D6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7BC4DFB7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4AC75BAD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5D14E0C6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04FFFF79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6BF87BE1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36B5460C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634D15FF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1F51B719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1CE9FD4C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57A6FD76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3C568231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DCD61F9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2B3474EF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1676C8BF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66000BA5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2ACBA4FD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618554E6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316F756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331B7AC8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40420AA5" w14:textId="77777777" w:rsidR="0044314A" w:rsidRDefault="00000000">
      <w:r>
        <w:br w:type="page"/>
      </w:r>
    </w:p>
    <w:p w14:paraId="409F3A6D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37914350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5AD01420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старший сержант</w:t>
      </w:r>
    </w:p>
    <w:p w14:paraId="7BA0F513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ПЛАКСІЙ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Денис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Сергійович</w:t>
      </w:r>
    </w:p>
    <w:p w14:paraId="68E6D7DB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7AF3D36F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77033239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50AA99EF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3BE04EF3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2741940D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19D96D0C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45393349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3E714DC3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1BC10E4E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584E7F5B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5678A8AA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6DEB5D18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795F4BAA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7E6B2F7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486C9176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8152CA5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2F5E6213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52E54C37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41A9C79A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295B2ED2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2A1FF9E5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27C2843C" w14:textId="77777777" w:rsidR="0044314A" w:rsidRDefault="00000000">
      <w:r>
        <w:br w:type="page"/>
      </w:r>
    </w:p>
    <w:p w14:paraId="6C57B48E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7BB6A5B7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290060AE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старший сержант</w:t>
      </w:r>
    </w:p>
    <w:p w14:paraId="0E89CF27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ПАТИК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Андрій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Павлович</w:t>
      </w:r>
    </w:p>
    <w:p w14:paraId="57DCB9C6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49CFBA05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41202A88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0A0C7FA6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1C89A76C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67E8A2D6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62BBEC51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5E65D3F0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03808957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75217856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2012821E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01166A94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540373A6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237896E0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440E012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27E1046F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7E73CD65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3B9B88F0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58E132BB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2641E14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65E2BF8D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46DB7FB4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6DBF036A" w14:textId="77777777" w:rsidR="0044314A" w:rsidRDefault="00000000">
      <w:r>
        <w:br w:type="page"/>
      </w:r>
    </w:p>
    <w:p w14:paraId="53F2F058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lastRenderedPageBreak/>
        <w:t>СЛУЖБОВА ХАРАКТЕРИСТИКА</w:t>
      </w:r>
    </w:p>
    <w:p w14:paraId="29FB3D1B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2664062F" w14:textId="77777777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B46F0C" w:rsidRPr="00B46F0C">
        <w:rPr>
          <w:sz w:val="28"/>
          <w:szCs w:val="28"/>
        </w:rPr>
        <w:t xml:space="preserve"> </w:t>
      </w:r>
      <w:r w:rsidR="00BA4035" w:rsidRPr="00BA4035">
        <w:rPr>
          <w:i/>
          <w:iCs/>
          <w:sz w:val="28"/>
          <w:szCs w:val="28"/>
          <w:u w:val="single"/>
        </w:rPr>
        <w:t>молодший сержант</w:t>
      </w:r>
    </w:p>
    <w:p w14:paraId="664DF697" w14:textId="77777777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СТУКАЛОВ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Ім’я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Віталій</w:t>
      </w:r>
      <w:r w:rsidR="008C7CE3">
        <w:rPr>
          <w:i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По батькові</w:t>
      </w:r>
      <w:r w:rsidR="003523B5">
        <w:rPr>
          <w:sz w:val="28"/>
          <w:szCs w:val="28"/>
        </w:rPr>
        <w:t xml:space="preserve"> </w:t>
      </w:r>
      <w:r w:rsidR="008C7CE3" w:rsidRPr="008C7CE3">
        <w:rPr>
          <w:i/>
          <w:sz w:val="28"/>
          <w:szCs w:val="28"/>
          <w:u w:val="single"/>
        </w:rPr>
        <w:t>Володимирович</w:t>
      </w:r>
    </w:p>
    <w:p w14:paraId="57F9DD90" w14:textId="7777777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82DBE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27B5CDEE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04A9FD87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086FE443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47948501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27BF46B7" w14:textId="77777777" w:rsidR="00B0101D" w:rsidRPr="007602AB" w:rsidRDefault="00B0101D" w:rsidP="007719B5">
      <w:pPr>
        <w:ind w:firstLine="709"/>
        <w:jc w:val="both"/>
        <w:rPr>
          <w:i/>
          <w:sz w:val="28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Pr="007602AB">
        <w:rPr>
          <w:i/>
          <w:sz w:val="28"/>
        </w:rPr>
        <w:t>.</w:t>
      </w:r>
    </w:p>
    <w:p w14:paraId="70089BAA" w14:textId="77777777" w:rsidR="00B0101D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1548CA03" w14:textId="77777777" w:rsidR="00F27451" w:rsidRDefault="00B0101D" w:rsidP="007719B5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247A954E" w14:textId="77777777" w:rsidR="00FB2EC6" w:rsidRPr="006B6F4E" w:rsidRDefault="00FB2EC6" w:rsidP="00FB2EC6">
      <w:pPr>
        <w:jc w:val="both"/>
        <w:rPr>
          <w:sz w:val="28"/>
          <w:szCs w:val="28"/>
          <w:u w:val="single"/>
          <w:lang w:val="uk-UA"/>
        </w:rPr>
      </w:pPr>
    </w:p>
    <w:p w14:paraId="0DBE9E5E" w14:textId="77777777" w:rsidR="00C479E1" w:rsidRDefault="00C479E1" w:rsidP="00FB2EC6">
      <w:pPr>
        <w:jc w:val="both"/>
        <w:rPr>
          <w:sz w:val="28"/>
          <w:szCs w:val="28"/>
          <w:u w:val="single"/>
          <w:lang w:val="uk-UA"/>
        </w:rPr>
      </w:pPr>
    </w:p>
    <w:p w14:paraId="64CE2522" w14:textId="77777777" w:rsidR="00C32F0C" w:rsidRPr="00D73B8E" w:rsidRDefault="007719B5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обовʼязки</w:t>
      </w:r>
      <w:proofErr w:type="spellEnd"/>
      <w:r>
        <w:rPr>
          <w:sz w:val="28"/>
          <w:szCs w:val="28"/>
          <w:u w:val="single"/>
          <w:lang w:val="uk-UA"/>
        </w:rPr>
        <w:t xml:space="preserve"> к</w:t>
      </w:r>
      <w:r w:rsidR="00D73B8E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>а</w:t>
      </w:r>
      <w:r w:rsidR="00D73B8E">
        <w:rPr>
          <w:sz w:val="28"/>
          <w:szCs w:val="28"/>
          <w:u w:val="single"/>
          <w:lang w:val="uk-UA"/>
        </w:rPr>
        <w:t xml:space="preserve"> </w:t>
      </w:r>
      <w:r w:rsidR="00A31B92">
        <w:rPr>
          <w:sz w:val="28"/>
          <w:szCs w:val="28"/>
          <w:u w:val="single"/>
          <w:lang w:val="uk-UA"/>
        </w:rPr>
        <w:t>1</w:t>
      </w:r>
      <w:r w:rsidR="00D73B8E">
        <w:rPr>
          <w:sz w:val="28"/>
          <w:szCs w:val="28"/>
          <w:u w:val="single"/>
          <w:lang w:val="uk-UA"/>
        </w:rPr>
        <w:t xml:space="preserve"> навчальної роти</w:t>
      </w:r>
    </w:p>
    <w:p w14:paraId="537370E7" w14:textId="77777777" w:rsidR="00C32F0C" w:rsidRPr="007719B5" w:rsidRDefault="006B6F4E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старший </w:t>
      </w:r>
      <w:r w:rsidR="007719B5" w:rsidRPr="007719B5">
        <w:rPr>
          <w:sz w:val="28"/>
          <w:szCs w:val="28"/>
          <w:u w:val="single"/>
          <w:lang w:val="uk-UA"/>
        </w:rPr>
        <w:t>лейтенант</w:t>
      </w:r>
      <w:r w:rsidR="007719B5" w:rsidRPr="007719B5">
        <w:rPr>
          <w:sz w:val="28"/>
          <w:szCs w:val="28"/>
          <w:u w:val="single"/>
          <w:lang w:val="uk-UA"/>
        </w:rPr>
        <w:tab/>
      </w:r>
      <w:r>
        <w:rPr>
          <w:sz w:val="28"/>
          <w:szCs w:val="28"/>
          <w:u w:val="single"/>
          <w:lang w:val="uk-UA"/>
        </w:rPr>
        <w:t>Наталія ДЕМЯНЧУК</w:t>
      </w:r>
    </w:p>
    <w:p w14:paraId="0EBF28CF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568D4D56" w14:textId="77777777" w:rsidR="00C32F0C" w:rsidRPr="00C32F0C" w:rsidRDefault="00C32F0C" w:rsidP="00C32F0C">
      <w:pPr>
        <w:ind w:right="-1"/>
        <w:jc w:val="both"/>
        <w:rPr>
          <w:sz w:val="28"/>
          <w:szCs w:val="28"/>
          <w:u w:val="single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  </w:t>
      </w:r>
      <w:r w:rsidRPr="00C32F0C">
        <w:rPr>
          <w:sz w:val="28"/>
          <w:szCs w:val="28"/>
          <w:u w:val="single"/>
        </w:rPr>
        <w:t>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05DCC8AB" w14:textId="77777777" w:rsidR="00C32F0C" w:rsidRDefault="00C32F0C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020AF53B" w14:textId="77777777" w:rsidR="00C479E1" w:rsidRPr="00C32F0C" w:rsidRDefault="00C479E1" w:rsidP="00C32F0C">
      <w:pPr>
        <w:ind w:right="-1"/>
        <w:jc w:val="both"/>
        <w:rPr>
          <w:i/>
          <w:sz w:val="28"/>
          <w:szCs w:val="28"/>
          <w:u w:val="single"/>
          <w:lang w:val="uk-UA"/>
        </w:rPr>
      </w:pPr>
    </w:p>
    <w:p w14:paraId="796E993E" w14:textId="77777777" w:rsidR="00C32F0C" w:rsidRPr="00C32F0C" w:rsidRDefault="008740ED" w:rsidP="00C32F0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Тимчасово виконуючий </w:t>
      </w:r>
      <w:proofErr w:type="spellStart"/>
      <w:r>
        <w:rPr>
          <w:sz w:val="28"/>
          <w:szCs w:val="28"/>
          <w:u w:val="single"/>
          <w:lang w:val="uk-UA"/>
        </w:rPr>
        <w:t>обо</w:t>
      </w:r>
      <w:r w:rsidR="00383F75">
        <w:rPr>
          <w:sz w:val="28"/>
          <w:szCs w:val="28"/>
          <w:u w:val="single"/>
          <w:lang w:val="uk-UA"/>
        </w:rPr>
        <w:t>вʼязки</w:t>
      </w:r>
      <w:proofErr w:type="spellEnd"/>
      <w:r w:rsidR="00383F75">
        <w:rPr>
          <w:sz w:val="28"/>
          <w:szCs w:val="28"/>
          <w:u w:val="single"/>
          <w:lang w:val="uk-UA"/>
        </w:rPr>
        <w:t xml:space="preserve"> к</w:t>
      </w:r>
      <w:proofErr w:type="spellStart"/>
      <w:r w:rsidR="00C32F0C" w:rsidRPr="00C32F0C">
        <w:rPr>
          <w:sz w:val="28"/>
          <w:szCs w:val="28"/>
          <w:u w:val="single"/>
        </w:rPr>
        <w:t>омандир</w:t>
      </w:r>
      <w:proofErr w:type="spellEnd"/>
      <w:r w:rsidR="00383F75">
        <w:rPr>
          <w:sz w:val="28"/>
          <w:szCs w:val="28"/>
          <w:u w:val="single"/>
          <w:lang w:val="uk-UA"/>
        </w:rPr>
        <w:t>а</w:t>
      </w:r>
      <w:r w:rsidR="00C32F0C" w:rsidRPr="00C32F0C">
        <w:rPr>
          <w:sz w:val="28"/>
          <w:szCs w:val="28"/>
          <w:u w:val="single"/>
        </w:rPr>
        <w:t xml:space="preserve"> 1 </w:t>
      </w:r>
      <w:r w:rsidR="00C32F0C" w:rsidRPr="00C32F0C">
        <w:rPr>
          <w:sz w:val="28"/>
          <w:szCs w:val="28"/>
          <w:u w:val="single"/>
          <w:lang w:val="uk-UA"/>
        </w:rPr>
        <w:t>навчально</w:t>
      </w:r>
      <w:r w:rsidR="00EB7649">
        <w:rPr>
          <w:sz w:val="28"/>
          <w:szCs w:val="28"/>
          <w:u w:val="single"/>
          <w:lang w:val="uk-UA"/>
        </w:rPr>
        <w:t>го</w:t>
      </w:r>
      <w:r w:rsidR="00C32F0C" w:rsidRPr="00C32F0C">
        <w:rPr>
          <w:sz w:val="28"/>
          <w:szCs w:val="28"/>
          <w:u w:val="single"/>
          <w:lang w:val="uk-UA"/>
        </w:rPr>
        <w:t xml:space="preserve"> батальйону</w:t>
      </w:r>
    </w:p>
    <w:p w14:paraId="22F9E44D" w14:textId="77777777" w:rsidR="00C32F0C" w:rsidRPr="00383F75" w:rsidRDefault="007719B5" w:rsidP="007719B5">
      <w:pPr>
        <w:tabs>
          <w:tab w:val="right" w:pos="9638"/>
        </w:tabs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м</w:t>
      </w:r>
      <w:r w:rsidR="00383F75">
        <w:rPr>
          <w:sz w:val="28"/>
          <w:szCs w:val="28"/>
          <w:u w:val="single"/>
          <w:lang w:val="uk-UA"/>
        </w:rPr>
        <w:t>айор</w:t>
      </w:r>
      <w:r>
        <w:rPr>
          <w:sz w:val="28"/>
          <w:szCs w:val="28"/>
          <w:u w:val="single"/>
          <w:lang w:val="uk-UA"/>
        </w:rPr>
        <w:tab/>
      </w:r>
      <w:r w:rsidR="00383F75">
        <w:rPr>
          <w:sz w:val="28"/>
          <w:szCs w:val="28"/>
          <w:u w:val="single"/>
          <w:lang w:val="uk-UA"/>
        </w:rPr>
        <w:t>Андрій МАЛАШКЕВИЧ</w:t>
      </w:r>
    </w:p>
    <w:p w14:paraId="67B8236E" w14:textId="77777777" w:rsidR="00C32F0C" w:rsidRPr="00BB477A" w:rsidRDefault="00C32F0C" w:rsidP="00BB477A">
      <w:pPr>
        <w:ind w:right="-1"/>
        <w:jc w:val="center"/>
        <w:rPr>
          <w:sz w:val="16"/>
          <w:szCs w:val="16"/>
          <w:u w:val="single"/>
          <w:lang w:val="uk-UA"/>
        </w:rPr>
      </w:pPr>
      <w:r w:rsidRPr="00BB477A">
        <w:rPr>
          <w:sz w:val="16"/>
          <w:szCs w:val="16"/>
          <w:u w:val="single"/>
          <w:lang w:val="uk-UA"/>
        </w:rPr>
        <w:t>(посада, військове звання ,прізвище, ініціали та підпис)</w:t>
      </w:r>
    </w:p>
    <w:p w14:paraId="1E341B6A" w14:textId="77777777" w:rsidR="00C32F0C" w:rsidRDefault="00C32F0C" w:rsidP="00C32F0C">
      <w:pPr>
        <w:ind w:right="-1"/>
        <w:jc w:val="both"/>
        <w:rPr>
          <w:sz w:val="28"/>
          <w:szCs w:val="28"/>
          <w:u w:val="single"/>
          <w:lang w:val="uk-UA"/>
        </w:rPr>
      </w:pPr>
      <w:proofErr w:type="gramStart"/>
      <w:r w:rsidRPr="00C32F0C">
        <w:rPr>
          <w:sz w:val="28"/>
          <w:szCs w:val="28"/>
          <w:u w:val="single"/>
        </w:rPr>
        <w:t xml:space="preserve">« </w:t>
      </w:r>
      <w:r w:rsidR="005A2E0E">
        <w:rPr>
          <w:sz w:val="28"/>
          <w:szCs w:val="28"/>
          <w:u w:val="single"/>
          <w:lang w:val="uk-UA"/>
        </w:rPr>
        <w:t xml:space="preserve"> </w:t>
      </w:r>
      <w:proofErr w:type="gramEnd"/>
      <w:r w:rsidR="005A2E0E">
        <w:rPr>
          <w:sz w:val="28"/>
          <w:szCs w:val="28"/>
          <w:u w:val="single"/>
          <w:lang w:val="uk-UA"/>
        </w:rPr>
        <w:t xml:space="preserve"> </w:t>
      </w:r>
      <w:proofErr w:type="gramStart"/>
      <w:r w:rsidR="005A2E0E">
        <w:rPr>
          <w:sz w:val="28"/>
          <w:szCs w:val="28"/>
          <w:u w:val="single"/>
          <w:lang w:val="uk-UA"/>
        </w:rPr>
        <w:t xml:space="preserve"> </w:t>
      </w:r>
      <w:r w:rsidRPr="00C32F0C">
        <w:rPr>
          <w:sz w:val="28"/>
          <w:szCs w:val="28"/>
          <w:u w:val="single"/>
        </w:rPr>
        <w:t xml:space="preserve"> »</w:t>
      </w:r>
      <w:proofErr w:type="gramEnd"/>
      <w:r w:rsidRPr="00C32F0C">
        <w:rPr>
          <w:sz w:val="28"/>
          <w:szCs w:val="28"/>
          <w:u w:val="single"/>
        </w:rPr>
        <w:t xml:space="preserve"> </w:t>
      </w:r>
      <w:r w:rsidR="005A2E0E">
        <w:rPr>
          <w:sz w:val="28"/>
          <w:szCs w:val="28"/>
          <w:u w:val="single"/>
          <w:lang w:val="uk-UA"/>
        </w:rPr>
        <w:t xml:space="preserve">                    </w:t>
      </w:r>
      <w:r w:rsidRPr="00C32F0C">
        <w:rPr>
          <w:sz w:val="28"/>
          <w:szCs w:val="28"/>
          <w:u w:val="single"/>
        </w:rPr>
        <w:t xml:space="preserve"> 202</w:t>
      </w:r>
      <w:r w:rsidR="007738A1">
        <w:rPr>
          <w:sz w:val="28"/>
          <w:szCs w:val="28"/>
          <w:u w:val="single"/>
          <w:lang w:val="uk-UA"/>
        </w:rPr>
        <w:t>6</w:t>
      </w:r>
      <w:r w:rsidRPr="00C32F0C">
        <w:rPr>
          <w:sz w:val="28"/>
          <w:szCs w:val="28"/>
          <w:u w:val="single"/>
        </w:rPr>
        <w:t xml:space="preserve"> року</w:t>
      </w:r>
    </w:p>
    <w:p w14:paraId="500C6CED" w14:textId="77777777" w:rsidR="00E92B67" w:rsidRDefault="00E92B67">
      <w:pPr>
        <w:rPr>
          <w:sz w:val="28"/>
          <w:szCs w:val="28"/>
          <w:u w:val="single"/>
          <w:lang w:val="uk-UA"/>
        </w:rPr>
      </w:pPr>
    </w:p>
    <w:p w14:paraId="07BB9B84" w14:textId="77777777" w:rsidR="00E92B67" w:rsidRDefault="00E92B67">
      <w:pPr>
        <w:rPr>
          <w:sz w:val="28"/>
          <w:szCs w:val="28"/>
          <w:u w:val="single"/>
          <w:lang w:val="uk-UA"/>
        </w:rPr>
      </w:pPr>
    </w:p>
    <w:sectPr w:rsidR="00E92B67" w:rsidSect="007A4437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95D84"/>
    <w:rsid w:val="000B4A43"/>
    <w:rsid w:val="000C1FB6"/>
    <w:rsid w:val="000E0522"/>
    <w:rsid w:val="000E1469"/>
    <w:rsid w:val="000E2781"/>
    <w:rsid w:val="00100252"/>
    <w:rsid w:val="00193809"/>
    <w:rsid w:val="001C35A4"/>
    <w:rsid w:val="001C5D7F"/>
    <w:rsid w:val="001C6CCD"/>
    <w:rsid w:val="001D62E0"/>
    <w:rsid w:val="001F13BD"/>
    <w:rsid w:val="002030FE"/>
    <w:rsid w:val="002259B3"/>
    <w:rsid w:val="002260B7"/>
    <w:rsid w:val="00234F6F"/>
    <w:rsid w:val="002424BC"/>
    <w:rsid w:val="00261805"/>
    <w:rsid w:val="00282EBE"/>
    <w:rsid w:val="002A3DDB"/>
    <w:rsid w:val="002B228C"/>
    <w:rsid w:val="002B6C81"/>
    <w:rsid w:val="002C77E8"/>
    <w:rsid w:val="002D1BDE"/>
    <w:rsid w:val="002E7EA2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314A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0B9C"/>
    <w:rsid w:val="006324E7"/>
    <w:rsid w:val="0063633A"/>
    <w:rsid w:val="00641B28"/>
    <w:rsid w:val="00656EBE"/>
    <w:rsid w:val="006707B4"/>
    <w:rsid w:val="006829EB"/>
    <w:rsid w:val="006A33C3"/>
    <w:rsid w:val="006B6F4E"/>
    <w:rsid w:val="006D3CF8"/>
    <w:rsid w:val="007029DE"/>
    <w:rsid w:val="00710C27"/>
    <w:rsid w:val="0071627B"/>
    <w:rsid w:val="00746DD3"/>
    <w:rsid w:val="00766ECB"/>
    <w:rsid w:val="007719B5"/>
    <w:rsid w:val="007738A1"/>
    <w:rsid w:val="007812C5"/>
    <w:rsid w:val="007A4437"/>
    <w:rsid w:val="007B262F"/>
    <w:rsid w:val="007C164A"/>
    <w:rsid w:val="007C5D86"/>
    <w:rsid w:val="007D2072"/>
    <w:rsid w:val="007D7B30"/>
    <w:rsid w:val="007F0E7E"/>
    <w:rsid w:val="007F5DDA"/>
    <w:rsid w:val="00811F27"/>
    <w:rsid w:val="008171C4"/>
    <w:rsid w:val="0082294B"/>
    <w:rsid w:val="00823308"/>
    <w:rsid w:val="00837B35"/>
    <w:rsid w:val="0085048A"/>
    <w:rsid w:val="00852A8E"/>
    <w:rsid w:val="008740ED"/>
    <w:rsid w:val="008809A0"/>
    <w:rsid w:val="008B4F6E"/>
    <w:rsid w:val="008C7CE3"/>
    <w:rsid w:val="008E492F"/>
    <w:rsid w:val="009029B9"/>
    <w:rsid w:val="00932A3C"/>
    <w:rsid w:val="00981B3C"/>
    <w:rsid w:val="0099048F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71F0"/>
    <w:rsid w:val="00A772E5"/>
    <w:rsid w:val="00A82DBE"/>
    <w:rsid w:val="00A851A9"/>
    <w:rsid w:val="00A92CE8"/>
    <w:rsid w:val="00AA2845"/>
    <w:rsid w:val="00AA463A"/>
    <w:rsid w:val="00AA5B31"/>
    <w:rsid w:val="00AA6F91"/>
    <w:rsid w:val="00AB13D9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035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2B67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E3676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Normal1.dot</Template>
  <TotalTime>73</TotalTime>
  <Pages>1</Pages>
  <Words>9447</Words>
  <Characters>5385</Characters>
  <Application>Microsoft Office Word</Application>
  <DocSecurity>0</DocSecurity>
  <Lines>44</Lines>
  <Paragraphs>29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1NR</cp:lastModifiedBy>
  <cp:revision>7</cp:revision>
  <cp:lastPrinted>2026-06-23T18:06:00Z</cp:lastPrinted>
  <dcterms:created xsi:type="dcterms:W3CDTF">2026-06-23T17:58:00Z</dcterms:created>
  <dcterms:modified xsi:type="dcterms:W3CDTF">2026-06-23T18:09:00Z</dcterms:modified>
</cp:coreProperties>
</file>